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525" w:rsidRPr="001D3118" w:rsidRDefault="00E54525" w:rsidP="00C23E8D">
      <w:pPr>
        <w:rPr>
          <w:rFonts w:asciiTheme="minorHAnsi" w:hAnsiTheme="minorHAnsi" w:cstheme="minorHAnsi"/>
        </w:rPr>
      </w:pPr>
    </w:p>
    <w:p w:rsidR="00E54525" w:rsidRPr="001D3118" w:rsidRDefault="00E54525" w:rsidP="00C23E8D">
      <w:pPr>
        <w:rPr>
          <w:rFonts w:asciiTheme="minorHAnsi" w:hAnsiTheme="minorHAnsi" w:cstheme="minorHAnsi"/>
        </w:rPr>
      </w:pPr>
    </w:p>
    <w:p w:rsidR="00FC0E81" w:rsidRPr="001D3118" w:rsidRDefault="00FC0E81" w:rsidP="0060431D">
      <w:pPr>
        <w:jc w:val="center"/>
        <w:rPr>
          <w:rFonts w:asciiTheme="minorHAnsi" w:hAnsiTheme="minorHAnsi" w:cstheme="minorHAnsi"/>
          <w:b/>
          <w:i/>
          <w:sz w:val="48"/>
          <w:szCs w:val="48"/>
        </w:rPr>
      </w:pPr>
    </w:p>
    <w:p w:rsidR="00FC0E81" w:rsidRPr="001D3118" w:rsidRDefault="00FC0E81" w:rsidP="0060431D">
      <w:pPr>
        <w:jc w:val="center"/>
        <w:rPr>
          <w:rFonts w:asciiTheme="minorHAnsi" w:hAnsiTheme="minorHAnsi" w:cstheme="minorHAnsi"/>
          <w:b/>
          <w:i/>
          <w:sz w:val="48"/>
          <w:szCs w:val="48"/>
        </w:rPr>
      </w:pPr>
    </w:p>
    <w:p w:rsidR="00FC0E81" w:rsidRPr="001D3118" w:rsidRDefault="00FC0E81" w:rsidP="0060431D">
      <w:pPr>
        <w:jc w:val="center"/>
        <w:rPr>
          <w:rFonts w:asciiTheme="minorHAnsi" w:hAnsiTheme="minorHAnsi" w:cstheme="minorHAnsi"/>
          <w:b/>
          <w:i/>
          <w:sz w:val="48"/>
          <w:szCs w:val="48"/>
        </w:rPr>
      </w:pPr>
    </w:p>
    <w:p w:rsidR="0060431D" w:rsidRDefault="00CA096D" w:rsidP="0060431D">
      <w:pPr>
        <w:jc w:val="center"/>
        <w:rPr>
          <w:rFonts w:asciiTheme="minorHAnsi" w:hAnsiTheme="minorHAnsi" w:cstheme="minorHAnsi"/>
          <w:b/>
          <w:sz w:val="72"/>
          <w:szCs w:val="72"/>
        </w:rPr>
      </w:pPr>
      <w:r>
        <w:rPr>
          <w:rFonts w:asciiTheme="minorHAnsi" w:hAnsiTheme="minorHAnsi" w:cstheme="minorHAnsi"/>
          <w:b/>
          <w:sz w:val="72"/>
          <w:szCs w:val="72"/>
        </w:rPr>
        <w:t>FKU Mall</w:t>
      </w:r>
    </w:p>
    <w:p w:rsidR="00DF6B70" w:rsidRDefault="0096028F" w:rsidP="0060431D">
      <w:pPr>
        <w:jc w:val="center"/>
        <w:rPr>
          <w:rFonts w:asciiTheme="minorHAnsi" w:hAnsiTheme="minorHAnsi" w:cstheme="minorHAnsi"/>
          <w:b/>
          <w:sz w:val="72"/>
          <w:szCs w:val="72"/>
        </w:rPr>
      </w:pPr>
      <w:r>
        <w:rPr>
          <w:rFonts w:asciiTheme="minorHAnsi" w:hAnsiTheme="minorHAnsi" w:cstheme="minorHAnsi"/>
          <w:b/>
          <w:sz w:val="72"/>
          <w:szCs w:val="72"/>
        </w:rPr>
        <w:t>Parkmaskiner och gräsklippare</w:t>
      </w:r>
      <w:r w:rsidR="00DF6B70">
        <w:rPr>
          <w:rFonts w:asciiTheme="minorHAnsi" w:hAnsiTheme="minorHAnsi" w:cstheme="minorHAnsi"/>
          <w:b/>
          <w:sz w:val="72"/>
          <w:szCs w:val="72"/>
        </w:rPr>
        <w:t xml:space="preserve"> </w:t>
      </w:r>
    </w:p>
    <w:p w:rsidR="00DF6B70" w:rsidRPr="001D3118" w:rsidRDefault="0096028F" w:rsidP="0060431D">
      <w:pPr>
        <w:jc w:val="center"/>
        <w:rPr>
          <w:rFonts w:asciiTheme="minorHAnsi" w:hAnsiTheme="minorHAnsi" w:cstheme="minorHAnsi"/>
          <w:b/>
          <w:sz w:val="72"/>
          <w:szCs w:val="72"/>
        </w:rPr>
      </w:pPr>
      <w:r>
        <w:rPr>
          <w:rFonts w:asciiTheme="minorHAnsi" w:hAnsiTheme="minorHAnsi" w:cstheme="minorHAnsi"/>
          <w:b/>
          <w:sz w:val="72"/>
          <w:szCs w:val="72"/>
        </w:rPr>
        <w:t>2019</w:t>
      </w:r>
    </w:p>
    <w:p w:rsidR="0060431D" w:rsidRPr="001D3118" w:rsidRDefault="0060431D" w:rsidP="0060431D">
      <w:pPr>
        <w:jc w:val="center"/>
        <w:rPr>
          <w:rFonts w:asciiTheme="minorHAnsi" w:hAnsiTheme="minorHAnsi" w:cstheme="minorHAnsi"/>
          <w:szCs w:val="24"/>
        </w:rPr>
      </w:pPr>
    </w:p>
    <w:p w:rsidR="00C11F5A" w:rsidRPr="001D3118" w:rsidRDefault="00E57404" w:rsidP="00E57404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56A3E9AC">
            <wp:extent cx="5173109" cy="3666877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879" cy="3671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6539" w:rsidRPr="001D3118" w:rsidRDefault="005D6539" w:rsidP="00A64FEA">
      <w:pPr>
        <w:pStyle w:val="Rubrik1"/>
        <w:ind w:left="432" w:hanging="432"/>
        <w:rPr>
          <w:rFonts w:asciiTheme="minorHAnsi" w:hAnsiTheme="minorHAnsi" w:cstheme="minorHAnsi"/>
          <w:sz w:val="28"/>
          <w:szCs w:val="28"/>
        </w:rPr>
      </w:pPr>
    </w:p>
    <w:p w:rsidR="005D6539" w:rsidRPr="001D3118" w:rsidRDefault="005D6539" w:rsidP="00A64FEA">
      <w:pPr>
        <w:pStyle w:val="Rubrik1"/>
        <w:ind w:left="432" w:hanging="432"/>
        <w:rPr>
          <w:rFonts w:asciiTheme="minorHAnsi" w:hAnsiTheme="minorHAnsi" w:cstheme="minorHAnsi"/>
          <w:sz w:val="28"/>
          <w:szCs w:val="28"/>
        </w:rPr>
      </w:pPr>
    </w:p>
    <w:p w:rsidR="00A11AA8" w:rsidRPr="001D3118" w:rsidRDefault="00A11AA8" w:rsidP="00A11AA8">
      <w:pPr>
        <w:rPr>
          <w:rFonts w:asciiTheme="minorHAnsi" w:hAnsiTheme="minorHAnsi" w:cstheme="minorHAnsi"/>
        </w:rPr>
      </w:pPr>
    </w:p>
    <w:p w:rsidR="00A11AA8" w:rsidRPr="001D3118" w:rsidRDefault="00A11AA8" w:rsidP="00A11AA8">
      <w:pPr>
        <w:rPr>
          <w:rFonts w:asciiTheme="minorHAnsi" w:hAnsiTheme="minorHAnsi" w:cstheme="minorHAnsi"/>
        </w:rPr>
      </w:pPr>
    </w:p>
    <w:p w:rsidR="000A2B9C" w:rsidRPr="001D3118" w:rsidRDefault="000A2B9C" w:rsidP="000A2B9C">
      <w:pPr>
        <w:rPr>
          <w:rFonts w:asciiTheme="minorHAnsi" w:hAnsiTheme="minorHAnsi" w:cstheme="minorHAnsi"/>
        </w:rPr>
      </w:pPr>
    </w:p>
    <w:p w:rsidR="00A11AA8" w:rsidRPr="001D3118" w:rsidRDefault="00A11AA8" w:rsidP="000A2B9C">
      <w:pPr>
        <w:rPr>
          <w:rFonts w:asciiTheme="minorHAnsi" w:hAnsiTheme="minorHAnsi" w:cstheme="minorHAnsi"/>
        </w:rPr>
      </w:pPr>
    </w:p>
    <w:p w:rsidR="00A11AA8" w:rsidRDefault="00A11AA8" w:rsidP="000A2B9C">
      <w:pPr>
        <w:rPr>
          <w:rFonts w:asciiTheme="minorHAnsi" w:hAnsiTheme="minorHAnsi" w:cstheme="minorHAnsi"/>
        </w:rPr>
      </w:pPr>
    </w:p>
    <w:p w:rsidR="00796CE9" w:rsidRPr="00BA7A0E" w:rsidRDefault="00796CE9" w:rsidP="008162EE">
      <w:pPr>
        <w:autoSpaceDE w:val="0"/>
        <w:autoSpaceDN w:val="0"/>
        <w:adjustRightInd w:val="0"/>
        <w:rPr>
          <w:rStyle w:val="label-bold12"/>
          <w:rFonts w:asciiTheme="minorHAnsi" w:hAnsiTheme="minorHAnsi" w:cs="Calibri"/>
          <w:b w:val="0"/>
          <w:sz w:val="20"/>
          <w:szCs w:val="20"/>
          <w:lang w:val="en-US"/>
        </w:rPr>
      </w:pPr>
    </w:p>
    <w:p w:rsidR="003A4155" w:rsidRPr="00DB641A" w:rsidRDefault="008162EE" w:rsidP="008162EE">
      <w:pPr>
        <w:autoSpaceDE w:val="0"/>
        <w:autoSpaceDN w:val="0"/>
        <w:adjustRightInd w:val="0"/>
        <w:rPr>
          <w:rStyle w:val="label-bold12"/>
          <w:rFonts w:asciiTheme="minorHAnsi" w:hAnsiTheme="minorHAnsi" w:cs="Calibri"/>
          <w:b w:val="0"/>
          <w:sz w:val="28"/>
          <w:szCs w:val="28"/>
        </w:rPr>
      </w:pPr>
      <w:r w:rsidRPr="00DB641A">
        <w:rPr>
          <w:rStyle w:val="label-bold12"/>
          <w:rFonts w:asciiTheme="minorHAnsi" w:hAnsiTheme="minorHAnsi" w:cs="Calibri"/>
          <w:b w:val="0"/>
          <w:sz w:val="28"/>
          <w:szCs w:val="28"/>
        </w:rPr>
        <w:t>Den förnyade konkurrensutsättningen gå</w:t>
      </w:r>
      <w:r w:rsidR="001B7B7A" w:rsidRPr="00DB641A">
        <w:rPr>
          <w:rStyle w:val="label-bold12"/>
          <w:rFonts w:asciiTheme="minorHAnsi" w:hAnsiTheme="minorHAnsi" w:cs="Calibri"/>
          <w:b w:val="0"/>
          <w:sz w:val="28"/>
          <w:szCs w:val="28"/>
        </w:rPr>
        <w:t>r</w:t>
      </w:r>
      <w:r w:rsidRPr="00DB641A">
        <w:rPr>
          <w:rStyle w:val="label-bold12"/>
          <w:rFonts w:asciiTheme="minorHAnsi" w:hAnsiTheme="minorHAnsi" w:cs="Calibri"/>
          <w:b w:val="0"/>
          <w:sz w:val="28"/>
          <w:szCs w:val="28"/>
        </w:rPr>
        <w:t xml:space="preserve"> till enligt följande;</w:t>
      </w:r>
    </w:p>
    <w:p w:rsidR="00442F3B" w:rsidRPr="00796CE9" w:rsidRDefault="00442F3B" w:rsidP="008162EE">
      <w:pPr>
        <w:autoSpaceDE w:val="0"/>
        <w:autoSpaceDN w:val="0"/>
        <w:adjustRightInd w:val="0"/>
        <w:rPr>
          <w:rStyle w:val="label-bold12"/>
          <w:rFonts w:asciiTheme="minorHAnsi" w:hAnsiTheme="minorHAnsi" w:cs="Calibri"/>
          <w:b w:val="0"/>
          <w:sz w:val="22"/>
          <w:szCs w:val="22"/>
        </w:rPr>
      </w:pPr>
    </w:p>
    <w:p w:rsidR="001231FC" w:rsidRPr="00DB641A" w:rsidRDefault="00442F3B" w:rsidP="008162EE">
      <w:pPr>
        <w:autoSpaceDE w:val="0"/>
        <w:autoSpaceDN w:val="0"/>
        <w:adjustRightInd w:val="0"/>
        <w:rPr>
          <w:rStyle w:val="label-bold12"/>
          <w:rFonts w:asciiTheme="minorHAnsi" w:hAnsiTheme="minorHAnsi" w:cs="Calibri"/>
          <w:b w:val="0"/>
          <w:sz w:val="24"/>
          <w:szCs w:val="24"/>
        </w:rPr>
      </w:pPr>
      <w:r w:rsidRPr="00DB641A">
        <w:rPr>
          <w:rFonts w:asciiTheme="minorHAnsi" w:eastAsiaTheme="majorEastAsia" w:hAnsiTheme="minorHAnsi" w:cstheme="majorBidi"/>
          <w:b/>
          <w:color w:val="000000" w:themeColor="text1"/>
          <w:szCs w:val="24"/>
          <w:lang w:eastAsia="en-US"/>
        </w:rPr>
        <w:t>Avropsförfrågan</w:t>
      </w:r>
      <w:r w:rsidRPr="00DB641A">
        <w:rPr>
          <w:rStyle w:val="label-bold12"/>
          <w:rFonts w:asciiTheme="minorHAnsi" w:hAnsiTheme="minorHAnsi" w:cs="Calibri"/>
          <w:color w:val="000000" w:themeColor="text1"/>
          <w:sz w:val="24"/>
          <w:szCs w:val="24"/>
        </w:rPr>
        <w:t xml:space="preserve"> </w:t>
      </w:r>
      <w:r w:rsidRPr="00DB641A">
        <w:rPr>
          <w:rStyle w:val="label-bold12"/>
          <w:rFonts w:asciiTheme="minorHAnsi" w:hAnsiTheme="minorHAnsi" w:cs="Calibri"/>
          <w:sz w:val="24"/>
          <w:szCs w:val="24"/>
        </w:rPr>
        <w:t xml:space="preserve">– (se mall för avropsförfrågan sid. </w:t>
      </w:r>
      <w:r w:rsidR="00365B76">
        <w:rPr>
          <w:rStyle w:val="label-bold12"/>
          <w:rFonts w:asciiTheme="minorHAnsi" w:hAnsiTheme="minorHAnsi" w:cs="Calibri"/>
          <w:sz w:val="24"/>
          <w:szCs w:val="24"/>
        </w:rPr>
        <w:t>3</w:t>
      </w:r>
      <w:r w:rsidRPr="00DB641A">
        <w:rPr>
          <w:rStyle w:val="label-bold12"/>
          <w:rFonts w:asciiTheme="minorHAnsi" w:hAnsiTheme="minorHAnsi" w:cs="Calibri"/>
          <w:sz w:val="24"/>
          <w:szCs w:val="24"/>
        </w:rPr>
        <w:t>)</w:t>
      </w:r>
      <w:r w:rsidRPr="00DB641A">
        <w:rPr>
          <w:rStyle w:val="label-bold12"/>
          <w:rFonts w:asciiTheme="minorHAnsi" w:hAnsiTheme="minorHAnsi" w:cs="Calibri"/>
          <w:b w:val="0"/>
          <w:sz w:val="24"/>
          <w:szCs w:val="24"/>
        </w:rPr>
        <w:tab/>
      </w:r>
    </w:p>
    <w:p w:rsidR="008162EE" w:rsidRPr="00E57404" w:rsidRDefault="008162EE" w:rsidP="00EB690F">
      <w:pPr>
        <w:numPr>
          <w:ilvl w:val="0"/>
          <w:numId w:val="4"/>
        </w:numPr>
        <w:autoSpaceDE w:val="0"/>
        <w:autoSpaceDN w:val="0"/>
        <w:adjustRightInd w:val="0"/>
        <w:rPr>
          <w:rStyle w:val="label-bold12"/>
          <w:rFonts w:asciiTheme="minorHAnsi" w:hAnsiTheme="minorHAnsi" w:cs="Calibri"/>
          <w:b w:val="0"/>
          <w:sz w:val="22"/>
          <w:szCs w:val="22"/>
        </w:rPr>
      </w:pPr>
      <w:r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Beställaren </w:t>
      </w:r>
      <w:r w:rsidR="00B72EAC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preciserar sitt avrop </w:t>
      </w:r>
      <w:r w:rsidR="00A263CD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och</w:t>
      </w:r>
      <w:r w:rsidR="00B72EAC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 anger utvärderingskriterier i</w:t>
      </w:r>
      <w:r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 avropsförfrågan</w:t>
      </w:r>
      <w:r w:rsidR="00A263CD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. Avropsförfrågan skickas</w:t>
      </w:r>
      <w:r w:rsidR="00121932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 </w:t>
      </w:r>
      <w:r w:rsidR="00A263CD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sedan </w:t>
      </w:r>
      <w:r w:rsidR="003A4BA7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(</w:t>
      </w:r>
      <w:r w:rsidR="00A263CD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samtidigt</w:t>
      </w:r>
      <w:r w:rsidR="003A4BA7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)</w:t>
      </w:r>
      <w:r w:rsidR="00B72EAC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 </w:t>
      </w:r>
      <w:r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till </w:t>
      </w:r>
      <w:r w:rsidR="00FD71C7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alla</w:t>
      </w:r>
      <w:r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 </w:t>
      </w:r>
      <w:r w:rsidR="00DD2A23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l</w:t>
      </w:r>
      <w:r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everantörer som erbjuder</w:t>
      </w:r>
      <w:r w:rsidR="003A4155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 </w:t>
      </w:r>
      <w:r w:rsidR="00AE058D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maskiner</w:t>
      </w:r>
      <w:r w:rsidR="00AE362D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 </w:t>
      </w:r>
      <w:r w:rsidR="00871192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in</w:t>
      </w:r>
      <w:r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om de</w:t>
      </w:r>
      <w:r w:rsidR="00AE058D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t</w:t>
      </w:r>
      <w:r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 </w:t>
      </w:r>
      <w:r w:rsidR="001D3BF3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produkt</w:t>
      </w:r>
      <w:r w:rsidR="00AE058D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område</w:t>
      </w:r>
      <w:r w:rsidR="00FD71C7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 </w:t>
      </w:r>
      <w:r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som avropet avser</w:t>
      </w:r>
      <w:r w:rsidR="002F06FA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.</w:t>
      </w:r>
      <w:r w:rsidR="001231FC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 Beställaren anger </w:t>
      </w:r>
      <w:r w:rsidR="00445CA0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i avropsförfrågan </w:t>
      </w:r>
      <w:r w:rsidR="001231FC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en tidsfrist </w:t>
      </w:r>
      <w:r w:rsidR="00CE015D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inom </w:t>
      </w:r>
      <w:r w:rsidR="001231FC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vilke</w:t>
      </w:r>
      <w:r w:rsidR="00B72EAC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n</w:t>
      </w:r>
      <w:r w:rsidR="001231FC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 Leverantören är skyldig att skriftligen (papper</w:t>
      </w:r>
      <w:r w:rsidR="00B72EAC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 eller </w:t>
      </w:r>
      <w:r w:rsidR="001231FC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elek</w:t>
      </w:r>
      <w:r w:rsidR="00A263CD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tronisk form) svara Beställaren</w:t>
      </w:r>
      <w:r w:rsidR="001231FC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. </w:t>
      </w:r>
    </w:p>
    <w:p w:rsidR="00B22DE5" w:rsidRPr="00E57404" w:rsidRDefault="00B22DE5" w:rsidP="00B22DE5">
      <w:pPr>
        <w:autoSpaceDE w:val="0"/>
        <w:autoSpaceDN w:val="0"/>
        <w:adjustRightInd w:val="0"/>
        <w:rPr>
          <w:rStyle w:val="label-bold12"/>
          <w:rFonts w:asciiTheme="minorHAnsi" w:hAnsiTheme="minorHAnsi" w:cs="Calibri"/>
          <w:b w:val="0"/>
          <w:sz w:val="22"/>
          <w:szCs w:val="22"/>
        </w:rPr>
      </w:pPr>
    </w:p>
    <w:p w:rsidR="00B22DE5" w:rsidRPr="00E57404" w:rsidRDefault="00B22DE5" w:rsidP="00B22DE5">
      <w:pPr>
        <w:autoSpaceDE w:val="0"/>
        <w:autoSpaceDN w:val="0"/>
        <w:adjustRightInd w:val="0"/>
        <w:rPr>
          <w:rStyle w:val="label-bold12"/>
          <w:rFonts w:asciiTheme="minorHAnsi" w:hAnsiTheme="minorHAnsi" w:cs="Calibri"/>
          <w:b w:val="0"/>
          <w:sz w:val="22"/>
          <w:szCs w:val="22"/>
        </w:rPr>
      </w:pPr>
      <w:r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I informatione</w:t>
      </w:r>
      <w:r w:rsidR="00194B19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n om ramavtalet som finns på Addas</w:t>
      </w:r>
      <w:r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 hemsida</w:t>
      </w:r>
      <w:r w:rsidR="00194B19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:</w:t>
      </w:r>
      <w:r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 </w:t>
      </w:r>
      <w:hyperlink r:id="rId9" w:history="1">
        <w:r w:rsidR="00194B19" w:rsidRPr="00E57404">
          <w:rPr>
            <w:rStyle w:val="Hyperlnk"/>
            <w:rFonts w:asciiTheme="minorHAnsi" w:hAnsiTheme="minorHAnsi" w:cs="Calibri"/>
            <w:sz w:val="22"/>
            <w:szCs w:val="22"/>
          </w:rPr>
          <w:t>https://www.adda.se/upphandling-och-ramavtal/vara-ramavtal-och-upphandlingar/ramavtal-och-avtalskategorier/gata-och-park/</w:t>
        </w:r>
      </w:hyperlink>
      <w:r w:rsidR="00194B19" w:rsidRPr="00E57404">
        <w:rPr>
          <w:rStyle w:val="label-bold12"/>
          <w:rFonts w:asciiTheme="minorHAnsi" w:hAnsiTheme="minorHAnsi" w:cs="Calibri"/>
          <w:b w:val="0"/>
          <w:bCs w:val="0"/>
          <w:sz w:val="22"/>
          <w:szCs w:val="22"/>
        </w:rPr>
        <w:t xml:space="preserve"> </w:t>
      </w:r>
      <w:r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framgår till vilken e-postadress den förnyade konkurrensutsättningen skickas för respektive Leverantör.</w:t>
      </w:r>
    </w:p>
    <w:p w:rsidR="00B23CF8" w:rsidRPr="00E57404" w:rsidRDefault="00B23CF8" w:rsidP="008162EE">
      <w:pPr>
        <w:autoSpaceDE w:val="0"/>
        <w:autoSpaceDN w:val="0"/>
        <w:adjustRightInd w:val="0"/>
        <w:rPr>
          <w:rFonts w:eastAsiaTheme="majorEastAsia" w:cstheme="majorBidi"/>
          <w:bCs/>
          <w:color w:val="000000" w:themeColor="text1"/>
          <w:sz w:val="22"/>
          <w:szCs w:val="22"/>
          <w:lang w:eastAsia="en-US"/>
        </w:rPr>
      </w:pPr>
    </w:p>
    <w:p w:rsidR="00E57404" w:rsidRDefault="00E57404" w:rsidP="008162EE">
      <w:pPr>
        <w:autoSpaceDE w:val="0"/>
        <w:autoSpaceDN w:val="0"/>
        <w:adjustRightInd w:val="0"/>
        <w:rPr>
          <w:rFonts w:asciiTheme="minorHAnsi" w:eastAsiaTheme="majorEastAsia" w:hAnsiTheme="minorHAnsi" w:cstheme="majorBidi"/>
          <w:b/>
          <w:color w:val="000000" w:themeColor="text1"/>
          <w:szCs w:val="24"/>
          <w:lang w:eastAsia="en-US"/>
        </w:rPr>
      </w:pPr>
    </w:p>
    <w:p w:rsidR="002F06FA" w:rsidRPr="00DB641A" w:rsidRDefault="00442F3B" w:rsidP="008162EE">
      <w:pPr>
        <w:autoSpaceDE w:val="0"/>
        <w:autoSpaceDN w:val="0"/>
        <w:adjustRightInd w:val="0"/>
        <w:rPr>
          <w:rFonts w:eastAsiaTheme="majorEastAsia" w:cstheme="majorBidi"/>
          <w:bCs/>
          <w:color w:val="000000" w:themeColor="text1"/>
          <w:szCs w:val="24"/>
          <w:lang w:eastAsia="en-US"/>
        </w:rPr>
      </w:pPr>
      <w:r w:rsidRPr="00DB641A">
        <w:rPr>
          <w:rFonts w:asciiTheme="minorHAnsi" w:eastAsiaTheme="majorEastAsia" w:hAnsiTheme="minorHAnsi" w:cstheme="majorBidi"/>
          <w:b/>
          <w:color w:val="000000" w:themeColor="text1"/>
          <w:szCs w:val="24"/>
          <w:lang w:eastAsia="en-US"/>
        </w:rPr>
        <w:t>Mall för avropssvar</w:t>
      </w:r>
      <w:r w:rsidRPr="00DB641A">
        <w:rPr>
          <w:rFonts w:eastAsiaTheme="majorEastAsia" w:cstheme="majorBidi"/>
          <w:bCs/>
          <w:color w:val="000000" w:themeColor="text1"/>
          <w:szCs w:val="24"/>
          <w:lang w:eastAsia="en-US"/>
        </w:rPr>
        <w:t xml:space="preserve"> – (</w:t>
      </w:r>
      <w:r w:rsidRPr="00DB641A">
        <w:rPr>
          <w:rFonts w:asciiTheme="minorHAnsi" w:eastAsiaTheme="majorEastAsia" w:hAnsiTheme="minorHAnsi" w:cstheme="majorBidi"/>
          <w:b/>
          <w:bCs/>
          <w:color w:val="000000" w:themeColor="text1"/>
          <w:szCs w:val="24"/>
          <w:lang w:eastAsia="en-US"/>
        </w:rPr>
        <w:t xml:space="preserve">se mall för avropssvar sid. </w:t>
      </w:r>
      <w:r w:rsidR="00365B76">
        <w:rPr>
          <w:rFonts w:asciiTheme="minorHAnsi" w:eastAsiaTheme="majorEastAsia" w:hAnsiTheme="minorHAnsi" w:cstheme="majorBidi"/>
          <w:b/>
          <w:bCs/>
          <w:color w:val="000000" w:themeColor="text1"/>
          <w:szCs w:val="24"/>
          <w:lang w:eastAsia="en-US"/>
        </w:rPr>
        <w:t>4</w:t>
      </w:r>
      <w:r w:rsidRPr="00DB641A">
        <w:rPr>
          <w:rFonts w:eastAsiaTheme="majorEastAsia" w:cstheme="majorBidi"/>
          <w:bCs/>
          <w:color w:val="000000" w:themeColor="text1"/>
          <w:szCs w:val="24"/>
          <w:lang w:eastAsia="en-US"/>
        </w:rPr>
        <w:t>)</w:t>
      </w:r>
    </w:p>
    <w:p w:rsidR="008162EE" w:rsidRPr="00E57404" w:rsidRDefault="001231FC" w:rsidP="00EB690F">
      <w:pPr>
        <w:numPr>
          <w:ilvl w:val="0"/>
          <w:numId w:val="4"/>
        </w:numPr>
        <w:autoSpaceDE w:val="0"/>
        <w:autoSpaceDN w:val="0"/>
        <w:adjustRightInd w:val="0"/>
        <w:rPr>
          <w:rStyle w:val="label-bold12"/>
          <w:rFonts w:asciiTheme="minorHAnsi" w:hAnsiTheme="minorHAnsi" w:cs="Calibri"/>
          <w:b w:val="0"/>
          <w:sz w:val="22"/>
          <w:szCs w:val="22"/>
        </w:rPr>
      </w:pPr>
      <w:r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Leverantören svarar beställaren inom </w:t>
      </w:r>
      <w:r w:rsidR="008162EE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angiven tid</w:t>
      </w:r>
      <w:r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 med</w:t>
      </w:r>
      <w:r w:rsidR="00445CA0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 anbud</w:t>
      </w:r>
      <w:r w:rsidR="0089050F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.</w:t>
      </w:r>
    </w:p>
    <w:p w:rsidR="008162EE" w:rsidRPr="00E57404" w:rsidRDefault="008162EE" w:rsidP="008162EE">
      <w:pPr>
        <w:autoSpaceDE w:val="0"/>
        <w:autoSpaceDN w:val="0"/>
        <w:adjustRightInd w:val="0"/>
        <w:rPr>
          <w:rStyle w:val="label-bold12"/>
          <w:rFonts w:asciiTheme="minorHAnsi" w:hAnsiTheme="minorHAnsi" w:cs="Calibri"/>
          <w:b w:val="0"/>
          <w:sz w:val="22"/>
          <w:szCs w:val="22"/>
        </w:rPr>
      </w:pPr>
    </w:p>
    <w:p w:rsidR="00B23CF8" w:rsidRPr="00E57404" w:rsidRDefault="008162EE" w:rsidP="00B23CF8">
      <w:pPr>
        <w:numPr>
          <w:ilvl w:val="0"/>
          <w:numId w:val="4"/>
        </w:numPr>
        <w:autoSpaceDE w:val="0"/>
        <w:autoSpaceDN w:val="0"/>
        <w:adjustRightInd w:val="0"/>
        <w:rPr>
          <w:rStyle w:val="label-bold12"/>
          <w:rFonts w:asciiTheme="minorHAnsi" w:hAnsiTheme="minorHAnsi" w:cs="Calibri"/>
          <w:b w:val="0"/>
          <w:sz w:val="22"/>
          <w:szCs w:val="22"/>
        </w:rPr>
      </w:pPr>
      <w:r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Anbuden från Leverantören</w:t>
      </w:r>
      <w:r w:rsidR="003A4155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 </w:t>
      </w:r>
      <w:r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öppnas först efter </w:t>
      </w:r>
      <w:r w:rsidR="00140F49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att </w:t>
      </w:r>
      <w:r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tidsfristen för inlämnandet har </w:t>
      </w:r>
      <w:r w:rsidR="00474A3C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löpt</w:t>
      </w:r>
      <w:r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 ut.</w:t>
      </w:r>
      <w:r w:rsidR="00DC2FF8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 </w:t>
      </w:r>
      <w:r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Beställaren </w:t>
      </w:r>
      <w:r w:rsidR="00034BEB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ut</w:t>
      </w:r>
      <w:r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värderar de i</w:t>
      </w:r>
      <w:r w:rsidR="00AE362D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nkomna svaren för att finna den</w:t>
      </w:r>
      <w:r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 mest fördelaktiga</w:t>
      </w:r>
      <w:r w:rsidR="00DC2FF8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 </w:t>
      </w:r>
      <w:r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lösningen för sitt behov.</w:t>
      </w:r>
    </w:p>
    <w:p w:rsidR="00B23CF8" w:rsidRPr="00E57404" w:rsidRDefault="00B23CF8" w:rsidP="00B23CF8">
      <w:pPr>
        <w:pStyle w:val="Liststycke"/>
        <w:rPr>
          <w:rStyle w:val="label-bold12"/>
          <w:rFonts w:asciiTheme="minorHAnsi" w:hAnsiTheme="minorHAnsi" w:cs="Calibri"/>
          <w:b w:val="0"/>
          <w:sz w:val="22"/>
          <w:szCs w:val="22"/>
        </w:rPr>
      </w:pPr>
    </w:p>
    <w:p w:rsidR="00E57404" w:rsidRDefault="00E57404" w:rsidP="008162EE">
      <w:pPr>
        <w:autoSpaceDE w:val="0"/>
        <w:autoSpaceDN w:val="0"/>
        <w:adjustRightInd w:val="0"/>
        <w:rPr>
          <w:rFonts w:asciiTheme="minorHAnsi" w:eastAsiaTheme="majorEastAsia" w:hAnsiTheme="minorHAnsi" w:cstheme="majorBidi"/>
          <w:b/>
          <w:color w:val="000000" w:themeColor="text1"/>
          <w:szCs w:val="24"/>
          <w:lang w:eastAsia="en-US"/>
        </w:rPr>
      </w:pPr>
    </w:p>
    <w:p w:rsidR="008162EE" w:rsidRPr="00DB641A" w:rsidRDefault="00B23CF8" w:rsidP="008162EE">
      <w:pPr>
        <w:autoSpaceDE w:val="0"/>
        <w:autoSpaceDN w:val="0"/>
        <w:adjustRightInd w:val="0"/>
        <w:rPr>
          <w:rFonts w:eastAsiaTheme="majorEastAsia" w:cstheme="majorBidi"/>
          <w:bCs/>
          <w:color w:val="000000" w:themeColor="text1"/>
          <w:szCs w:val="24"/>
          <w:lang w:eastAsia="en-US"/>
        </w:rPr>
      </w:pPr>
      <w:r w:rsidRPr="00DB641A">
        <w:rPr>
          <w:rFonts w:asciiTheme="minorHAnsi" w:eastAsiaTheme="majorEastAsia" w:hAnsiTheme="minorHAnsi" w:cstheme="majorBidi"/>
          <w:b/>
          <w:color w:val="000000" w:themeColor="text1"/>
          <w:szCs w:val="24"/>
          <w:lang w:eastAsia="en-US"/>
        </w:rPr>
        <w:t>Tilldelningsbesked</w:t>
      </w:r>
      <w:r w:rsidRPr="00DB641A">
        <w:rPr>
          <w:rFonts w:eastAsiaTheme="majorEastAsia" w:cstheme="majorBidi"/>
          <w:bCs/>
          <w:color w:val="000000" w:themeColor="text1"/>
          <w:szCs w:val="24"/>
          <w:lang w:eastAsia="en-US"/>
        </w:rPr>
        <w:t xml:space="preserve"> – (</w:t>
      </w:r>
      <w:r w:rsidRPr="00DB641A">
        <w:rPr>
          <w:rFonts w:asciiTheme="minorHAnsi" w:eastAsiaTheme="majorEastAsia" w:hAnsiTheme="minorHAnsi" w:cstheme="majorBidi"/>
          <w:b/>
          <w:bCs/>
          <w:color w:val="000000" w:themeColor="text1"/>
          <w:szCs w:val="24"/>
          <w:lang w:eastAsia="en-US"/>
        </w:rPr>
        <w:t xml:space="preserve">se mall för tilldelningsbesked sid. </w:t>
      </w:r>
      <w:r w:rsidR="00365B76">
        <w:rPr>
          <w:rFonts w:asciiTheme="minorHAnsi" w:eastAsiaTheme="majorEastAsia" w:hAnsiTheme="minorHAnsi" w:cstheme="majorBidi"/>
          <w:b/>
          <w:bCs/>
          <w:color w:val="000000" w:themeColor="text1"/>
          <w:szCs w:val="24"/>
          <w:lang w:eastAsia="en-US"/>
        </w:rPr>
        <w:t>5</w:t>
      </w:r>
      <w:r w:rsidRPr="00DB641A">
        <w:rPr>
          <w:rFonts w:eastAsiaTheme="majorEastAsia" w:cstheme="majorBidi"/>
          <w:bCs/>
          <w:color w:val="000000" w:themeColor="text1"/>
          <w:szCs w:val="24"/>
          <w:lang w:eastAsia="en-US"/>
        </w:rPr>
        <w:t>)</w:t>
      </w:r>
    </w:p>
    <w:p w:rsidR="008162EE" w:rsidRPr="00E57404" w:rsidRDefault="008162EE" w:rsidP="00EB690F">
      <w:pPr>
        <w:numPr>
          <w:ilvl w:val="0"/>
          <w:numId w:val="4"/>
        </w:numPr>
        <w:autoSpaceDE w:val="0"/>
        <w:autoSpaceDN w:val="0"/>
        <w:adjustRightInd w:val="0"/>
        <w:rPr>
          <w:rStyle w:val="label-bold12"/>
          <w:rFonts w:asciiTheme="minorHAnsi" w:hAnsiTheme="minorHAnsi" w:cs="Calibri"/>
          <w:b w:val="0"/>
          <w:sz w:val="22"/>
          <w:szCs w:val="22"/>
        </w:rPr>
      </w:pPr>
      <w:r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Beställaren </w:t>
      </w:r>
      <w:r w:rsidR="00004C5B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meddelar</w:t>
      </w:r>
      <w:r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 sitt tilldelningsbeslut till samtliga Leverantörer med motiv till beslutet.</w:t>
      </w:r>
      <w:r w:rsidR="0078078C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 </w:t>
      </w:r>
      <w:r w:rsidR="00194B19" w:rsidRPr="00E57404">
        <w:rPr>
          <w:rFonts w:asciiTheme="minorHAnsi" w:hAnsiTheme="minorHAnsi" w:cs="Calibri"/>
          <w:sz w:val="22"/>
          <w:szCs w:val="22"/>
        </w:rPr>
        <w:t>Adda Inköpscentral</w:t>
      </w:r>
      <w:r w:rsidR="0078078C" w:rsidRPr="00E57404">
        <w:rPr>
          <w:rFonts w:asciiTheme="minorHAnsi" w:hAnsiTheme="minorHAnsi" w:cs="Calibri"/>
          <w:sz w:val="22"/>
          <w:szCs w:val="22"/>
        </w:rPr>
        <w:t xml:space="preserve"> rekommenderar att beställaren tillämpar en frivillig avtalsspärr om minst 10 dagar efter att tilldelningsbeskedet meddelats leverantörerna.</w:t>
      </w:r>
    </w:p>
    <w:p w:rsidR="008162EE" w:rsidRPr="00E57404" w:rsidRDefault="008162EE" w:rsidP="008162EE">
      <w:pPr>
        <w:autoSpaceDE w:val="0"/>
        <w:autoSpaceDN w:val="0"/>
        <w:adjustRightInd w:val="0"/>
        <w:rPr>
          <w:rStyle w:val="label-bold12"/>
          <w:rFonts w:asciiTheme="minorHAnsi" w:hAnsiTheme="minorHAnsi" w:cs="Calibri"/>
          <w:b w:val="0"/>
          <w:sz w:val="22"/>
          <w:szCs w:val="22"/>
        </w:rPr>
      </w:pPr>
    </w:p>
    <w:p w:rsidR="008162EE" w:rsidRPr="00E57404" w:rsidRDefault="003D7A2A" w:rsidP="00EB690F">
      <w:pPr>
        <w:numPr>
          <w:ilvl w:val="0"/>
          <w:numId w:val="4"/>
        </w:numPr>
        <w:autoSpaceDE w:val="0"/>
        <w:autoSpaceDN w:val="0"/>
        <w:adjustRightInd w:val="0"/>
        <w:rPr>
          <w:rStyle w:val="label-bold12"/>
          <w:rFonts w:asciiTheme="minorHAnsi" w:hAnsiTheme="minorHAnsi" w:cs="Calibri"/>
          <w:b w:val="0"/>
          <w:sz w:val="22"/>
          <w:szCs w:val="22"/>
        </w:rPr>
      </w:pPr>
      <w:r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Beställning skickas </w:t>
      </w:r>
      <w:r w:rsidR="00140F49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till</w:t>
      </w:r>
      <w:r w:rsidR="0037265C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 </w:t>
      </w:r>
      <w:r w:rsidR="008162EE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den Leverantör som har lämnat det bästa anbudet på grundval</w:t>
      </w:r>
      <w:r w:rsidR="0037265C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 </w:t>
      </w:r>
      <w:r w:rsidR="008162EE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av de kriterier som angetts i förfrågan.</w:t>
      </w:r>
    </w:p>
    <w:p w:rsidR="000A2B9C" w:rsidRDefault="000A2B9C" w:rsidP="000A2B9C">
      <w:pPr>
        <w:autoSpaceDE w:val="0"/>
        <w:autoSpaceDN w:val="0"/>
        <w:adjustRightInd w:val="0"/>
        <w:rPr>
          <w:rFonts w:asciiTheme="minorHAnsi" w:eastAsiaTheme="majorEastAsia" w:hAnsiTheme="minorHAnsi" w:cstheme="majorBidi"/>
          <w:b/>
          <w:color w:val="000000" w:themeColor="text1"/>
          <w:sz w:val="28"/>
          <w:szCs w:val="28"/>
          <w:lang w:eastAsia="en-US"/>
        </w:rPr>
      </w:pPr>
      <w:bookmarkStart w:id="0" w:name="_Toc21615212"/>
      <w:bookmarkStart w:id="1" w:name="_Toc21615820"/>
    </w:p>
    <w:p w:rsidR="00E57404" w:rsidRDefault="00E57404" w:rsidP="000A2B9C">
      <w:pPr>
        <w:autoSpaceDE w:val="0"/>
        <w:autoSpaceDN w:val="0"/>
        <w:adjustRightInd w:val="0"/>
        <w:rPr>
          <w:rFonts w:asciiTheme="minorHAnsi" w:eastAsiaTheme="majorEastAsia" w:hAnsiTheme="minorHAnsi" w:cstheme="majorBidi"/>
          <w:b/>
          <w:color w:val="000000" w:themeColor="text1"/>
          <w:szCs w:val="24"/>
          <w:lang w:eastAsia="en-US"/>
        </w:rPr>
      </w:pPr>
      <w:bookmarkStart w:id="2" w:name="_Toc21615213"/>
      <w:bookmarkStart w:id="3" w:name="_Toc21615821"/>
      <w:bookmarkEnd w:id="0"/>
      <w:bookmarkEnd w:id="1"/>
    </w:p>
    <w:p w:rsidR="008608E9" w:rsidRPr="00DB641A" w:rsidRDefault="008608E9" w:rsidP="000A2B9C">
      <w:pPr>
        <w:autoSpaceDE w:val="0"/>
        <w:autoSpaceDN w:val="0"/>
        <w:adjustRightInd w:val="0"/>
        <w:rPr>
          <w:rFonts w:asciiTheme="minorHAnsi" w:eastAsiaTheme="majorEastAsia" w:hAnsiTheme="minorHAnsi" w:cstheme="majorBidi"/>
          <w:b/>
          <w:color w:val="000000" w:themeColor="text1"/>
          <w:szCs w:val="24"/>
          <w:lang w:eastAsia="en-US"/>
        </w:rPr>
      </w:pPr>
      <w:r w:rsidRPr="00DB641A">
        <w:rPr>
          <w:rFonts w:asciiTheme="minorHAnsi" w:eastAsiaTheme="majorEastAsia" w:hAnsiTheme="minorHAnsi" w:cstheme="majorBidi"/>
          <w:b/>
          <w:color w:val="000000" w:themeColor="text1"/>
          <w:szCs w:val="24"/>
          <w:lang w:eastAsia="en-US"/>
        </w:rPr>
        <w:t>Kontaktuppgifter</w:t>
      </w:r>
      <w:bookmarkEnd w:id="2"/>
      <w:bookmarkEnd w:id="3"/>
    </w:p>
    <w:p w:rsidR="008608E9" w:rsidRPr="00E57404" w:rsidRDefault="008608E9" w:rsidP="00092154">
      <w:pPr>
        <w:pStyle w:val="Rubrik2"/>
        <w:rPr>
          <w:rStyle w:val="label-bold12"/>
          <w:rFonts w:asciiTheme="minorHAnsi" w:hAnsiTheme="minorHAnsi" w:cs="Calibri"/>
          <w:color w:val="auto"/>
          <w:sz w:val="22"/>
          <w:szCs w:val="22"/>
        </w:rPr>
      </w:pPr>
      <w:bookmarkStart w:id="4" w:name="_Toc21615214"/>
      <w:bookmarkStart w:id="5" w:name="_Toc21615822"/>
      <w:bookmarkStart w:id="6" w:name="_Toc21617153"/>
      <w:r w:rsidRPr="00E57404">
        <w:rPr>
          <w:rStyle w:val="label-bold12"/>
          <w:rFonts w:asciiTheme="minorHAnsi" w:hAnsiTheme="minorHAnsi" w:cs="Calibri"/>
          <w:color w:val="auto"/>
          <w:sz w:val="22"/>
          <w:szCs w:val="22"/>
        </w:rPr>
        <w:t>Här anges kontaktuppgifter för</w:t>
      </w:r>
      <w:r w:rsidR="002945FC" w:rsidRPr="00E57404">
        <w:rPr>
          <w:rStyle w:val="label-bold12"/>
          <w:rFonts w:asciiTheme="minorHAnsi" w:hAnsiTheme="minorHAnsi" w:cs="Calibri"/>
          <w:color w:val="auto"/>
          <w:sz w:val="22"/>
          <w:szCs w:val="22"/>
        </w:rPr>
        <w:t xml:space="preserve"> den</w:t>
      </w:r>
      <w:r w:rsidRPr="00E57404">
        <w:rPr>
          <w:rStyle w:val="label-bold12"/>
          <w:rFonts w:asciiTheme="minorHAnsi" w:hAnsiTheme="minorHAnsi" w:cs="Calibri"/>
          <w:color w:val="auto"/>
          <w:sz w:val="22"/>
          <w:szCs w:val="22"/>
        </w:rPr>
        <w:t xml:space="preserve"> avropande myndigheten</w:t>
      </w:r>
      <w:r w:rsidR="00FD6B1F" w:rsidRPr="00E57404">
        <w:rPr>
          <w:rStyle w:val="label-bold12"/>
          <w:rFonts w:asciiTheme="minorHAnsi" w:hAnsiTheme="minorHAnsi" w:cs="Calibri"/>
          <w:color w:val="auto"/>
          <w:sz w:val="22"/>
          <w:szCs w:val="22"/>
        </w:rPr>
        <w:t>. Det är till denna adress</w:t>
      </w:r>
      <w:r w:rsidR="00125FAA" w:rsidRPr="00E57404">
        <w:rPr>
          <w:rStyle w:val="label-bold12"/>
          <w:rFonts w:asciiTheme="minorHAnsi" w:hAnsiTheme="minorHAnsi" w:cs="Calibri"/>
          <w:color w:val="auto"/>
          <w:sz w:val="22"/>
          <w:szCs w:val="22"/>
        </w:rPr>
        <w:t>,</w:t>
      </w:r>
      <w:r w:rsidR="00FD6B1F" w:rsidRPr="00E57404">
        <w:rPr>
          <w:rStyle w:val="label-bold12"/>
          <w:rFonts w:asciiTheme="minorHAnsi" w:hAnsiTheme="minorHAnsi" w:cs="Calibri"/>
          <w:color w:val="auto"/>
          <w:sz w:val="22"/>
          <w:szCs w:val="22"/>
        </w:rPr>
        <w:t xml:space="preserve"> alternativt</w:t>
      </w:r>
      <w:r w:rsidRPr="00E57404">
        <w:rPr>
          <w:rStyle w:val="label-bold12"/>
          <w:rFonts w:asciiTheme="minorHAnsi" w:hAnsiTheme="minorHAnsi" w:cs="Calibri"/>
          <w:color w:val="auto"/>
          <w:sz w:val="22"/>
          <w:szCs w:val="22"/>
        </w:rPr>
        <w:t xml:space="preserve"> e-post</w:t>
      </w:r>
      <w:r w:rsidR="006C1F08" w:rsidRPr="00E57404">
        <w:rPr>
          <w:rStyle w:val="label-bold12"/>
          <w:rFonts w:asciiTheme="minorHAnsi" w:hAnsiTheme="minorHAnsi" w:cs="Calibri"/>
          <w:color w:val="auto"/>
          <w:sz w:val="22"/>
          <w:szCs w:val="22"/>
        </w:rPr>
        <w:t>adress</w:t>
      </w:r>
      <w:r w:rsidR="00125FAA" w:rsidRPr="00E57404">
        <w:rPr>
          <w:rStyle w:val="label-bold12"/>
          <w:rFonts w:asciiTheme="minorHAnsi" w:hAnsiTheme="minorHAnsi" w:cs="Calibri"/>
          <w:color w:val="auto"/>
          <w:sz w:val="22"/>
          <w:szCs w:val="22"/>
        </w:rPr>
        <w:t>,</w:t>
      </w:r>
      <w:r w:rsidRPr="00E57404">
        <w:rPr>
          <w:rStyle w:val="label-bold12"/>
          <w:rFonts w:asciiTheme="minorHAnsi" w:hAnsiTheme="minorHAnsi" w:cs="Calibri"/>
          <w:color w:val="auto"/>
          <w:sz w:val="22"/>
          <w:szCs w:val="22"/>
        </w:rPr>
        <w:t xml:space="preserve"> som Leverantören </w:t>
      </w:r>
      <w:r w:rsidR="006C1F08" w:rsidRPr="00E57404">
        <w:rPr>
          <w:rStyle w:val="label-bold12"/>
          <w:rFonts w:asciiTheme="minorHAnsi" w:hAnsiTheme="minorHAnsi" w:cs="Calibri"/>
          <w:color w:val="auto"/>
          <w:sz w:val="22"/>
          <w:szCs w:val="22"/>
        </w:rPr>
        <w:t>skickar</w:t>
      </w:r>
      <w:r w:rsidRPr="00E57404">
        <w:rPr>
          <w:rStyle w:val="label-bold12"/>
          <w:rFonts w:asciiTheme="minorHAnsi" w:hAnsiTheme="minorHAnsi" w:cs="Calibri"/>
          <w:color w:val="auto"/>
          <w:sz w:val="22"/>
          <w:szCs w:val="22"/>
        </w:rPr>
        <w:t xml:space="preserve"> sitt anbud.</w:t>
      </w:r>
      <w:bookmarkEnd w:id="4"/>
      <w:bookmarkEnd w:id="5"/>
      <w:bookmarkEnd w:id="6"/>
    </w:p>
    <w:p w:rsidR="00E57404" w:rsidRDefault="00E57404" w:rsidP="000A2B9C">
      <w:pPr>
        <w:autoSpaceDE w:val="0"/>
        <w:autoSpaceDN w:val="0"/>
        <w:adjustRightInd w:val="0"/>
        <w:rPr>
          <w:rFonts w:asciiTheme="minorHAnsi" w:eastAsiaTheme="majorEastAsia" w:hAnsiTheme="minorHAnsi" w:cstheme="majorBidi"/>
          <w:b/>
          <w:color w:val="000000" w:themeColor="text1"/>
          <w:szCs w:val="24"/>
          <w:lang w:eastAsia="en-US"/>
        </w:rPr>
      </w:pPr>
      <w:bookmarkStart w:id="7" w:name="_Toc21615215"/>
      <w:bookmarkStart w:id="8" w:name="_Toc21615823"/>
    </w:p>
    <w:p w:rsidR="00E57404" w:rsidRDefault="00E57404" w:rsidP="000A2B9C">
      <w:pPr>
        <w:autoSpaceDE w:val="0"/>
        <w:autoSpaceDN w:val="0"/>
        <w:adjustRightInd w:val="0"/>
        <w:rPr>
          <w:rFonts w:asciiTheme="minorHAnsi" w:eastAsiaTheme="majorEastAsia" w:hAnsiTheme="minorHAnsi" w:cstheme="majorBidi"/>
          <w:b/>
          <w:color w:val="000000" w:themeColor="text1"/>
          <w:szCs w:val="24"/>
          <w:lang w:eastAsia="en-US"/>
        </w:rPr>
      </w:pPr>
    </w:p>
    <w:p w:rsidR="008608E9" w:rsidRPr="00DB641A" w:rsidRDefault="008608E9" w:rsidP="000A2B9C">
      <w:pPr>
        <w:autoSpaceDE w:val="0"/>
        <w:autoSpaceDN w:val="0"/>
        <w:adjustRightInd w:val="0"/>
        <w:rPr>
          <w:rFonts w:asciiTheme="minorHAnsi" w:eastAsiaTheme="majorEastAsia" w:hAnsiTheme="minorHAnsi" w:cstheme="majorBidi"/>
          <w:b/>
          <w:color w:val="000000" w:themeColor="text1"/>
          <w:szCs w:val="24"/>
          <w:lang w:eastAsia="en-US"/>
        </w:rPr>
      </w:pPr>
      <w:r w:rsidRPr="00DB641A">
        <w:rPr>
          <w:rFonts w:asciiTheme="minorHAnsi" w:eastAsiaTheme="majorEastAsia" w:hAnsiTheme="minorHAnsi" w:cstheme="majorBidi"/>
          <w:b/>
          <w:color w:val="000000" w:themeColor="text1"/>
          <w:szCs w:val="24"/>
          <w:lang w:eastAsia="en-US"/>
        </w:rPr>
        <w:t>Förutsättningar</w:t>
      </w:r>
      <w:bookmarkEnd w:id="7"/>
      <w:bookmarkEnd w:id="8"/>
    </w:p>
    <w:p w:rsidR="007C4A64" w:rsidRPr="00E57404" w:rsidRDefault="008608E9" w:rsidP="008608E9">
      <w:pPr>
        <w:pStyle w:val="Rubrik2"/>
        <w:rPr>
          <w:rStyle w:val="label-bold12"/>
          <w:rFonts w:asciiTheme="minorHAnsi" w:hAnsiTheme="minorHAnsi" w:cs="Calibri"/>
          <w:bCs w:val="0"/>
          <w:color w:val="auto"/>
          <w:sz w:val="22"/>
          <w:szCs w:val="22"/>
        </w:rPr>
      </w:pPr>
      <w:bookmarkStart w:id="9" w:name="_Toc21615216"/>
      <w:bookmarkStart w:id="10" w:name="_Toc21615824"/>
      <w:bookmarkStart w:id="11" w:name="_Toc21617154"/>
      <w:r w:rsidRPr="00E57404">
        <w:rPr>
          <w:rStyle w:val="label-bold12"/>
          <w:rFonts w:asciiTheme="minorHAnsi" w:hAnsiTheme="minorHAnsi" w:cs="Calibri"/>
          <w:bCs w:val="0"/>
          <w:color w:val="auto"/>
          <w:sz w:val="22"/>
          <w:szCs w:val="22"/>
        </w:rPr>
        <w:t>Här anges</w:t>
      </w:r>
      <w:r w:rsidR="007C4A64" w:rsidRPr="00E57404">
        <w:rPr>
          <w:rStyle w:val="label-bold12"/>
          <w:rFonts w:asciiTheme="minorHAnsi" w:hAnsiTheme="minorHAnsi" w:cs="Calibri"/>
          <w:bCs w:val="0"/>
          <w:color w:val="auto"/>
          <w:sz w:val="22"/>
          <w:szCs w:val="22"/>
        </w:rPr>
        <w:t>;</w:t>
      </w:r>
      <w:bookmarkEnd w:id="9"/>
      <w:bookmarkEnd w:id="10"/>
      <w:bookmarkEnd w:id="11"/>
      <w:r w:rsidRPr="00E57404">
        <w:rPr>
          <w:rStyle w:val="label-bold12"/>
          <w:rFonts w:asciiTheme="minorHAnsi" w:hAnsiTheme="minorHAnsi" w:cs="Calibri"/>
          <w:bCs w:val="0"/>
          <w:color w:val="auto"/>
          <w:sz w:val="22"/>
          <w:szCs w:val="22"/>
        </w:rPr>
        <w:t xml:space="preserve"> </w:t>
      </w:r>
    </w:p>
    <w:p w:rsidR="007C4A64" w:rsidRPr="00E57404" w:rsidRDefault="00227136" w:rsidP="00EB690F">
      <w:pPr>
        <w:pStyle w:val="Rubrik2"/>
        <w:numPr>
          <w:ilvl w:val="0"/>
          <w:numId w:val="3"/>
        </w:numPr>
        <w:rPr>
          <w:rStyle w:val="label-bold12"/>
          <w:rFonts w:asciiTheme="minorHAnsi" w:hAnsiTheme="minorHAnsi" w:cs="Calibri"/>
          <w:bCs w:val="0"/>
          <w:color w:val="auto"/>
          <w:sz w:val="22"/>
          <w:szCs w:val="22"/>
        </w:rPr>
      </w:pPr>
      <w:bookmarkStart w:id="12" w:name="_Toc21615217"/>
      <w:bookmarkStart w:id="13" w:name="_Toc21615825"/>
      <w:bookmarkStart w:id="14" w:name="_Toc21617155"/>
      <w:r w:rsidRPr="00E57404">
        <w:rPr>
          <w:rStyle w:val="label-bold12"/>
          <w:rFonts w:asciiTheme="minorHAnsi" w:hAnsiTheme="minorHAnsi" w:cs="Calibri"/>
          <w:bCs w:val="0"/>
          <w:color w:val="auto"/>
          <w:sz w:val="22"/>
          <w:szCs w:val="22"/>
        </w:rPr>
        <w:t>S</w:t>
      </w:r>
      <w:r w:rsidR="008608E9" w:rsidRPr="00E57404">
        <w:rPr>
          <w:rStyle w:val="label-bold12"/>
          <w:rFonts w:asciiTheme="minorHAnsi" w:hAnsiTheme="minorHAnsi" w:cs="Calibri"/>
          <w:bCs w:val="0"/>
          <w:color w:val="auto"/>
          <w:sz w:val="22"/>
          <w:szCs w:val="22"/>
        </w:rPr>
        <w:t xml:space="preserve">ista dag för </w:t>
      </w:r>
      <w:r w:rsidR="002770B1" w:rsidRPr="00E57404">
        <w:rPr>
          <w:rStyle w:val="label-bold12"/>
          <w:rFonts w:asciiTheme="minorHAnsi" w:hAnsiTheme="minorHAnsi" w:cs="Calibri"/>
          <w:bCs w:val="0"/>
          <w:color w:val="auto"/>
          <w:sz w:val="22"/>
          <w:szCs w:val="22"/>
        </w:rPr>
        <w:t>att lämna in</w:t>
      </w:r>
      <w:r w:rsidR="008608E9" w:rsidRPr="00E57404">
        <w:rPr>
          <w:rStyle w:val="label-bold12"/>
          <w:rFonts w:asciiTheme="minorHAnsi" w:hAnsiTheme="minorHAnsi" w:cs="Calibri"/>
          <w:bCs w:val="0"/>
          <w:color w:val="auto"/>
          <w:sz w:val="22"/>
          <w:szCs w:val="22"/>
        </w:rPr>
        <w:t xml:space="preserve"> anbud</w:t>
      </w:r>
      <w:r w:rsidR="007C4A64" w:rsidRPr="00E57404">
        <w:rPr>
          <w:rStyle w:val="label-bold12"/>
          <w:rFonts w:asciiTheme="minorHAnsi" w:hAnsiTheme="minorHAnsi" w:cs="Calibri"/>
          <w:bCs w:val="0"/>
          <w:color w:val="auto"/>
          <w:sz w:val="22"/>
          <w:szCs w:val="22"/>
        </w:rPr>
        <w:t xml:space="preserve"> </w:t>
      </w:r>
      <w:r w:rsidR="007C4A64" w:rsidRPr="00E57404">
        <w:rPr>
          <w:rStyle w:val="label-bold12"/>
          <w:rFonts w:asciiTheme="minorHAnsi" w:hAnsiTheme="minorHAnsi" w:cs="Calibri"/>
          <w:sz w:val="22"/>
          <w:szCs w:val="22"/>
        </w:rPr>
        <w:t>(tid</w:t>
      </w:r>
      <w:r w:rsidR="00EE0A9A" w:rsidRPr="00E57404">
        <w:rPr>
          <w:rStyle w:val="label-bold12"/>
          <w:rFonts w:asciiTheme="minorHAnsi" w:hAnsiTheme="minorHAnsi" w:cs="Calibri"/>
          <w:sz w:val="22"/>
          <w:szCs w:val="22"/>
        </w:rPr>
        <w:t>sfristen ska vara skälig med</w:t>
      </w:r>
      <w:r w:rsidR="007C4A64" w:rsidRPr="00E57404">
        <w:rPr>
          <w:rStyle w:val="label-bold12"/>
          <w:rFonts w:asciiTheme="minorHAnsi" w:hAnsiTheme="minorHAnsi" w:cs="Calibri"/>
          <w:sz w:val="22"/>
          <w:szCs w:val="22"/>
        </w:rPr>
        <w:t xml:space="preserve"> hänsyn tage</w:t>
      </w:r>
      <w:r w:rsidR="00EE0A9A" w:rsidRPr="00E57404">
        <w:rPr>
          <w:rStyle w:val="label-bold12"/>
          <w:rFonts w:asciiTheme="minorHAnsi" w:hAnsiTheme="minorHAnsi" w:cs="Calibri"/>
          <w:sz w:val="22"/>
          <w:szCs w:val="22"/>
        </w:rPr>
        <w:t>n</w:t>
      </w:r>
      <w:r w:rsidR="007C4A64" w:rsidRPr="00E57404">
        <w:rPr>
          <w:rStyle w:val="label-bold12"/>
          <w:rFonts w:asciiTheme="minorHAnsi" w:hAnsiTheme="minorHAnsi" w:cs="Calibri"/>
          <w:sz w:val="22"/>
          <w:szCs w:val="22"/>
        </w:rPr>
        <w:t xml:space="preserve"> till avropets omfattning och art),</w:t>
      </w:r>
      <w:bookmarkEnd w:id="12"/>
      <w:bookmarkEnd w:id="13"/>
      <w:bookmarkEnd w:id="14"/>
    </w:p>
    <w:p w:rsidR="007C4A64" w:rsidRPr="00E57404" w:rsidRDefault="00227136" w:rsidP="00EB690F">
      <w:pPr>
        <w:pStyle w:val="Rubrik2"/>
        <w:numPr>
          <w:ilvl w:val="0"/>
          <w:numId w:val="3"/>
        </w:numPr>
        <w:rPr>
          <w:rStyle w:val="label-bold12"/>
          <w:rFonts w:asciiTheme="minorHAnsi" w:hAnsiTheme="minorHAnsi" w:cs="Calibri"/>
          <w:bCs w:val="0"/>
          <w:color w:val="auto"/>
          <w:sz w:val="22"/>
          <w:szCs w:val="22"/>
        </w:rPr>
      </w:pPr>
      <w:bookmarkStart w:id="15" w:name="_Toc21615218"/>
      <w:bookmarkStart w:id="16" w:name="_Toc21615826"/>
      <w:bookmarkStart w:id="17" w:name="_Toc21617156"/>
      <w:r w:rsidRPr="00E57404">
        <w:rPr>
          <w:rStyle w:val="label-bold12"/>
          <w:rFonts w:asciiTheme="minorHAnsi" w:hAnsiTheme="minorHAnsi" w:cs="Calibri"/>
          <w:bCs w:val="0"/>
          <w:color w:val="auto"/>
          <w:sz w:val="22"/>
          <w:szCs w:val="22"/>
        </w:rPr>
        <w:t>A</w:t>
      </w:r>
      <w:r w:rsidR="007C4A64" w:rsidRPr="00E57404">
        <w:rPr>
          <w:rStyle w:val="label-bold12"/>
          <w:rFonts w:asciiTheme="minorHAnsi" w:hAnsiTheme="minorHAnsi" w:cs="Calibri"/>
          <w:bCs w:val="0"/>
          <w:color w:val="auto"/>
          <w:sz w:val="22"/>
          <w:szCs w:val="22"/>
        </w:rPr>
        <w:t>nbudets giltighetstid (i giltighetstiden bör höjd tas för att den förnyade konkurrensutsättning</w:t>
      </w:r>
      <w:r w:rsidR="00157CEC" w:rsidRPr="00E57404">
        <w:rPr>
          <w:rStyle w:val="label-bold12"/>
          <w:rFonts w:asciiTheme="minorHAnsi" w:hAnsiTheme="minorHAnsi" w:cs="Calibri"/>
          <w:bCs w:val="0"/>
          <w:color w:val="auto"/>
          <w:sz w:val="22"/>
          <w:szCs w:val="22"/>
        </w:rPr>
        <w:t>en kan överprövas, samtidigt bör det beaktas att</w:t>
      </w:r>
      <w:r w:rsidR="007C4A64" w:rsidRPr="00E57404">
        <w:rPr>
          <w:rStyle w:val="label-bold12"/>
          <w:rFonts w:asciiTheme="minorHAnsi" w:hAnsiTheme="minorHAnsi" w:cs="Calibri"/>
          <w:bCs w:val="0"/>
          <w:color w:val="auto"/>
          <w:sz w:val="22"/>
          <w:szCs w:val="22"/>
        </w:rPr>
        <w:t xml:space="preserve"> alltför lång giltighetstid</w:t>
      </w:r>
      <w:r w:rsidR="002770B1" w:rsidRPr="00E57404">
        <w:rPr>
          <w:rStyle w:val="label-bold12"/>
          <w:rFonts w:asciiTheme="minorHAnsi" w:hAnsiTheme="minorHAnsi" w:cs="Calibri"/>
          <w:bCs w:val="0"/>
          <w:color w:val="auto"/>
          <w:sz w:val="22"/>
          <w:szCs w:val="22"/>
        </w:rPr>
        <w:t xml:space="preserve"> tenderar att höja priset</w:t>
      </w:r>
      <w:r w:rsidR="007C4A64" w:rsidRPr="00E57404">
        <w:rPr>
          <w:rStyle w:val="label-bold12"/>
          <w:rFonts w:asciiTheme="minorHAnsi" w:hAnsiTheme="minorHAnsi" w:cs="Calibri"/>
          <w:bCs w:val="0"/>
          <w:color w:val="auto"/>
          <w:sz w:val="22"/>
          <w:szCs w:val="22"/>
        </w:rPr>
        <w:t>),</w:t>
      </w:r>
      <w:bookmarkEnd w:id="15"/>
      <w:bookmarkEnd w:id="16"/>
      <w:bookmarkEnd w:id="17"/>
    </w:p>
    <w:p w:rsidR="00AD64F7" w:rsidRPr="00E57404" w:rsidRDefault="002A120A" w:rsidP="00EB690F">
      <w:pPr>
        <w:numPr>
          <w:ilvl w:val="0"/>
          <w:numId w:val="3"/>
        </w:numPr>
        <w:rPr>
          <w:rFonts w:asciiTheme="minorHAnsi" w:hAnsiTheme="minorHAnsi" w:cs="Calibri"/>
          <w:sz w:val="22"/>
          <w:szCs w:val="22"/>
        </w:rPr>
      </w:pPr>
      <w:r w:rsidRPr="00E57404">
        <w:rPr>
          <w:rFonts w:asciiTheme="minorHAnsi" w:hAnsiTheme="minorHAnsi" w:cs="Calibri"/>
          <w:sz w:val="22"/>
          <w:szCs w:val="22"/>
        </w:rPr>
        <w:t>Erbjuden</w:t>
      </w:r>
      <w:r w:rsidR="008D7782" w:rsidRPr="00E57404">
        <w:rPr>
          <w:rFonts w:asciiTheme="minorHAnsi" w:hAnsiTheme="minorHAnsi" w:cs="Calibri"/>
          <w:sz w:val="22"/>
          <w:szCs w:val="22"/>
        </w:rPr>
        <w:t xml:space="preserve"> tidsperiod för </w:t>
      </w:r>
      <w:r w:rsidRPr="00E57404">
        <w:rPr>
          <w:rFonts w:asciiTheme="minorHAnsi" w:hAnsiTheme="minorHAnsi" w:cs="Calibri"/>
          <w:sz w:val="22"/>
          <w:szCs w:val="22"/>
        </w:rPr>
        <w:t>eventuell avsyning</w:t>
      </w:r>
    </w:p>
    <w:p w:rsidR="00FC3CE8" w:rsidRPr="00DB641A" w:rsidRDefault="00FC3CE8" w:rsidP="00FC0E81">
      <w:pPr>
        <w:pStyle w:val="Rubrik1"/>
        <w:ind w:left="432" w:hanging="432"/>
        <w:rPr>
          <w:rFonts w:asciiTheme="minorHAnsi" w:hAnsiTheme="minorHAnsi" w:cs="Calibri"/>
          <w:sz w:val="24"/>
          <w:szCs w:val="24"/>
        </w:rPr>
      </w:pPr>
      <w:bookmarkStart w:id="18" w:name="_Toc21615219"/>
      <w:bookmarkStart w:id="19" w:name="_Toc21615827"/>
      <w:bookmarkStart w:id="20" w:name="_Toc21617157"/>
      <w:r w:rsidRPr="00DB641A">
        <w:rPr>
          <w:rFonts w:asciiTheme="minorHAnsi" w:hAnsiTheme="minorHAnsi" w:cs="Calibri"/>
          <w:bCs w:val="0"/>
          <w:sz w:val="24"/>
          <w:szCs w:val="24"/>
        </w:rPr>
        <w:lastRenderedPageBreak/>
        <w:t>Avropsprecisering</w:t>
      </w:r>
      <w:bookmarkEnd w:id="18"/>
      <w:bookmarkEnd w:id="19"/>
      <w:bookmarkEnd w:id="20"/>
    </w:p>
    <w:p w:rsidR="00294FE7" w:rsidRDefault="00294FE7" w:rsidP="00294FE7">
      <w:pPr>
        <w:autoSpaceDE w:val="0"/>
        <w:autoSpaceDN w:val="0"/>
        <w:adjustRightInd w:val="0"/>
        <w:rPr>
          <w:rFonts w:asciiTheme="minorHAnsi" w:eastAsia="Calibri" w:hAnsiTheme="minorHAnsi" w:cs="Calibri"/>
          <w:sz w:val="22"/>
          <w:szCs w:val="22"/>
          <w:lang w:eastAsia="en-US"/>
        </w:rPr>
      </w:pPr>
      <w:r w:rsidRPr="00E57404">
        <w:rPr>
          <w:rFonts w:asciiTheme="minorHAnsi" w:eastAsia="Calibri" w:hAnsiTheme="minorHAnsi" w:cs="Calibri"/>
          <w:sz w:val="22"/>
          <w:szCs w:val="22"/>
          <w:lang w:eastAsia="en-US"/>
        </w:rPr>
        <w:t>Nedan finns några exempel på olika krav och utvärderingskriterium som kan användas och</w:t>
      </w:r>
      <w:r w:rsidR="000E5931" w:rsidRPr="00E57404">
        <w:rPr>
          <w:rFonts w:asciiTheme="minorHAnsi" w:eastAsia="Calibri" w:hAnsiTheme="minorHAnsi" w:cs="Calibri"/>
          <w:sz w:val="22"/>
          <w:szCs w:val="22"/>
          <w:lang w:eastAsia="en-US"/>
        </w:rPr>
        <w:t xml:space="preserve"> </w:t>
      </w:r>
      <w:r w:rsidRPr="00E57404">
        <w:rPr>
          <w:rFonts w:asciiTheme="minorHAnsi" w:eastAsia="Calibri" w:hAnsiTheme="minorHAnsi" w:cs="Calibri"/>
          <w:sz w:val="22"/>
          <w:szCs w:val="22"/>
          <w:lang w:eastAsia="en-US"/>
        </w:rPr>
        <w:t>utvärderas. Förutom angivna exempel kan andra krav, angivna i avropsförfrågan, förekomma.</w:t>
      </w:r>
      <w:r w:rsidR="000E5931" w:rsidRPr="00E57404">
        <w:rPr>
          <w:rFonts w:asciiTheme="minorHAnsi" w:eastAsia="Calibri" w:hAnsiTheme="minorHAnsi" w:cs="Calibri"/>
          <w:sz w:val="22"/>
          <w:szCs w:val="22"/>
          <w:lang w:eastAsia="en-US"/>
        </w:rPr>
        <w:t xml:space="preserve"> Observera att fastställda villkor i ramavtalet inte kan omförhandlas</w:t>
      </w:r>
      <w:r w:rsidR="00A9146C" w:rsidRPr="00E57404">
        <w:rPr>
          <w:rFonts w:asciiTheme="minorHAnsi" w:eastAsia="Calibri" w:hAnsiTheme="minorHAnsi" w:cs="Calibri"/>
          <w:sz w:val="22"/>
          <w:szCs w:val="22"/>
          <w:lang w:eastAsia="en-US"/>
        </w:rPr>
        <w:t>.</w:t>
      </w:r>
    </w:p>
    <w:p w:rsidR="001077AD" w:rsidRPr="00E57404" w:rsidRDefault="001077AD" w:rsidP="00294FE7">
      <w:pPr>
        <w:autoSpaceDE w:val="0"/>
        <w:autoSpaceDN w:val="0"/>
        <w:adjustRightInd w:val="0"/>
        <w:rPr>
          <w:rFonts w:asciiTheme="minorHAnsi" w:eastAsia="Calibri" w:hAnsiTheme="minorHAnsi" w:cs="Calibri"/>
          <w:sz w:val="22"/>
          <w:szCs w:val="22"/>
          <w:lang w:eastAsia="en-US"/>
        </w:rPr>
      </w:pPr>
    </w:p>
    <w:p w:rsidR="00227136" w:rsidRPr="00E57404" w:rsidRDefault="001077AD" w:rsidP="00294FE7">
      <w:pPr>
        <w:autoSpaceDE w:val="0"/>
        <w:autoSpaceDN w:val="0"/>
        <w:adjustRightInd w:val="0"/>
        <w:rPr>
          <w:rFonts w:asciiTheme="minorHAnsi" w:eastAsia="Calibri" w:hAnsiTheme="minorHAnsi" w:cs="Calibri"/>
          <w:sz w:val="22"/>
          <w:szCs w:val="22"/>
          <w:lang w:eastAsia="en-US"/>
        </w:rPr>
      </w:pPr>
      <w:r>
        <w:rPr>
          <w:rFonts w:asciiTheme="minorHAnsi" w:eastAsia="Calibri" w:hAnsiTheme="minorHAns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-230588</wp:posOffset>
                </wp:positionH>
                <wp:positionV relativeFrom="paragraph">
                  <wp:posOffset>93400</wp:posOffset>
                </wp:positionV>
                <wp:extent cx="6694805" cy="3307715"/>
                <wp:effectExtent l="0" t="0" r="10795" b="26035"/>
                <wp:wrapNone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4805" cy="330771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32000"/>
                          </a:srgbClr>
                        </a:solidFill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F4E408" id="Rektangel 1" o:spid="_x0000_s1026" style="position:absolute;margin-left:-18.15pt;margin-top:7.35pt;width:527.15pt;height:260.4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" fillcolor="red" strokecolor="black [3213]" strokeweight="2pt">
                <v:fill opacity="21074f"/>
                <v:stroke dashstyle="3 1"/>
                <w10:wrap anchorx="margin"/>
              </v:rect>
            </w:pict>
          </mc:Fallback>
        </mc:AlternateContent>
      </w:r>
    </w:p>
    <w:p w:rsidR="00DF6B70" w:rsidRPr="00E57404" w:rsidRDefault="00294FE7" w:rsidP="0096028F">
      <w:pPr>
        <w:autoSpaceDE w:val="0"/>
        <w:autoSpaceDN w:val="0"/>
        <w:adjustRightInd w:val="0"/>
        <w:rPr>
          <w:rFonts w:asciiTheme="minorHAnsi" w:eastAsia="Calibri" w:hAnsiTheme="minorHAnsi" w:cs="Calibri"/>
          <w:sz w:val="22"/>
          <w:szCs w:val="22"/>
          <w:lang w:eastAsia="en-US"/>
        </w:rPr>
      </w:pPr>
      <w:r w:rsidRPr="00E57404">
        <w:rPr>
          <w:rFonts w:asciiTheme="minorHAnsi" w:eastAsia="Calibri" w:hAnsiTheme="minorHAnsi" w:cs="Calibri"/>
          <w:sz w:val="22"/>
          <w:szCs w:val="22"/>
          <w:lang w:eastAsia="en-US"/>
        </w:rPr>
        <w:t>Exempel:</w:t>
      </w:r>
    </w:p>
    <w:p w:rsidR="0096028F" w:rsidRPr="001077AD" w:rsidRDefault="0096028F" w:rsidP="0096028F">
      <w:pPr>
        <w:pStyle w:val="Liststycke"/>
        <w:numPr>
          <w:ilvl w:val="0"/>
          <w:numId w:val="12"/>
        </w:numPr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Calibri"/>
          <w:szCs w:val="24"/>
        </w:rPr>
      </w:pPr>
      <w:r w:rsidRPr="001077AD">
        <w:rPr>
          <w:rFonts w:asciiTheme="minorHAnsi" w:hAnsiTheme="minorHAnsi" w:cs="Calibri"/>
          <w:szCs w:val="24"/>
        </w:rPr>
        <w:t>Pris</w:t>
      </w:r>
    </w:p>
    <w:p w:rsidR="0096028F" w:rsidRPr="001077AD" w:rsidRDefault="0096028F" w:rsidP="0096028F">
      <w:pPr>
        <w:pStyle w:val="Liststycke"/>
        <w:numPr>
          <w:ilvl w:val="0"/>
          <w:numId w:val="12"/>
        </w:numPr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Calibri"/>
          <w:szCs w:val="24"/>
        </w:rPr>
      </w:pPr>
      <w:r w:rsidRPr="001077AD">
        <w:rPr>
          <w:rFonts w:asciiTheme="minorHAnsi" w:hAnsiTheme="minorHAnsi" w:cs="Calibri"/>
          <w:szCs w:val="24"/>
        </w:rPr>
        <w:t>Leveranstid</w:t>
      </w:r>
    </w:p>
    <w:p w:rsidR="0096028F" w:rsidRPr="001077AD" w:rsidRDefault="0096028F" w:rsidP="00377CD4">
      <w:pPr>
        <w:pStyle w:val="Liststycke"/>
        <w:numPr>
          <w:ilvl w:val="0"/>
          <w:numId w:val="12"/>
        </w:numPr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Calibri"/>
          <w:szCs w:val="24"/>
        </w:rPr>
      </w:pPr>
      <w:r w:rsidRPr="001077AD">
        <w:rPr>
          <w:rFonts w:asciiTheme="minorHAnsi" w:hAnsiTheme="minorHAnsi" w:cs="Calibri"/>
          <w:szCs w:val="24"/>
        </w:rPr>
        <w:t>Produktens tekniska eller funktionella egenskaper (t.ex. maskinens funktion, mått och storlek i förhållande till det område hos UM som maskinen ska användas inom)</w:t>
      </w:r>
    </w:p>
    <w:p w:rsidR="0096028F" w:rsidRPr="001077AD" w:rsidRDefault="0096028F" w:rsidP="0096028F">
      <w:pPr>
        <w:pStyle w:val="Liststycke"/>
        <w:numPr>
          <w:ilvl w:val="0"/>
          <w:numId w:val="12"/>
        </w:numPr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Calibri"/>
          <w:szCs w:val="24"/>
        </w:rPr>
      </w:pPr>
      <w:r w:rsidRPr="001077AD">
        <w:rPr>
          <w:rFonts w:asciiTheme="minorHAnsi" w:hAnsiTheme="minorHAnsi" w:cs="Calibri"/>
          <w:szCs w:val="24"/>
        </w:rPr>
        <w:t>Maskinens miljö- och hållbarhetsegenskaper (inklusive batterieffektivitet)</w:t>
      </w:r>
    </w:p>
    <w:p w:rsidR="0096028F" w:rsidRPr="001077AD" w:rsidRDefault="0096028F" w:rsidP="0096028F">
      <w:pPr>
        <w:pStyle w:val="Liststycke"/>
        <w:numPr>
          <w:ilvl w:val="0"/>
          <w:numId w:val="12"/>
        </w:numPr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Calibri"/>
          <w:szCs w:val="24"/>
        </w:rPr>
      </w:pPr>
      <w:r w:rsidRPr="001077AD">
        <w:rPr>
          <w:rFonts w:asciiTheme="minorHAnsi" w:hAnsiTheme="minorHAnsi" w:cs="Calibri"/>
          <w:szCs w:val="24"/>
        </w:rPr>
        <w:t>Ljudnivå/bulleregenskaper utöver de i upphandlingen definierade kraven för detta</w:t>
      </w:r>
    </w:p>
    <w:p w:rsidR="0096028F" w:rsidRPr="001077AD" w:rsidRDefault="0096028F" w:rsidP="0096028F">
      <w:pPr>
        <w:pStyle w:val="Liststycke"/>
        <w:numPr>
          <w:ilvl w:val="0"/>
          <w:numId w:val="12"/>
        </w:numPr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Calibri"/>
          <w:szCs w:val="24"/>
        </w:rPr>
      </w:pPr>
      <w:r w:rsidRPr="001077AD">
        <w:rPr>
          <w:rFonts w:asciiTheme="minorHAnsi" w:hAnsiTheme="minorHAnsi" w:cs="Calibri"/>
          <w:szCs w:val="24"/>
        </w:rPr>
        <w:t>Maskinens ergonomiska egenskaper i förhållande till förarens behov</w:t>
      </w:r>
    </w:p>
    <w:p w:rsidR="0096028F" w:rsidRPr="001077AD" w:rsidRDefault="0096028F" w:rsidP="0096028F">
      <w:pPr>
        <w:pStyle w:val="Liststycke"/>
        <w:numPr>
          <w:ilvl w:val="0"/>
          <w:numId w:val="12"/>
        </w:numPr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Calibri"/>
          <w:szCs w:val="24"/>
        </w:rPr>
      </w:pPr>
      <w:r w:rsidRPr="001077AD">
        <w:rPr>
          <w:rFonts w:asciiTheme="minorHAnsi" w:hAnsiTheme="minorHAnsi" w:cs="Calibri"/>
          <w:szCs w:val="24"/>
        </w:rPr>
        <w:t>Maskinens anpassningsmöjligheter, såsom möjlighet att tillkoppla redskap och tillbehör till maskinen</w:t>
      </w:r>
    </w:p>
    <w:p w:rsidR="0096028F" w:rsidRPr="001077AD" w:rsidRDefault="0096028F" w:rsidP="0096028F">
      <w:pPr>
        <w:pStyle w:val="Liststycke"/>
        <w:numPr>
          <w:ilvl w:val="0"/>
          <w:numId w:val="12"/>
        </w:numPr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Calibri"/>
          <w:szCs w:val="24"/>
        </w:rPr>
      </w:pPr>
      <w:r w:rsidRPr="001077AD">
        <w:rPr>
          <w:rFonts w:asciiTheme="minorHAnsi" w:hAnsiTheme="minorHAnsi" w:cs="Calibri"/>
          <w:szCs w:val="24"/>
        </w:rPr>
        <w:t>Maskinens kompabilitet med befintliga maskiner och utrustning</w:t>
      </w:r>
    </w:p>
    <w:p w:rsidR="00DF6B70" w:rsidRPr="001077AD" w:rsidRDefault="0096028F" w:rsidP="00077F1E">
      <w:pPr>
        <w:pStyle w:val="Liststycke"/>
        <w:numPr>
          <w:ilvl w:val="0"/>
          <w:numId w:val="12"/>
        </w:numPr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Calibri"/>
          <w:szCs w:val="24"/>
        </w:rPr>
      </w:pPr>
      <w:r w:rsidRPr="001077AD">
        <w:rPr>
          <w:rFonts w:asciiTheme="minorHAnsi" w:hAnsiTheme="minorHAnsi" w:cs="Calibri"/>
          <w:szCs w:val="24"/>
        </w:rPr>
        <w:t>Leverantörens serviceorganisation, tillgänglighet och inställelsetid för service och reparation av Maskiner</w:t>
      </w:r>
    </w:p>
    <w:p w:rsidR="00B3594D" w:rsidRPr="00E57404" w:rsidRDefault="001951B3" w:rsidP="007C1AA0">
      <w:pPr>
        <w:pStyle w:val="Liststycke"/>
        <w:numPr>
          <w:ilvl w:val="0"/>
          <w:numId w:val="12"/>
        </w:numPr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Calibri"/>
          <w:sz w:val="22"/>
          <w:szCs w:val="22"/>
        </w:rPr>
      </w:pPr>
      <w:r w:rsidRPr="00E57404">
        <w:rPr>
          <w:rFonts w:asciiTheme="minorHAnsi" w:hAnsiTheme="minorHAnsi" w:cs="Calibri"/>
          <w:sz w:val="22"/>
          <w:szCs w:val="22"/>
        </w:rPr>
        <w:br w:type="page"/>
      </w:r>
    </w:p>
    <w:p w:rsidR="00EB690F" w:rsidRPr="00796CE9" w:rsidRDefault="00FC0E81" w:rsidP="00182BEC">
      <w:pPr>
        <w:rPr>
          <w:rFonts w:asciiTheme="minorHAnsi" w:hAnsiTheme="minorHAnsi" w:cs="Calibri"/>
          <w:b/>
          <w:sz w:val="32"/>
          <w:szCs w:val="32"/>
        </w:rPr>
      </w:pPr>
      <w:r w:rsidRPr="00796CE9">
        <w:rPr>
          <w:rFonts w:asciiTheme="minorHAnsi" w:hAnsiTheme="minorHAnsi" w:cs="Calibri"/>
          <w:b/>
          <w:sz w:val="32"/>
          <w:szCs w:val="32"/>
        </w:rPr>
        <w:lastRenderedPageBreak/>
        <w:t>Mall för avropsförfrågan</w:t>
      </w:r>
    </w:p>
    <w:p w:rsidR="00EB690F" w:rsidRPr="001A6201" w:rsidRDefault="00EB690F" w:rsidP="00182BEC">
      <w:pPr>
        <w:rPr>
          <w:rFonts w:asciiTheme="minorHAnsi" w:hAnsiTheme="minorHAnsi" w:cs="Calibri"/>
          <w:b/>
          <w:sz w:val="16"/>
          <w:szCs w:val="16"/>
        </w:rPr>
      </w:pPr>
    </w:p>
    <w:p w:rsidR="00EB690F" w:rsidRPr="00796CE9" w:rsidRDefault="00EB690F" w:rsidP="00EB690F">
      <w:pPr>
        <w:rPr>
          <w:rFonts w:asciiTheme="minorHAnsi" w:hAnsiTheme="minorHAnsi" w:cs="Calibri"/>
          <w:sz w:val="28"/>
          <w:szCs w:val="28"/>
        </w:rPr>
      </w:pPr>
      <w:r w:rsidRPr="00796CE9">
        <w:rPr>
          <w:rFonts w:asciiTheme="minorHAnsi" w:hAnsiTheme="minorHAnsi" w:cs="Calibri"/>
          <w:sz w:val="28"/>
          <w:szCs w:val="28"/>
        </w:rPr>
        <w:t>Avropsobjektet</w:t>
      </w:r>
    </w:p>
    <w:p w:rsidR="00EB690F" w:rsidRPr="00796CE9" w:rsidRDefault="00EB690F" w:rsidP="00EB690F">
      <w:pPr>
        <w:rPr>
          <w:rFonts w:asciiTheme="minorHAnsi" w:hAnsiTheme="minorHAnsi" w:cs="Calibri"/>
          <w:sz w:val="22"/>
          <w:szCs w:val="22"/>
        </w:rPr>
      </w:pPr>
      <w:r w:rsidRPr="00796CE9">
        <w:rPr>
          <w:rFonts w:asciiTheme="minorHAnsi" w:hAnsiTheme="minorHAnsi" w:cs="Calibri"/>
          <w:sz w:val="22"/>
          <w:szCs w:val="22"/>
        </w:rPr>
        <w:t xml:space="preserve">Avropet avser produktområdet </w:t>
      </w:r>
      <w:r w:rsidRPr="00796CE9">
        <w:rPr>
          <w:rFonts w:asciiTheme="minorHAnsi" w:hAnsiTheme="minorHAnsi" w:cs="Calibri"/>
          <w:sz w:val="18"/>
          <w:szCs w:val="18"/>
        </w:rPr>
        <w:t>(OBS! endast ett produktområde per avropsförfrågan):</w:t>
      </w:r>
    </w:p>
    <w:p w:rsidR="0028559B" w:rsidRPr="00796CE9" w:rsidRDefault="0028559B" w:rsidP="0028559B">
      <w:pPr>
        <w:rPr>
          <w:rFonts w:asciiTheme="minorHAnsi" w:hAnsiTheme="minorHAnsi" w:cs="Calibri"/>
          <w:sz w:val="20"/>
        </w:rPr>
      </w:pPr>
    </w:p>
    <w:p w:rsidR="0028559B" w:rsidRPr="00D50C48" w:rsidRDefault="0027573C" w:rsidP="00D50C48">
      <w:pPr>
        <w:spacing w:line="360" w:lineRule="auto"/>
        <w:rPr>
          <w:rFonts w:asciiTheme="minorHAnsi" w:hAnsiTheme="minorHAnsi" w:cstheme="minorHAnsi"/>
          <w:b/>
          <w:szCs w:val="24"/>
        </w:rPr>
      </w:pPr>
      <w:sdt>
        <w:sdtPr>
          <w:rPr>
            <w:rFonts w:asciiTheme="minorHAnsi" w:hAnsiTheme="minorHAnsi" w:cstheme="minorHAnsi"/>
            <w:b/>
            <w:szCs w:val="24"/>
          </w:rPr>
          <w:id w:val="-21432626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0C48">
            <w:rPr>
              <w:rFonts w:ascii="MS Gothic" w:eastAsia="MS Gothic" w:hAnsi="MS Gothic" w:cstheme="minorHAnsi" w:hint="eastAsia"/>
              <w:b/>
              <w:szCs w:val="24"/>
            </w:rPr>
            <w:t>☐</w:t>
          </w:r>
        </w:sdtContent>
      </w:sdt>
      <w:r w:rsidR="0096028F" w:rsidRPr="00D50C48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="0096028F" w:rsidRPr="00D50C48">
        <w:rPr>
          <w:rFonts w:asciiTheme="minorHAnsi" w:hAnsiTheme="minorHAnsi" w:cstheme="minorHAnsi"/>
          <w:b/>
          <w:szCs w:val="24"/>
        </w:rPr>
        <w:t>Åkgräsklippare</w:t>
      </w:r>
      <w:r w:rsidR="0096028F" w:rsidRPr="00D50C48">
        <w:rPr>
          <w:rFonts w:asciiTheme="minorHAnsi" w:hAnsiTheme="minorHAnsi" w:cstheme="minorHAnsi"/>
          <w:b/>
          <w:szCs w:val="24"/>
        </w:rPr>
        <w:tab/>
      </w:r>
      <w:r w:rsidR="0096028F" w:rsidRPr="00D50C48">
        <w:rPr>
          <w:rFonts w:asciiTheme="minorHAnsi" w:hAnsiTheme="minorHAnsi" w:cstheme="minorHAnsi"/>
          <w:b/>
          <w:szCs w:val="24"/>
        </w:rPr>
        <w:tab/>
      </w:r>
      <w:sdt>
        <w:sdtPr>
          <w:rPr>
            <w:rFonts w:asciiTheme="minorHAnsi" w:hAnsiTheme="minorHAnsi" w:cstheme="minorHAnsi"/>
            <w:b/>
            <w:szCs w:val="24"/>
          </w:rPr>
          <w:id w:val="-1429721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028F" w:rsidRPr="00D50C48">
            <w:rPr>
              <w:rFonts w:ascii="Segoe UI Symbol" w:eastAsia="MS Gothic" w:hAnsi="Segoe UI Symbol" w:cs="Segoe UI Symbol"/>
              <w:b/>
              <w:szCs w:val="24"/>
            </w:rPr>
            <w:t>☐</w:t>
          </w:r>
        </w:sdtContent>
      </w:sdt>
      <w:r w:rsidR="0096028F" w:rsidRPr="00D50C48">
        <w:rPr>
          <w:rFonts w:asciiTheme="minorHAnsi" w:hAnsiTheme="minorHAnsi" w:cstheme="minorHAnsi"/>
          <w:b/>
          <w:szCs w:val="24"/>
        </w:rPr>
        <w:t xml:space="preserve"> Sopmaskiner - Ej bogserade</w:t>
      </w:r>
    </w:p>
    <w:p w:rsidR="0028559B" w:rsidRPr="00D50C48" w:rsidRDefault="0027573C" w:rsidP="00D50C48">
      <w:pPr>
        <w:spacing w:line="360" w:lineRule="auto"/>
        <w:rPr>
          <w:rFonts w:asciiTheme="minorHAnsi" w:hAnsiTheme="minorHAnsi" w:cstheme="minorHAnsi"/>
          <w:b/>
          <w:szCs w:val="24"/>
        </w:rPr>
      </w:pPr>
      <w:sdt>
        <w:sdtPr>
          <w:rPr>
            <w:rFonts w:asciiTheme="minorHAnsi" w:hAnsiTheme="minorHAnsi" w:cstheme="minorHAnsi"/>
            <w:b/>
            <w:szCs w:val="24"/>
          </w:rPr>
          <w:id w:val="3016663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66D7" w:rsidRPr="00D50C48">
            <w:rPr>
              <w:rFonts w:ascii="Segoe UI Symbol" w:eastAsia="MS Gothic" w:hAnsi="Segoe UI Symbol" w:cs="Segoe UI Symbol"/>
              <w:b/>
              <w:szCs w:val="24"/>
            </w:rPr>
            <w:t>☐</w:t>
          </w:r>
        </w:sdtContent>
      </w:sdt>
      <w:r w:rsidR="005D49B0" w:rsidRPr="00D50C48">
        <w:rPr>
          <w:rFonts w:asciiTheme="minorHAnsi" w:hAnsiTheme="minorHAnsi" w:cstheme="minorHAnsi"/>
          <w:b/>
          <w:szCs w:val="24"/>
        </w:rPr>
        <w:t xml:space="preserve"> </w:t>
      </w:r>
      <w:r w:rsidR="0096028F" w:rsidRPr="00D50C48">
        <w:rPr>
          <w:rFonts w:asciiTheme="minorHAnsi" w:hAnsiTheme="minorHAnsi" w:cstheme="minorHAnsi"/>
          <w:b/>
          <w:szCs w:val="24"/>
        </w:rPr>
        <w:t>Redskapsbärare</w:t>
      </w:r>
      <w:r w:rsidR="0096028F" w:rsidRPr="00D50C48">
        <w:rPr>
          <w:rFonts w:asciiTheme="minorHAnsi" w:hAnsiTheme="minorHAnsi" w:cstheme="minorHAnsi"/>
          <w:b/>
          <w:szCs w:val="24"/>
        </w:rPr>
        <w:tab/>
      </w:r>
      <w:r w:rsidR="0096028F" w:rsidRPr="00D50C48">
        <w:rPr>
          <w:rFonts w:asciiTheme="minorHAnsi" w:hAnsiTheme="minorHAnsi" w:cstheme="minorHAnsi"/>
          <w:b/>
          <w:szCs w:val="24"/>
        </w:rPr>
        <w:tab/>
      </w:r>
      <w:sdt>
        <w:sdtPr>
          <w:rPr>
            <w:rFonts w:asciiTheme="minorHAnsi" w:hAnsiTheme="minorHAnsi" w:cstheme="minorHAnsi"/>
            <w:b/>
            <w:szCs w:val="24"/>
          </w:rPr>
          <w:id w:val="-7514369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028F" w:rsidRPr="00D50C48">
            <w:rPr>
              <w:rFonts w:ascii="Segoe UI Symbol" w:eastAsia="MS Gothic" w:hAnsi="Segoe UI Symbol" w:cs="Segoe UI Symbol"/>
              <w:b/>
              <w:szCs w:val="24"/>
            </w:rPr>
            <w:t>☐</w:t>
          </w:r>
        </w:sdtContent>
      </w:sdt>
      <w:r w:rsidR="0096028F" w:rsidRPr="00D50C48">
        <w:rPr>
          <w:rFonts w:asciiTheme="minorHAnsi" w:hAnsiTheme="minorHAnsi" w:cstheme="minorHAnsi"/>
          <w:b/>
          <w:szCs w:val="24"/>
        </w:rPr>
        <w:t xml:space="preserve"> Kompaktlastare</w:t>
      </w:r>
    </w:p>
    <w:p w:rsidR="0096028F" w:rsidRPr="00D50C48" w:rsidRDefault="0027573C" w:rsidP="00D50C48">
      <w:pPr>
        <w:tabs>
          <w:tab w:val="left" w:pos="1490"/>
        </w:tabs>
        <w:spacing w:line="360" w:lineRule="auto"/>
        <w:rPr>
          <w:rFonts w:asciiTheme="minorHAnsi" w:hAnsiTheme="minorHAnsi" w:cstheme="minorHAnsi"/>
          <w:b/>
          <w:szCs w:val="24"/>
        </w:rPr>
      </w:pPr>
      <w:sdt>
        <w:sdtPr>
          <w:rPr>
            <w:rFonts w:asciiTheme="minorHAnsi" w:hAnsiTheme="minorHAnsi" w:cstheme="minorHAnsi"/>
            <w:b/>
            <w:szCs w:val="24"/>
          </w:rPr>
          <w:id w:val="8010487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49B0" w:rsidRPr="00D50C48">
            <w:rPr>
              <w:rFonts w:ascii="Segoe UI Symbol" w:eastAsia="MS Gothic" w:hAnsi="Segoe UI Symbol" w:cs="Segoe UI Symbol"/>
              <w:b/>
              <w:szCs w:val="24"/>
            </w:rPr>
            <w:t>☐</w:t>
          </w:r>
        </w:sdtContent>
      </w:sdt>
      <w:r w:rsidR="0096028F" w:rsidRPr="00D50C48">
        <w:rPr>
          <w:rFonts w:asciiTheme="minorHAnsi" w:hAnsiTheme="minorHAnsi" w:cstheme="minorHAnsi"/>
          <w:b/>
          <w:szCs w:val="24"/>
        </w:rPr>
        <w:t xml:space="preserve"> Traktorer</w:t>
      </w:r>
      <w:r w:rsidR="0096028F" w:rsidRPr="00D50C48">
        <w:rPr>
          <w:rFonts w:asciiTheme="minorHAnsi" w:hAnsiTheme="minorHAnsi" w:cstheme="minorHAnsi"/>
          <w:b/>
          <w:szCs w:val="24"/>
        </w:rPr>
        <w:tab/>
      </w:r>
      <w:r w:rsidR="007D37B8" w:rsidRPr="00D50C48">
        <w:rPr>
          <w:rFonts w:asciiTheme="minorHAnsi" w:hAnsiTheme="minorHAnsi" w:cstheme="minorHAnsi"/>
          <w:b/>
          <w:szCs w:val="24"/>
        </w:rPr>
        <w:tab/>
      </w:r>
      <w:r w:rsidR="0096028F" w:rsidRPr="00D50C48">
        <w:rPr>
          <w:rFonts w:asciiTheme="minorHAnsi" w:hAnsiTheme="minorHAnsi" w:cstheme="minorHAnsi"/>
          <w:b/>
          <w:szCs w:val="24"/>
        </w:rPr>
        <w:tab/>
      </w:r>
      <w:sdt>
        <w:sdtPr>
          <w:rPr>
            <w:rFonts w:asciiTheme="minorHAnsi" w:hAnsiTheme="minorHAnsi" w:cstheme="minorHAnsi"/>
            <w:b/>
            <w:szCs w:val="24"/>
          </w:rPr>
          <w:id w:val="-8137897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37B8" w:rsidRPr="00D50C48">
            <w:rPr>
              <w:rFonts w:ascii="Segoe UI Symbol" w:eastAsia="MS Gothic" w:hAnsi="Segoe UI Symbol" w:cs="Segoe UI Symbol"/>
              <w:b/>
              <w:szCs w:val="24"/>
            </w:rPr>
            <w:t>☐</w:t>
          </w:r>
        </w:sdtContent>
      </w:sdt>
      <w:r w:rsidR="0096028F" w:rsidRPr="00D50C48">
        <w:rPr>
          <w:rFonts w:asciiTheme="minorHAnsi" w:hAnsiTheme="minorHAnsi" w:cstheme="minorHAnsi"/>
          <w:b/>
          <w:szCs w:val="24"/>
        </w:rPr>
        <w:t xml:space="preserve"> Teleskoplastare</w:t>
      </w:r>
    </w:p>
    <w:p w:rsidR="005D49B0" w:rsidRPr="00D50C48" w:rsidRDefault="0027573C" w:rsidP="00D50C48">
      <w:pPr>
        <w:tabs>
          <w:tab w:val="left" w:pos="1490"/>
        </w:tabs>
        <w:spacing w:line="360" w:lineRule="auto"/>
        <w:rPr>
          <w:rFonts w:asciiTheme="minorHAnsi" w:hAnsiTheme="minorHAnsi" w:cstheme="minorHAnsi"/>
          <w:b/>
          <w:szCs w:val="24"/>
        </w:rPr>
      </w:pPr>
      <w:sdt>
        <w:sdtPr>
          <w:rPr>
            <w:rFonts w:asciiTheme="minorHAnsi" w:hAnsiTheme="minorHAnsi" w:cstheme="minorHAnsi"/>
            <w:b/>
            <w:szCs w:val="24"/>
          </w:rPr>
          <w:id w:val="7071537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028F" w:rsidRPr="00D50C48">
            <w:rPr>
              <w:rFonts w:ascii="Segoe UI Symbol" w:eastAsia="MS Gothic" w:hAnsi="Segoe UI Symbol" w:cs="Segoe UI Symbol"/>
              <w:b/>
              <w:szCs w:val="24"/>
            </w:rPr>
            <w:t>☐</w:t>
          </w:r>
        </w:sdtContent>
      </w:sdt>
      <w:r w:rsidR="00C65E27" w:rsidRPr="00D50C48">
        <w:rPr>
          <w:rFonts w:asciiTheme="minorHAnsi" w:hAnsiTheme="minorHAnsi" w:cstheme="minorHAnsi"/>
          <w:b/>
          <w:szCs w:val="24"/>
        </w:rPr>
        <w:t xml:space="preserve"> </w:t>
      </w:r>
      <w:r w:rsidR="0096028F" w:rsidRPr="00D50C48">
        <w:rPr>
          <w:rFonts w:asciiTheme="minorHAnsi" w:hAnsiTheme="minorHAnsi" w:cstheme="minorHAnsi"/>
          <w:b/>
          <w:szCs w:val="24"/>
        </w:rPr>
        <w:t>Sopmaskiner - Bogserade</w:t>
      </w:r>
      <w:r w:rsidR="00CB66D7" w:rsidRPr="00D50C48">
        <w:rPr>
          <w:rFonts w:asciiTheme="minorHAnsi" w:hAnsiTheme="minorHAnsi" w:cstheme="minorHAnsi"/>
          <w:b/>
          <w:szCs w:val="24"/>
        </w:rPr>
        <w:t xml:space="preserve">          </w:t>
      </w:r>
      <w:r w:rsidR="0096028F" w:rsidRPr="00D50C48">
        <w:rPr>
          <w:rFonts w:asciiTheme="minorHAnsi" w:hAnsiTheme="minorHAnsi" w:cstheme="minorHAnsi"/>
          <w:b/>
          <w:szCs w:val="24"/>
        </w:rPr>
        <w:tab/>
      </w:r>
      <w:sdt>
        <w:sdtPr>
          <w:rPr>
            <w:rFonts w:asciiTheme="minorHAnsi" w:hAnsiTheme="minorHAnsi" w:cstheme="minorHAnsi"/>
            <w:b/>
            <w:szCs w:val="24"/>
          </w:rPr>
          <w:id w:val="-6955297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028F" w:rsidRPr="00D50C48">
            <w:rPr>
              <w:rFonts w:ascii="Segoe UI Symbol" w:eastAsia="MS Gothic" w:hAnsi="Segoe UI Symbol" w:cs="Segoe UI Symbol"/>
              <w:b/>
              <w:szCs w:val="24"/>
            </w:rPr>
            <w:t>☐</w:t>
          </w:r>
        </w:sdtContent>
      </w:sdt>
      <w:r w:rsidR="0096028F" w:rsidRPr="00D50C48">
        <w:rPr>
          <w:rFonts w:asciiTheme="minorHAnsi" w:hAnsiTheme="minorHAnsi" w:cstheme="minorHAnsi"/>
          <w:b/>
          <w:szCs w:val="24"/>
        </w:rPr>
        <w:t xml:space="preserve"> Ogräsbekämpning med hetvatten</w:t>
      </w:r>
    </w:p>
    <w:p w:rsidR="0096028F" w:rsidRDefault="0096028F" w:rsidP="005D49B0">
      <w:pPr>
        <w:tabs>
          <w:tab w:val="left" w:pos="1490"/>
        </w:tabs>
        <w:spacing w:line="276" w:lineRule="auto"/>
        <w:rPr>
          <w:rFonts w:ascii="Calibri" w:hAnsi="Calibri" w:cs="Calibri"/>
          <w:sz w:val="18"/>
          <w:szCs w:val="18"/>
        </w:rPr>
      </w:pPr>
    </w:p>
    <w:p w:rsidR="0096028F" w:rsidRPr="00D50C48" w:rsidRDefault="0096028F" w:rsidP="0096028F">
      <w:pPr>
        <w:rPr>
          <w:rFonts w:ascii="Calibri" w:hAnsi="Calibri" w:cs="Calibri"/>
          <w:sz w:val="28"/>
          <w:szCs w:val="28"/>
        </w:rPr>
      </w:pPr>
      <w:r w:rsidRPr="00D50C48">
        <w:rPr>
          <w:rFonts w:ascii="Calibri" w:hAnsi="Calibri" w:cs="Calibri"/>
          <w:sz w:val="28"/>
          <w:szCs w:val="28"/>
        </w:rPr>
        <w:t>Geografiskt område</w:t>
      </w:r>
    </w:p>
    <w:p w:rsidR="00F818FB" w:rsidRPr="00D50C48" w:rsidRDefault="0027573C" w:rsidP="0028559B">
      <w:pPr>
        <w:rPr>
          <w:rFonts w:ascii="Calibri" w:hAnsi="Calibri" w:cs="Calibri"/>
          <w:b/>
          <w:sz w:val="18"/>
          <w:szCs w:val="18"/>
        </w:rPr>
      </w:pPr>
      <w:sdt>
        <w:sdtPr>
          <w:rPr>
            <w:rFonts w:ascii="Calibri" w:hAnsi="Calibri" w:cs="Calibri"/>
            <w:b/>
            <w:szCs w:val="24"/>
          </w:rPr>
          <w:id w:val="1986280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18FB" w:rsidRPr="00D50C48">
            <w:rPr>
              <w:rFonts w:ascii="Segoe UI Symbol" w:eastAsia="MS Gothic" w:hAnsi="Segoe UI Symbol" w:cs="Segoe UI Symbol"/>
              <w:b/>
              <w:szCs w:val="24"/>
            </w:rPr>
            <w:t>☐</w:t>
          </w:r>
        </w:sdtContent>
      </w:sdt>
      <w:r w:rsidR="00F818FB" w:rsidRPr="00D50C48">
        <w:rPr>
          <w:rFonts w:ascii="Calibri" w:hAnsi="Calibri" w:cs="Calibri"/>
          <w:b/>
          <w:szCs w:val="24"/>
        </w:rPr>
        <w:t xml:space="preserve"> Syd          </w:t>
      </w:r>
      <w:r w:rsidR="00F818FB" w:rsidRPr="00D50C48">
        <w:rPr>
          <w:rFonts w:ascii="Calibri" w:hAnsi="Calibri" w:cs="Calibri"/>
          <w:b/>
          <w:szCs w:val="24"/>
        </w:rPr>
        <w:tab/>
      </w:r>
      <w:sdt>
        <w:sdtPr>
          <w:rPr>
            <w:rFonts w:ascii="Calibri" w:hAnsi="Calibri" w:cs="Calibri"/>
            <w:b/>
            <w:szCs w:val="24"/>
          </w:rPr>
          <w:id w:val="-10952467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18FB" w:rsidRPr="00D50C48">
            <w:rPr>
              <w:rFonts w:ascii="Segoe UI Symbol" w:eastAsia="MS Gothic" w:hAnsi="Segoe UI Symbol" w:cs="Segoe UI Symbol"/>
              <w:b/>
              <w:szCs w:val="24"/>
            </w:rPr>
            <w:t>☐</w:t>
          </w:r>
        </w:sdtContent>
      </w:sdt>
      <w:r w:rsidR="00F818FB" w:rsidRPr="00D50C48">
        <w:rPr>
          <w:rFonts w:ascii="Calibri" w:hAnsi="Calibri" w:cs="Calibri"/>
          <w:b/>
          <w:szCs w:val="24"/>
        </w:rPr>
        <w:t xml:space="preserve"> Mitt         </w:t>
      </w:r>
      <w:r w:rsidR="00F818FB" w:rsidRPr="00D50C48">
        <w:rPr>
          <w:rFonts w:ascii="Calibri" w:hAnsi="Calibri" w:cs="Calibri"/>
          <w:b/>
          <w:szCs w:val="24"/>
        </w:rPr>
        <w:tab/>
      </w:r>
      <w:sdt>
        <w:sdtPr>
          <w:rPr>
            <w:rFonts w:ascii="Calibri" w:hAnsi="Calibri" w:cs="Calibri"/>
            <w:b/>
            <w:szCs w:val="24"/>
          </w:rPr>
          <w:id w:val="21446938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18FB" w:rsidRPr="00D50C48">
            <w:rPr>
              <w:rFonts w:ascii="Segoe UI Symbol" w:eastAsia="MS Gothic" w:hAnsi="Segoe UI Symbol" w:cs="Segoe UI Symbol"/>
              <w:b/>
              <w:szCs w:val="24"/>
            </w:rPr>
            <w:t>☐</w:t>
          </w:r>
        </w:sdtContent>
      </w:sdt>
      <w:r w:rsidR="00F818FB" w:rsidRPr="00D50C48">
        <w:rPr>
          <w:rFonts w:ascii="Calibri" w:hAnsi="Calibri" w:cs="Calibri"/>
          <w:b/>
          <w:szCs w:val="24"/>
        </w:rPr>
        <w:t xml:space="preserve"> Norr</w:t>
      </w:r>
      <w:r w:rsidR="00F818FB" w:rsidRPr="00D50C48">
        <w:rPr>
          <w:rFonts w:ascii="Calibri" w:hAnsi="Calibri" w:cs="Calibri"/>
          <w:b/>
          <w:sz w:val="18"/>
          <w:szCs w:val="18"/>
        </w:rPr>
        <w:t xml:space="preserve">      </w:t>
      </w:r>
    </w:p>
    <w:p w:rsidR="0028559B" w:rsidRPr="00796CE9" w:rsidRDefault="00F818FB" w:rsidP="0028559B">
      <w:pPr>
        <w:rPr>
          <w:rFonts w:asciiTheme="minorHAnsi" w:hAnsiTheme="minorHAnsi" w:cs="Calibri"/>
          <w:b/>
          <w:sz w:val="22"/>
          <w:szCs w:val="22"/>
        </w:rPr>
      </w:pPr>
      <w:r w:rsidRPr="0096028F">
        <w:rPr>
          <w:rFonts w:ascii="Calibri" w:hAnsi="Calibri" w:cs="Calibri"/>
          <w:sz w:val="18"/>
          <w:szCs w:val="18"/>
        </w:rPr>
        <w:t xml:space="preserve">   </w:t>
      </w:r>
    </w:p>
    <w:p w:rsidR="00366683" w:rsidRPr="00796CE9" w:rsidRDefault="00366683" w:rsidP="00366683">
      <w:pPr>
        <w:rPr>
          <w:rFonts w:asciiTheme="minorHAnsi" w:hAnsiTheme="minorHAnsi" w:cs="Calibri"/>
          <w:sz w:val="28"/>
          <w:szCs w:val="28"/>
        </w:rPr>
      </w:pPr>
      <w:r w:rsidRPr="00796CE9">
        <w:rPr>
          <w:rFonts w:asciiTheme="minorHAnsi" w:hAnsiTheme="minorHAnsi" w:cs="Calibri"/>
          <w:b/>
          <w:szCs w:val="24"/>
        </w:rPr>
        <w:t>Kontaktuppgifter</w:t>
      </w:r>
    </w:p>
    <w:tbl>
      <w:tblPr>
        <w:tblStyle w:val="Tabellrutnt"/>
        <w:tblW w:w="10201" w:type="dxa"/>
        <w:tblLook w:val="04A0" w:firstRow="1" w:lastRow="0" w:firstColumn="1" w:lastColumn="0" w:noHBand="0" w:noVBand="1"/>
      </w:tblPr>
      <w:tblGrid>
        <w:gridCol w:w="2689"/>
        <w:gridCol w:w="3260"/>
        <w:gridCol w:w="1984"/>
        <w:gridCol w:w="2268"/>
      </w:tblGrid>
      <w:tr w:rsidR="00366683" w:rsidRPr="00796CE9" w:rsidTr="00CE0F9C">
        <w:trPr>
          <w:trHeight w:val="675"/>
        </w:trPr>
        <w:tc>
          <w:tcPr>
            <w:tcW w:w="2689" w:type="dxa"/>
            <w:shd w:val="clear" w:color="auto" w:fill="F2F2F2" w:themeFill="background1" w:themeFillShade="F2"/>
          </w:tcPr>
          <w:p w:rsidR="00366683" w:rsidRPr="00796CE9" w:rsidRDefault="00366683" w:rsidP="00366683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>Avropande myndighet</w:t>
            </w:r>
          </w:p>
          <w:sdt>
            <w:sdtPr>
              <w:rPr>
                <w:rFonts w:asciiTheme="minorHAnsi" w:hAnsiTheme="minorHAnsi" w:cs="Calibri"/>
                <w:sz w:val="20"/>
              </w:rPr>
              <w:id w:val="477029706"/>
              <w:placeholder>
                <w:docPart w:val="3DD887C591964A46B94D32D97D1B62A5"/>
              </w:placeholder>
              <w:showingPlcHdr/>
            </w:sdtPr>
            <w:sdtEndPr/>
            <w:sdtContent>
              <w:p w:rsidR="00366683" w:rsidRPr="00796CE9" w:rsidRDefault="00366683" w:rsidP="00366683">
                <w:pPr>
                  <w:rPr>
                    <w:rFonts w:asciiTheme="minorHAnsi" w:hAnsiTheme="minorHAnsi" w:cs="Calibri"/>
                    <w:sz w:val="20"/>
                  </w:rPr>
                </w:pPr>
                <w:r w:rsidRPr="00796CE9">
                  <w:rPr>
                    <w:rStyle w:val="Platshllartext"/>
                    <w:rFonts w:asciiTheme="minorHAnsi" w:hAnsiTheme="minorHAnsi" w:cs="Calibri"/>
                    <w:sz w:val="20"/>
                  </w:rPr>
                  <w:t>Klicka eller tryck här för att ange text.</w:t>
                </w:r>
              </w:p>
            </w:sdtContent>
          </w:sdt>
        </w:tc>
        <w:tc>
          <w:tcPr>
            <w:tcW w:w="3260" w:type="dxa"/>
            <w:shd w:val="clear" w:color="auto" w:fill="F2F2F2" w:themeFill="background1" w:themeFillShade="F2"/>
          </w:tcPr>
          <w:p w:rsidR="00366683" w:rsidRPr="00796CE9" w:rsidRDefault="00366683" w:rsidP="00366683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>Kontaktperson</w:t>
            </w:r>
          </w:p>
          <w:sdt>
            <w:sdtPr>
              <w:rPr>
                <w:rFonts w:asciiTheme="minorHAnsi" w:hAnsiTheme="minorHAnsi" w:cs="Calibri"/>
                <w:sz w:val="20"/>
              </w:rPr>
              <w:id w:val="-2083435271"/>
              <w:placeholder>
                <w:docPart w:val="E2A78B2102ED479E8F70065D46F4388A"/>
              </w:placeholder>
              <w:showingPlcHdr/>
            </w:sdtPr>
            <w:sdtEndPr/>
            <w:sdtContent>
              <w:p w:rsidR="00366683" w:rsidRPr="00796CE9" w:rsidRDefault="00366683" w:rsidP="00366683">
                <w:pPr>
                  <w:rPr>
                    <w:rFonts w:asciiTheme="minorHAnsi" w:hAnsiTheme="minorHAnsi" w:cs="Calibri"/>
                    <w:sz w:val="20"/>
                  </w:rPr>
                </w:pPr>
                <w:r w:rsidRPr="00796CE9">
                  <w:rPr>
                    <w:rFonts w:asciiTheme="minorHAnsi" w:hAnsiTheme="minorHAnsi" w:cs="Calibri"/>
                    <w:sz w:val="20"/>
                  </w:rPr>
                  <w:t>Klicka eller tryck här för att ange text.</w:t>
                </w:r>
              </w:p>
            </w:sdtContent>
          </w:sdt>
        </w:tc>
        <w:tc>
          <w:tcPr>
            <w:tcW w:w="1984" w:type="dxa"/>
            <w:shd w:val="clear" w:color="auto" w:fill="F2F2F2" w:themeFill="background1" w:themeFillShade="F2"/>
          </w:tcPr>
          <w:p w:rsidR="00366683" w:rsidRPr="00796CE9" w:rsidRDefault="00366683" w:rsidP="00366683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>Telefon</w:t>
            </w:r>
          </w:p>
          <w:sdt>
            <w:sdtPr>
              <w:rPr>
                <w:rFonts w:asciiTheme="minorHAnsi" w:hAnsiTheme="minorHAnsi" w:cs="Calibri"/>
                <w:sz w:val="20"/>
              </w:rPr>
              <w:id w:val="1334420109"/>
              <w:placeholder>
                <w:docPart w:val="4CB7C0D4E19B42FD8BCBF197FE418796"/>
              </w:placeholder>
              <w:showingPlcHdr/>
            </w:sdtPr>
            <w:sdtEndPr/>
            <w:sdtContent>
              <w:p w:rsidR="00366683" w:rsidRPr="00796CE9" w:rsidRDefault="00366683" w:rsidP="00366683">
                <w:pPr>
                  <w:rPr>
                    <w:rFonts w:asciiTheme="minorHAnsi" w:hAnsiTheme="minorHAnsi" w:cs="Calibri"/>
                    <w:sz w:val="20"/>
                  </w:rPr>
                </w:pPr>
                <w:r w:rsidRPr="00796CE9">
                  <w:rPr>
                    <w:rFonts w:asciiTheme="minorHAnsi" w:hAnsiTheme="minorHAnsi" w:cs="Calibri"/>
                    <w:sz w:val="20"/>
                  </w:rPr>
                  <w:t>Klicka eller tryck här för att ange text.</w:t>
                </w:r>
              </w:p>
            </w:sdtContent>
          </w:sdt>
        </w:tc>
        <w:tc>
          <w:tcPr>
            <w:tcW w:w="2268" w:type="dxa"/>
            <w:shd w:val="clear" w:color="auto" w:fill="F2F2F2" w:themeFill="background1" w:themeFillShade="F2"/>
          </w:tcPr>
          <w:p w:rsidR="00366683" w:rsidRPr="00796CE9" w:rsidRDefault="00366683" w:rsidP="00366683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>E-post</w:t>
            </w:r>
          </w:p>
          <w:sdt>
            <w:sdtPr>
              <w:rPr>
                <w:rFonts w:asciiTheme="minorHAnsi" w:hAnsiTheme="minorHAnsi" w:cs="Calibri"/>
                <w:sz w:val="20"/>
              </w:rPr>
              <w:id w:val="1715926696"/>
              <w:placeholder>
                <w:docPart w:val="07C2582C1C4849F6A8655E4C443AD9B1"/>
              </w:placeholder>
              <w:showingPlcHdr/>
            </w:sdtPr>
            <w:sdtEndPr/>
            <w:sdtContent>
              <w:p w:rsidR="00366683" w:rsidRPr="00796CE9" w:rsidRDefault="00366683" w:rsidP="00366683">
                <w:pPr>
                  <w:rPr>
                    <w:rFonts w:asciiTheme="minorHAnsi" w:hAnsiTheme="minorHAnsi" w:cs="Calibri"/>
                    <w:sz w:val="20"/>
                  </w:rPr>
                </w:pPr>
                <w:r w:rsidRPr="00796CE9">
                  <w:rPr>
                    <w:rFonts w:asciiTheme="minorHAnsi" w:hAnsiTheme="minorHAnsi" w:cs="Calibri"/>
                    <w:sz w:val="20"/>
                  </w:rPr>
                  <w:t>Klicka eller tryck här för att ange text.</w:t>
                </w:r>
              </w:p>
            </w:sdtContent>
          </w:sdt>
        </w:tc>
      </w:tr>
    </w:tbl>
    <w:p w:rsidR="00366683" w:rsidRPr="00796CE9" w:rsidRDefault="00366683" w:rsidP="00366683">
      <w:pPr>
        <w:rPr>
          <w:rFonts w:asciiTheme="minorHAnsi" w:hAnsiTheme="minorHAnsi" w:cs="Calibri"/>
          <w:b/>
          <w:sz w:val="20"/>
        </w:rPr>
      </w:pPr>
    </w:p>
    <w:p w:rsidR="00366683" w:rsidRPr="00796CE9" w:rsidRDefault="00366683" w:rsidP="00366683">
      <w:pPr>
        <w:rPr>
          <w:rFonts w:asciiTheme="minorHAnsi" w:hAnsiTheme="minorHAnsi" w:cs="Calibri"/>
          <w:b/>
          <w:szCs w:val="24"/>
        </w:rPr>
      </w:pPr>
      <w:r w:rsidRPr="00796CE9">
        <w:rPr>
          <w:rFonts w:asciiTheme="minorHAnsi" w:hAnsiTheme="minorHAnsi" w:cs="Calibri"/>
          <w:b/>
          <w:szCs w:val="24"/>
        </w:rPr>
        <w:t>Förutsättningar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955"/>
        <w:gridCol w:w="4673"/>
      </w:tblGrid>
      <w:tr w:rsidR="00366683" w:rsidRPr="00796CE9" w:rsidTr="00CE0F9C">
        <w:trPr>
          <w:trHeight w:val="693"/>
        </w:trPr>
        <w:tc>
          <w:tcPr>
            <w:tcW w:w="5007" w:type="dxa"/>
            <w:shd w:val="clear" w:color="auto" w:fill="F2F2F2" w:themeFill="background1" w:themeFillShade="F2"/>
          </w:tcPr>
          <w:p w:rsidR="00366683" w:rsidRPr="00796CE9" w:rsidRDefault="00366683" w:rsidP="00796CE9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>Avropets benämning</w:t>
            </w:r>
          </w:p>
          <w:sdt>
            <w:sdtPr>
              <w:rPr>
                <w:rFonts w:asciiTheme="minorHAnsi" w:hAnsiTheme="minorHAnsi" w:cs="Calibri"/>
                <w:sz w:val="16"/>
                <w:szCs w:val="16"/>
              </w:rPr>
              <w:id w:val="-1959332870"/>
              <w:placeholder>
                <w:docPart w:val="5DF1AB5A5034491ABC909191219BB3F1"/>
              </w:placeholder>
              <w:showingPlcHdr/>
            </w:sdtPr>
            <w:sdtEndPr/>
            <w:sdtContent>
              <w:p w:rsidR="00366683" w:rsidRPr="00796CE9" w:rsidRDefault="00366683" w:rsidP="00796CE9">
                <w:pPr>
                  <w:rPr>
                    <w:rFonts w:asciiTheme="minorHAnsi" w:hAnsiTheme="minorHAnsi" w:cs="Calibri"/>
                    <w:sz w:val="16"/>
                    <w:szCs w:val="16"/>
                  </w:rPr>
                </w:pPr>
                <w:r w:rsidRPr="00796CE9">
                  <w:rPr>
                    <w:rStyle w:val="Platshllartext"/>
                    <w:rFonts w:asciiTheme="minorHAnsi" w:hAnsiTheme="minorHAnsi" w:cs="Calibri"/>
                    <w:sz w:val="20"/>
                  </w:rPr>
                  <w:t>Klicka eller tryck här för att ange text</w:t>
                </w:r>
                <w:r w:rsidRPr="00796CE9">
                  <w:rPr>
                    <w:rStyle w:val="Platshllartext"/>
                    <w:rFonts w:asciiTheme="minorHAnsi" w:hAnsiTheme="minorHAnsi" w:cs="Calibri"/>
                  </w:rPr>
                  <w:t>.</w:t>
                </w:r>
              </w:p>
            </w:sdtContent>
          </w:sdt>
        </w:tc>
        <w:tc>
          <w:tcPr>
            <w:tcW w:w="4717" w:type="dxa"/>
            <w:shd w:val="clear" w:color="auto" w:fill="F2F2F2" w:themeFill="background1" w:themeFillShade="F2"/>
          </w:tcPr>
          <w:p w:rsidR="00366683" w:rsidRPr="00796CE9" w:rsidRDefault="00366683" w:rsidP="00796CE9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>Diarienummer (motsv.)</w:t>
            </w:r>
          </w:p>
          <w:sdt>
            <w:sdtPr>
              <w:rPr>
                <w:rFonts w:asciiTheme="minorHAnsi" w:hAnsiTheme="minorHAnsi" w:cs="Calibri"/>
                <w:sz w:val="16"/>
                <w:szCs w:val="16"/>
              </w:rPr>
              <w:id w:val="542564025"/>
              <w:placeholder>
                <w:docPart w:val="E8A20EEB6F834B6BAE8275749BBAD264"/>
              </w:placeholder>
              <w:showingPlcHdr/>
            </w:sdtPr>
            <w:sdtEndPr/>
            <w:sdtContent>
              <w:p w:rsidR="00366683" w:rsidRPr="00796CE9" w:rsidRDefault="00366683" w:rsidP="00796CE9">
                <w:pPr>
                  <w:rPr>
                    <w:rFonts w:asciiTheme="minorHAnsi" w:hAnsiTheme="minorHAnsi" w:cs="Calibri"/>
                    <w:sz w:val="16"/>
                    <w:szCs w:val="16"/>
                  </w:rPr>
                </w:pPr>
                <w:r w:rsidRPr="00796CE9">
                  <w:rPr>
                    <w:rStyle w:val="Platshllartext"/>
                    <w:rFonts w:asciiTheme="minorHAnsi" w:hAnsiTheme="minorHAnsi" w:cs="Calibri"/>
                    <w:sz w:val="20"/>
                  </w:rPr>
                  <w:t>Klicka eller tryck här för att ange text.</w:t>
                </w:r>
              </w:p>
            </w:sdtContent>
          </w:sdt>
        </w:tc>
      </w:tr>
      <w:tr w:rsidR="00366683" w:rsidRPr="00796CE9" w:rsidTr="00CE0F9C">
        <w:trPr>
          <w:trHeight w:val="693"/>
        </w:trPr>
        <w:tc>
          <w:tcPr>
            <w:tcW w:w="5007" w:type="dxa"/>
            <w:shd w:val="clear" w:color="auto" w:fill="F2F2F2" w:themeFill="background1" w:themeFillShade="F2"/>
          </w:tcPr>
          <w:p w:rsidR="00366683" w:rsidRPr="00796CE9" w:rsidRDefault="00366683" w:rsidP="00796CE9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>Sista dag för svar</w:t>
            </w:r>
          </w:p>
          <w:sdt>
            <w:sdtPr>
              <w:rPr>
                <w:rFonts w:asciiTheme="minorHAnsi" w:hAnsiTheme="minorHAnsi" w:cs="Calibri"/>
                <w:sz w:val="20"/>
              </w:rPr>
              <w:id w:val="-999430086"/>
              <w:placeholder>
                <w:docPart w:val="3025DEE2DEB64B3D9BAF663AE8E1CC53"/>
              </w:placeholder>
              <w:showingPlcHdr/>
            </w:sdtPr>
            <w:sdtEndPr/>
            <w:sdtContent>
              <w:p w:rsidR="00366683" w:rsidRPr="00796CE9" w:rsidRDefault="00366683" w:rsidP="00796CE9">
                <w:pPr>
                  <w:rPr>
                    <w:rFonts w:asciiTheme="minorHAnsi" w:hAnsiTheme="minorHAnsi" w:cs="Calibri"/>
                    <w:b/>
                    <w:sz w:val="20"/>
                  </w:rPr>
                </w:pPr>
                <w:r w:rsidRPr="00796CE9">
                  <w:rPr>
                    <w:rFonts w:asciiTheme="minorHAnsi" w:hAnsiTheme="minorHAnsi" w:cs="Calibri"/>
                    <w:sz w:val="20"/>
                  </w:rPr>
                  <w:t>Klicka eller tryck här för att ange text.</w:t>
                </w:r>
              </w:p>
            </w:sdtContent>
          </w:sdt>
        </w:tc>
        <w:tc>
          <w:tcPr>
            <w:tcW w:w="4717" w:type="dxa"/>
            <w:shd w:val="clear" w:color="auto" w:fill="F2F2F2" w:themeFill="background1" w:themeFillShade="F2"/>
          </w:tcPr>
          <w:p w:rsidR="00366683" w:rsidRPr="00796CE9" w:rsidRDefault="00366683" w:rsidP="00796CE9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 xml:space="preserve">Anbudets giltighetstid (minst </w:t>
            </w:r>
            <w:r w:rsidR="00AC7A89" w:rsidRPr="00796CE9">
              <w:rPr>
                <w:rFonts w:asciiTheme="minorHAnsi" w:hAnsiTheme="minorHAnsi" w:cs="Calibri"/>
                <w:b/>
                <w:sz w:val="20"/>
              </w:rPr>
              <w:t>t.o.m. datum</w:t>
            </w:r>
            <w:r w:rsidRPr="00796CE9">
              <w:rPr>
                <w:rFonts w:asciiTheme="minorHAnsi" w:hAnsiTheme="minorHAnsi" w:cs="Calibri"/>
                <w:b/>
                <w:sz w:val="20"/>
              </w:rPr>
              <w:t>)</w:t>
            </w:r>
          </w:p>
          <w:sdt>
            <w:sdtPr>
              <w:rPr>
                <w:rFonts w:asciiTheme="minorHAnsi" w:hAnsiTheme="minorHAnsi" w:cs="Calibri"/>
                <w:b/>
                <w:sz w:val="20"/>
              </w:rPr>
              <w:id w:val="1884133898"/>
              <w:placeholder>
                <w:docPart w:val="34331B0A684E4FDCBB2F05262779C278"/>
              </w:placeholder>
              <w:showingPlcHdr/>
            </w:sdtPr>
            <w:sdtEndPr/>
            <w:sdtContent>
              <w:p w:rsidR="00366683" w:rsidRPr="00796CE9" w:rsidRDefault="00366683" w:rsidP="00796CE9">
                <w:pPr>
                  <w:rPr>
                    <w:rFonts w:asciiTheme="minorHAnsi" w:hAnsiTheme="minorHAnsi" w:cs="Calibri"/>
                    <w:b/>
                    <w:sz w:val="20"/>
                  </w:rPr>
                </w:pPr>
                <w:r w:rsidRPr="00796CE9">
                  <w:rPr>
                    <w:rStyle w:val="Platshllartext"/>
                    <w:rFonts w:asciiTheme="minorHAnsi" w:hAnsiTheme="minorHAnsi" w:cs="Calibri"/>
                    <w:sz w:val="20"/>
                  </w:rPr>
                  <w:t>Klicka eller tryck här för att ange text</w:t>
                </w:r>
                <w:r w:rsidRPr="00796CE9">
                  <w:rPr>
                    <w:rStyle w:val="Platshllartext"/>
                    <w:rFonts w:asciiTheme="minorHAnsi" w:hAnsiTheme="minorHAnsi" w:cs="Calibri"/>
                  </w:rPr>
                  <w:t>.</w:t>
                </w:r>
              </w:p>
            </w:sdtContent>
          </w:sdt>
        </w:tc>
      </w:tr>
    </w:tbl>
    <w:p w:rsidR="00366683" w:rsidRPr="00796CE9" w:rsidRDefault="00366683" w:rsidP="00366683">
      <w:pPr>
        <w:rPr>
          <w:rFonts w:asciiTheme="minorHAnsi" w:hAnsiTheme="minorHAnsi" w:cs="Calibri"/>
          <w:b/>
          <w:sz w:val="20"/>
        </w:rPr>
      </w:pPr>
    </w:p>
    <w:p w:rsidR="00B91A93" w:rsidRPr="00796CE9" w:rsidRDefault="00B91A93" w:rsidP="00B91A93">
      <w:pPr>
        <w:rPr>
          <w:rFonts w:asciiTheme="minorHAnsi" w:hAnsiTheme="minorHAnsi" w:cs="Calibri"/>
          <w:b/>
          <w:szCs w:val="24"/>
        </w:rPr>
      </w:pPr>
      <w:r w:rsidRPr="00796CE9">
        <w:rPr>
          <w:rFonts w:asciiTheme="minorHAnsi" w:hAnsiTheme="minorHAnsi" w:cs="Calibri"/>
          <w:b/>
          <w:szCs w:val="24"/>
        </w:rPr>
        <w:t>Avropsprecisering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91A93" w:rsidRPr="00796CE9" w:rsidTr="00E82C24">
        <w:trPr>
          <w:trHeight w:val="1383"/>
        </w:trPr>
        <w:tc>
          <w:tcPr>
            <w:tcW w:w="9723" w:type="dxa"/>
            <w:shd w:val="clear" w:color="auto" w:fill="F2F2F2" w:themeFill="background1" w:themeFillShade="F2"/>
          </w:tcPr>
          <w:p w:rsidR="00B91A93" w:rsidRPr="00796CE9" w:rsidRDefault="00B91A93" w:rsidP="00B91A93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>1 Behov (beskriv i text)</w:t>
            </w:r>
          </w:p>
          <w:sdt>
            <w:sdtPr>
              <w:rPr>
                <w:rFonts w:asciiTheme="minorHAnsi" w:hAnsiTheme="minorHAnsi" w:cs="Calibri"/>
                <w:b/>
                <w:sz w:val="20"/>
              </w:rPr>
              <w:id w:val="460382018"/>
              <w:placeholder>
                <w:docPart w:val="3C7D550F025F4A839484342C3F66DB95"/>
              </w:placeholder>
              <w:showingPlcHdr/>
            </w:sdtPr>
            <w:sdtEndPr/>
            <w:sdtContent>
              <w:p w:rsidR="00B91A93" w:rsidRPr="00796CE9" w:rsidRDefault="00B91A93" w:rsidP="00B91A93">
                <w:pPr>
                  <w:rPr>
                    <w:rFonts w:asciiTheme="minorHAnsi" w:hAnsiTheme="minorHAnsi" w:cs="Calibri"/>
                    <w:b/>
                    <w:sz w:val="20"/>
                  </w:rPr>
                </w:pPr>
                <w:r w:rsidRPr="00796CE9">
                  <w:rPr>
                    <w:rStyle w:val="Platshllartext"/>
                    <w:rFonts w:asciiTheme="minorHAnsi" w:hAnsiTheme="minorHAnsi" w:cs="Calibri"/>
                    <w:sz w:val="20"/>
                  </w:rPr>
                  <w:t>Klicka eller tryck här för att ange text</w:t>
                </w:r>
                <w:r w:rsidRPr="00796CE9">
                  <w:rPr>
                    <w:rStyle w:val="Platshllartext"/>
                    <w:rFonts w:asciiTheme="minorHAnsi" w:hAnsiTheme="minorHAnsi" w:cs="Calibri"/>
                  </w:rPr>
                  <w:t>.</w:t>
                </w:r>
              </w:p>
            </w:sdtContent>
          </w:sdt>
        </w:tc>
      </w:tr>
      <w:tr w:rsidR="00B91A93" w:rsidRPr="00796CE9" w:rsidTr="00D50C48">
        <w:trPr>
          <w:trHeight w:val="674"/>
        </w:trPr>
        <w:tc>
          <w:tcPr>
            <w:tcW w:w="9723" w:type="dxa"/>
            <w:shd w:val="clear" w:color="auto" w:fill="F2F2F2" w:themeFill="background1" w:themeFillShade="F2"/>
          </w:tcPr>
          <w:p w:rsidR="00B91A93" w:rsidRPr="00796CE9" w:rsidRDefault="00B91A93" w:rsidP="00B91A93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>2 Önskad leveranstidpunkt</w:t>
            </w:r>
          </w:p>
          <w:sdt>
            <w:sdtPr>
              <w:rPr>
                <w:rFonts w:asciiTheme="minorHAnsi" w:hAnsiTheme="minorHAnsi" w:cs="Calibri"/>
                <w:b/>
                <w:sz w:val="20"/>
              </w:rPr>
              <w:id w:val="1110325131"/>
              <w:placeholder>
                <w:docPart w:val="A3863B71FE2A4BBCA89AB190F865BC6B"/>
              </w:placeholder>
              <w:showingPlcHdr/>
            </w:sdtPr>
            <w:sdtEndPr/>
            <w:sdtContent>
              <w:p w:rsidR="00B91A93" w:rsidRPr="00796CE9" w:rsidRDefault="00B91A93" w:rsidP="00B91A93">
                <w:pPr>
                  <w:rPr>
                    <w:rFonts w:asciiTheme="minorHAnsi" w:hAnsiTheme="minorHAnsi" w:cs="Calibri"/>
                    <w:b/>
                    <w:sz w:val="20"/>
                  </w:rPr>
                </w:pPr>
                <w:r w:rsidRPr="00796CE9">
                  <w:rPr>
                    <w:rStyle w:val="Platshllartext"/>
                    <w:rFonts w:asciiTheme="minorHAnsi" w:hAnsiTheme="minorHAnsi" w:cs="Calibri"/>
                    <w:sz w:val="20"/>
                  </w:rPr>
                  <w:t>Klicka eller tryck här för att ange text.</w:t>
                </w:r>
              </w:p>
            </w:sdtContent>
          </w:sdt>
        </w:tc>
      </w:tr>
      <w:tr w:rsidR="00B91A93" w:rsidRPr="00796CE9" w:rsidTr="00E82C24">
        <w:trPr>
          <w:trHeight w:val="1540"/>
        </w:trPr>
        <w:tc>
          <w:tcPr>
            <w:tcW w:w="9723" w:type="dxa"/>
            <w:shd w:val="clear" w:color="auto" w:fill="F2F2F2" w:themeFill="background1" w:themeFillShade="F2"/>
          </w:tcPr>
          <w:p w:rsidR="00B91A93" w:rsidRPr="00796CE9" w:rsidRDefault="00B91A93" w:rsidP="00B91A93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>3 Utvärderingskriterium</w:t>
            </w:r>
          </w:p>
          <w:sdt>
            <w:sdtPr>
              <w:rPr>
                <w:rFonts w:asciiTheme="minorHAnsi" w:hAnsiTheme="minorHAnsi" w:cs="Calibri"/>
                <w:b/>
                <w:sz w:val="20"/>
              </w:rPr>
              <w:id w:val="358323384"/>
              <w:placeholder>
                <w:docPart w:val="CB263D2ADD8D4B6092D848AD16ECB65B"/>
              </w:placeholder>
              <w:showingPlcHdr/>
            </w:sdtPr>
            <w:sdtEndPr/>
            <w:sdtContent>
              <w:p w:rsidR="00B91A93" w:rsidRPr="00796CE9" w:rsidRDefault="00B91A93" w:rsidP="00B91A93">
                <w:pPr>
                  <w:rPr>
                    <w:rFonts w:asciiTheme="minorHAnsi" w:hAnsiTheme="minorHAnsi" w:cs="Calibri"/>
                    <w:b/>
                    <w:sz w:val="20"/>
                  </w:rPr>
                </w:pPr>
                <w:r w:rsidRPr="00796CE9">
                  <w:rPr>
                    <w:rStyle w:val="Platshllartext"/>
                    <w:rFonts w:asciiTheme="minorHAnsi" w:hAnsiTheme="minorHAnsi" w:cs="Calibri"/>
                    <w:sz w:val="20"/>
                  </w:rPr>
                  <w:t>Klicka eller tryck här för att ange text.</w:t>
                </w:r>
              </w:p>
            </w:sdtContent>
          </w:sdt>
        </w:tc>
      </w:tr>
      <w:tr w:rsidR="00E02F3E" w:rsidRPr="00796CE9" w:rsidTr="00D50C48">
        <w:trPr>
          <w:trHeight w:val="1090"/>
        </w:trPr>
        <w:tc>
          <w:tcPr>
            <w:tcW w:w="9723" w:type="dxa"/>
            <w:shd w:val="clear" w:color="auto" w:fill="F2F2F2" w:themeFill="background1" w:themeFillShade="F2"/>
          </w:tcPr>
          <w:p w:rsidR="00E02F3E" w:rsidRPr="00796CE9" w:rsidRDefault="00E02F3E" w:rsidP="00B91A93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>6 Kommentarer</w:t>
            </w:r>
          </w:p>
          <w:sdt>
            <w:sdtPr>
              <w:rPr>
                <w:rFonts w:asciiTheme="minorHAnsi" w:hAnsiTheme="minorHAnsi" w:cs="Calibri"/>
                <w:b/>
                <w:sz w:val="20"/>
              </w:rPr>
              <w:id w:val="-903224011"/>
              <w:placeholder>
                <w:docPart w:val="AC7DB5ADA68E401DA7E0A7FB08527EFC"/>
              </w:placeholder>
              <w:showingPlcHdr/>
            </w:sdtPr>
            <w:sdtEndPr/>
            <w:sdtContent>
              <w:p w:rsidR="00E02F3E" w:rsidRPr="00796CE9" w:rsidRDefault="00E02F3E" w:rsidP="00B91A93">
                <w:pPr>
                  <w:rPr>
                    <w:rFonts w:asciiTheme="minorHAnsi" w:hAnsiTheme="minorHAnsi" w:cs="Calibri"/>
                    <w:b/>
                    <w:sz w:val="20"/>
                  </w:rPr>
                </w:pPr>
                <w:r w:rsidRPr="00796CE9">
                  <w:rPr>
                    <w:rStyle w:val="Platshllartext"/>
                    <w:rFonts w:asciiTheme="minorHAnsi" w:hAnsiTheme="minorHAnsi" w:cs="Calibri"/>
                    <w:sz w:val="20"/>
                  </w:rPr>
                  <w:t>Klicka eller tryck här för att ange text.</w:t>
                </w:r>
              </w:p>
            </w:sdtContent>
          </w:sdt>
        </w:tc>
      </w:tr>
    </w:tbl>
    <w:p w:rsidR="00CE0F9C" w:rsidRPr="00796CE9" w:rsidRDefault="00CE0F9C" w:rsidP="00CB7EC5">
      <w:pPr>
        <w:rPr>
          <w:rFonts w:asciiTheme="minorHAnsi" w:hAnsiTheme="minorHAnsi" w:cs="Calibri"/>
          <w:b/>
          <w:sz w:val="32"/>
          <w:szCs w:val="32"/>
        </w:rPr>
      </w:pPr>
    </w:p>
    <w:p w:rsidR="00E57404" w:rsidRDefault="00E57404" w:rsidP="00CB7EC5">
      <w:pPr>
        <w:rPr>
          <w:rFonts w:asciiTheme="minorHAnsi" w:hAnsiTheme="minorHAnsi" w:cs="Calibri"/>
          <w:b/>
          <w:sz w:val="32"/>
          <w:szCs w:val="32"/>
        </w:rPr>
      </w:pPr>
    </w:p>
    <w:p w:rsidR="00CB7EC5" w:rsidRPr="00796CE9" w:rsidRDefault="00CB7EC5" w:rsidP="00CB7EC5">
      <w:pPr>
        <w:rPr>
          <w:rFonts w:asciiTheme="minorHAnsi" w:hAnsiTheme="minorHAnsi" w:cs="Calibri"/>
          <w:b/>
          <w:sz w:val="32"/>
          <w:szCs w:val="32"/>
        </w:rPr>
      </w:pPr>
      <w:r w:rsidRPr="00796CE9">
        <w:rPr>
          <w:rFonts w:asciiTheme="minorHAnsi" w:hAnsiTheme="minorHAnsi" w:cs="Calibri"/>
          <w:b/>
          <w:sz w:val="32"/>
          <w:szCs w:val="32"/>
        </w:rPr>
        <w:lastRenderedPageBreak/>
        <w:t xml:space="preserve">Mall för avropssvar (anbud) </w:t>
      </w:r>
      <w:r w:rsidR="00AC7A89" w:rsidRPr="00796CE9">
        <w:rPr>
          <w:rFonts w:asciiTheme="minorHAnsi" w:hAnsiTheme="minorHAnsi" w:cs="Calibri"/>
          <w:b/>
          <w:sz w:val="32"/>
          <w:szCs w:val="32"/>
        </w:rPr>
        <w:t xml:space="preserve">  -  </w:t>
      </w:r>
      <w:r w:rsidR="00AC7A89" w:rsidRPr="00796CE9">
        <w:rPr>
          <w:rFonts w:asciiTheme="minorHAnsi" w:hAnsiTheme="minorHAnsi" w:cs="Calibri"/>
          <w:b/>
          <w:color w:val="FF0000"/>
          <w:sz w:val="44"/>
          <w:szCs w:val="44"/>
        </w:rPr>
        <w:t>Fylls i av leverantören</w:t>
      </w:r>
    </w:p>
    <w:p w:rsidR="00CB7EC5" w:rsidRPr="00796CE9" w:rsidRDefault="00CB7EC5" w:rsidP="00CB7EC5">
      <w:pPr>
        <w:rPr>
          <w:rFonts w:asciiTheme="minorHAnsi" w:hAnsiTheme="minorHAnsi" w:cs="Calibri"/>
          <w:b/>
          <w:sz w:val="20"/>
        </w:rPr>
      </w:pPr>
    </w:p>
    <w:p w:rsidR="00CB7EC5" w:rsidRPr="00796CE9" w:rsidRDefault="00CB7EC5" w:rsidP="00CB7EC5">
      <w:pPr>
        <w:rPr>
          <w:rFonts w:asciiTheme="minorHAnsi" w:hAnsiTheme="minorHAnsi" w:cs="Calibri"/>
          <w:b/>
          <w:szCs w:val="24"/>
        </w:rPr>
      </w:pPr>
      <w:r w:rsidRPr="00796CE9">
        <w:rPr>
          <w:rFonts w:asciiTheme="minorHAnsi" w:hAnsiTheme="minorHAnsi" w:cs="Calibri"/>
          <w:b/>
          <w:szCs w:val="24"/>
        </w:rPr>
        <w:t>Kontaktuppgifter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700"/>
        <w:gridCol w:w="2714"/>
        <w:gridCol w:w="1954"/>
        <w:gridCol w:w="2260"/>
      </w:tblGrid>
      <w:tr w:rsidR="00CB7EC5" w:rsidRPr="00796CE9" w:rsidTr="00CE0F9C">
        <w:trPr>
          <w:trHeight w:val="737"/>
        </w:trPr>
        <w:tc>
          <w:tcPr>
            <w:tcW w:w="2748" w:type="dxa"/>
            <w:shd w:val="clear" w:color="auto" w:fill="F2F2F2" w:themeFill="background1" w:themeFillShade="F2"/>
          </w:tcPr>
          <w:p w:rsidR="00CB7EC5" w:rsidRPr="00796CE9" w:rsidRDefault="00CB7EC5" w:rsidP="00CB7EC5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>Leverantör</w:t>
            </w:r>
          </w:p>
          <w:sdt>
            <w:sdtPr>
              <w:rPr>
                <w:rFonts w:asciiTheme="minorHAnsi" w:hAnsiTheme="minorHAnsi" w:cs="Calibri"/>
                <w:b/>
                <w:sz w:val="20"/>
              </w:rPr>
              <w:alias w:val="Leverantör"/>
              <w:tag w:val="Leverantör"/>
              <w:id w:val="1361788083"/>
              <w:placeholder>
                <w:docPart w:val="E0A34F5C3B5C4AD2B16428974404E52D"/>
              </w:placeholder>
            </w:sdtPr>
            <w:sdtEndPr/>
            <w:sdtContent>
              <w:sdt>
                <w:sdtPr>
                  <w:rPr>
                    <w:rFonts w:asciiTheme="minorHAnsi" w:hAnsiTheme="minorHAnsi" w:cs="Calibri"/>
                    <w:b/>
                    <w:sz w:val="20"/>
                  </w:rPr>
                  <w:id w:val="-1811856465"/>
                  <w:placeholder>
                    <w:docPart w:val="4575C9DB0751447BAC0B8F048BECF189"/>
                  </w:placeholder>
                  <w:showingPlcHdr/>
                  <w:comboBox>
                    <w:listItem w:value="Välj ett objekt."/>
                    <w:listItem w:displayText="AB Blinkfyrar" w:value="AB Blinkfyrar"/>
                    <w:listItem w:displayText="PPV Plast &amp; Plåt Vägmärken AB" w:value="PPV Plast &amp; Plåt Vägmärken AB"/>
                  </w:comboBox>
                </w:sdtPr>
                <w:sdtEndPr/>
                <w:sdtContent>
                  <w:p w:rsidR="00CB7EC5" w:rsidRPr="00796CE9" w:rsidRDefault="00092154" w:rsidP="00CB7EC5">
                    <w:pPr>
                      <w:rPr>
                        <w:rFonts w:asciiTheme="minorHAnsi" w:hAnsiTheme="minorHAnsi" w:cs="Calibri"/>
                        <w:b/>
                        <w:sz w:val="20"/>
                      </w:rPr>
                    </w:pPr>
                    <w:r w:rsidRPr="00796CE9">
                      <w:rPr>
                        <w:rStyle w:val="Platshllartext"/>
                        <w:rFonts w:asciiTheme="minorHAnsi" w:hAnsiTheme="minorHAnsi"/>
                        <w:sz w:val="20"/>
                      </w:rPr>
                      <w:t>Välj ett objekt.</w:t>
                    </w:r>
                  </w:p>
                </w:sdtContent>
              </w:sdt>
            </w:sdtContent>
          </w:sdt>
        </w:tc>
        <w:tc>
          <w:tcPr>
            <w:tcW w:w="2752" w:type="dxa"/>
            <w:shd w:val="clear" w:color="auto" w:fill="F2F2F2" w:themeFill="background1" w:themeFillShade="F2"/>
          </w:tcPr>
          <w:p w:rsidR="00CB7EC5" w:rsidRPr="00796CE9" w:rsidRDefault="00CB7EC5" w:rsidP="00CB7EC5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>Kontaktperson</w:t>
            </w:r>
          </w:p>
          <w:sdt>
            <w:sdtPr>
              <w:rPr>
                <w:rStyle w:val="Platshllartext"/>
                <w:rFonts w:asciiTheme="minorHAnsi" w:hAnsiTheme="minorHAnsi" w:cs="Calibri"/>
              </w:rPr>
              <w:id w:val="-455332004"/>
              <w:placeholder>
                <w:docPart w:val="6CFC5E717F2442EB88763588C11DB587"/>
              </w:placeholder>
              <w:showingPlcHdr/>
            </w:sdtPr>
            <w:sdtEndPr>
              <w:rPr>
                <w:rStyle w:val="Platshllartext"/>
              </w:rPr>
            </w:sdtEndPr>
            <w:sdtContent>
              <w:p w:rsidR="00CB7EC5" w:rsidRPr="00796CE9" w:rsidRDefault="00CB7EC5" w:rsidP="00CB7EC5">
                <w:pPr>
                  <w:rPr>
                    <w:rFonts w:asciiTheme="minorHAnsi" w:hAnsiTheme="minorHAnsi" w:cs="Calibri"/>
                    <w:b/>
                    <w:sz w:val="20"/>
                  </w:rPr>
                </w:pPr>
                <w:r w:rsidRPr="00796CE9">
                  <w:rPr>
                    <w:rStyle w:val="Platshllartext"/>
                    <w:rFonts w:asciiTheme="minorHAnsi" w:hAnsiTheme="minorHAnsi" w:cs="Calibri"/>
                    <w:sz w:val="20"/>
                  </w:rPr>
                  <w:t>Klicka eller tryck här för att ange text.</w:t>
                </w:r>
              </w:p>
            </w:sdtContent>
          </w:sdt>
        </w:tc>
        <w:tc>
          <w:tcPr>
            <w:tcW w:w="1988" w:type="dxa"/>
            <w:shd w:val="clear" w:color="auto" w:fill="F2F2F2" w:themeFill="background1" w:themeFillShade="F2"/>
          </w:tcPr>
          <w:p w:rsidR="00CB7EC5" w:rsidRPr="00796CE9" w:rsidRDefault="00CB7EC5" w:rsidP="00CB7EC5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>Telefon</w:t>
            </w:r>
          </w:p>
          <w:sdt>
            <w:sdtPr>
              <w:rPr>
                <w:rFonts w:asciiTheme="minorHAnsi" w:hAnsiTheme="minorHAnsi" w:cs="Calibri"/>
                <w:b/>
                <w:sz w:val="20"/>
              </w:rPr>
              <w:id w:val="537866497"/>
              <w:placeholder>
                <w:docPart w:val="A81152F6E03F474FB0AA7D0567B637E5"/>
              </w:placeholder>
              <w:showingPlcHdr/>
            </w:sdtPr>
            <w:sdtEndPr/>
            <w:sdtContent>
              <w:p w:rsidR="00CB7EC5" w:rsidRPr="00796CE9" w:rsidRDefault="00CB7EC5" w:rsidP="00CB7EC5">
                <w:pPr>
                  <w:rPr>
                    <w:rFonts w:asciiTheme="minorHAnsi" w:hAnsiTheme="minorHAnsi" w:cs="Calibri"/>
                    <w:b/>
                    <w:sz w:val="20"/>
                  </w:rPr>
                </w:pPr>
                <w:r w:rsidRPr="00796CE9">
                  <w:rPr>
                    <w:rStyle w:val="Platshllartext"/>
                    <w:rFonts w:asciiTheme="minorHAnsi" w:hAnsiTheme="minorHAnsi" w:cs="Calibri"/>
                    <w:sz w:val="20"/>
                  </w:rPr>
                  <w:t>Klicka eller tryck här för att ange text.</w:t>
                </w:r>
              </w:p>
            </w:sdtContent>
          </w:sdt>
        </w:tc>
        <w:tc>
          <w:tcPr>
            <w:tcW w:w="2294" w:type="dxa"/>
            <w:shd w:val="clear" w:color="auto" w:fill="F2F2F2" w:themeFill="background1" w:themeFillShade="F2"/>
          </w:tcPr>
          <w:p w:rsidR="00CB7EC5" w:rsidRPr="00796CE9" w:rsidRDefault="00CB7EC5" w:rsidP="00CB7EC5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>E-postadress</w:t>
            </w:r>
          </w:p>
          <w:sdt>
            <w:sdtPr>
              <w:rPr>
                <w:rStyle w:val="Platshllartext"/>
                <w:rFonts w:asciiTheme="minorHAnsi" w:hAnsiTheme="minorHAnsi" w:cs="Calibri"/>
              </w:rPr>
              <w:id w:val="963927792"/>
              <w:placeholder>
                <w:docPart w:val="582BF1018C2F4324B339E5AF0DDEFC81"/>
              </w:placeholder>
              <w:showingPlcHdr/>
            </w:sdtPr>
            <w:sdtEndPr>
              <w:rPr>
                <w:rStyle w:val="Platshllartext"/>
              </w:rPr>
            </w:sdtEndPr>
            <w:sdtContent>
              <w:p w:rsidR="00CB7EC5" w:rsidRPr="00796CE9" w:rsidRDefault="00CB7EC5" w:rsidP="00CB7EC5">
                <w:pPr>
                  <w:rPr>
                    <w:rFonts w:asciiTheme="minorHAnsi" w:hAnsiTheme="minorHAnsi" w:cs="Calibri"/>
                    <w:b/>
                    <w:sz w:val="20"/>
                  </w:rPr>
                </w:pPr>
                <w:r w:rsidRPr="00796CE9">
                  <w:rPr>
                    <w:rStyle w:val="Platshllartext"/>
                    <w:rFonts w:asciiTheme="minorHAnsi" w:hAnsiTheme="minorHAnsi" w:cs="Calibri"/>
                    <w:sz w:val="20"/>
                  </w:rPr>
                  <w:t>Klicka eller tryck här för att ange text.</w:t>
                </w:r>
              </w:p>
            </w:sdtContent>
          </w:sdt>
        </w:tc>
      </w:tr>
    </w:tbl>
    <w:p w:rsidR="00CB7EC5" w:rsidRPr="00796CE9" w:rsidRDefault="00CB7EC5" w:rsidP="00CB7EC5">
      <w:pPr>
        <w:rPr>
          <w:rFonts w:asciiTheme="minorHAnsi" w:hAnsiTheme="minorHAnsi" w:cs="Calibri"/>
          <w:b/>
          <w:sz w:val="20"/>
        </w:rPr>
      </w:pPr>
    </w:p>
    <w:p w:rsidR="00CB7EC5" w:rsidRPr="00796CE9" w:rsidRDefault="00CB7EC5" w:rsidP="00CB7EC5">
      <w:pPr>
        <w:rPr>
          <w:rFonts w:asciiTheme="minorHAnsi" w:hAnsiTheme="minorHAnsi" w:cs="Calibri"/>
          <w:b/>
          <w:szCs w:val="24"/>
        </w:rPr>
      </w:pPr>
      <w:r w:rsidRPr="00796CE9">
        <w:rPr>
          <w:rFonts w:asciiTheme="minorHAnsi" w:hAnsiTheme="minorHAnsi" w:cs="Calibri"/>
          <w:b/>
          <w:szCs w:val="24"/>
        </w:rPr>
        <w:t>Offererad produkt</w:t>
      </w:r>
    </w:p>
    <w:tbl>
      <w:tblPr>
        <w:tblStyle w:val="Tabellrutnt"/>
        <w:tblW w:w="9813" w:type="dxa"/>
        <w:tblLook w:val="04A0" w:firstRow="1" w:lastRow="0" w:firstColumn="1" w:lastColumn="0" w:noHBand="0" w:noVBand="1"/>
      </w:tblPr>
      <w:tblGrid>
        <w:gridCol w:w="5524"/>
        <w:gridCol w:w="4289"/>
      </w:tblGrid>
      <w:tr w:rsidR="00CB7EC5" w:rsidRPr="00796CE9" w:rsidTr="00B62DA5">
        <w:trPr>
          <w:trHeight w:val="701"/>
        </w:trPr>
        <w:tc>
          <w:tcPr>
            <w:tcW w:w="5524" w:type="dxa"/>
            <w:shd w:val="clear" w:color="auto" w:fill="F2F2F2" w:themeFill="background1" w:themeFillShade="F2"/>
          </w:tcPr>
          <w:p w:rsidR="00CB7EC5" w:rsidRPr="00796CE9" w:rsidRDefault="00CB7EC5" w:rsidP="00CB7EC5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>Avropets benämning</w:t>
            </w:r>
          </w:p>
          <w:sdt>
            <w:sdtPr>
              <w:rPr>
                <w:rFonts w:asciiTheme="minorHAnsi" w:hAnsiTheme="minorHAnsi" w:cs="Calibri"/>
                <w:b/>
                <w:sz w:val="20"/>
              </w:rPr>
              <w:id w:val="573475460"/>
              <w:placeholder>
                <w:docPart w:val="8BCC5B19365D4A348FF5CDD02069EF84"/>
              </w:placeholder>
              <w:showingPlcHdr/>
            </w:sdtPr>
            <w:sdtEndPr/>
            <w:sdtContent>
              <w:p w:rsidR="00CB7EC5" w:rsidRPr="00796CE9" w:rsidRDefault="00CB7EC5" w:rsidP="00CB7EC5">
                <w:pPr>
                  <w:rPr>
                    <w:rFonts w:asciiTheme="minorHAnsi" w:hAnsiTheme="minorHAnsi" w:cs="Calibri"/>
                    <w:b/>
                    <w:sz w:val="20"/>
                  </w:rPr>
                </w:pPr>
                <w:r w:rsidRPr="00796CE9">
                  <w:rPr>
                    <w:rStyle w:val="Platshllartext"/>
                    <w:rFonts w:asciiTheme="minorHAnsi" w:hAnsiTheme="minorHAnsi" w:cs="Calibri"/>
                    <w:sz w:val="20"/>
                  </w:rPr>
                  <w:t>Klicka eller tryck här för att ange text</w:t>
                </w:r>
                <w:r w:rsidRPr="00796CE9">
                  <w:rPr>
                    <w:rStyle w:val="Platshllartext"/>
                    <w:rFonts w:asciiTheme="minorHAnsi" w:hAnsiTheme="minorHAnsi" w:cs="Calibri"/>
                  </w:rPr>
                  <w:t>.</w:t>
                </w:r>
              </w:p>
            </w:sdtContent>
          </w:sdt>
        </w:tc>
        <w:tc>
          <w:tcPr>
            <w:tcW w:w="4289" w:type="dxa"/>
            <w:shd w:val="clear" w:color="auto" w:fill="F2F2F2" w:themeFill="background1" w:themeFillShade="F2"/>
          </w:tcPr>
          <w:p w:rsidR="00CB7EC5" w:rsidRPr="00796CE9" w:rsidRDefault="00CB7EC5" w:rsidP="00CB7EC5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>Avropets diarienummer</w:t>
            </w:r>
          </w:p>
          <w:sdt>
            <w:sdtPr>
              <w:rPr>
                <w:rFonts w:asciiTheme="minorHAnsi" w:hAnsiTheme="minorHAnsi" w:cs="Calibri"/>
                <w:b/>
                <w:sz w:val="20"/>
              </w:rPr>
              <w:id w:val="1015815214"/>
              <w:placeholder>
                <w:docPart w:val="3E3FB1A931A4464FA135885DE3D65E37"/>
              </w:placeholder>
              <w:showingPlcHdr/>
            </w:sdtPr>
            <w:sdtEndPr/>
            <w:sdtContent>
              <w:p w:rsidR="00CB7EC5" w:rsidRPr="00796CE9" w:rsidRDefault="00CB7EC5" w:rsidP="00CB7EC5">
                <w:pPr>
                  <w:rPr>
                    <w:rFonts w:asciiTheme="minorHAnsi" w:hAnsiTheme="minorHAnsi" w:cs="Calibri"/>
                    <w:b/>
                    <w:sz w:val="20"/>
                  </w:rPr>
                </w:pPr>
                <w:r w:rsidRPr="00796CE9">
                  <w:rPr>
                    <w:rStyle w:val="Platshllartext"/>
                    <w:rFonts w:asciiTheme="minorHAnsi" w:hAnsiTheme="minorHAnsi" w:cs="Calibri"/>
                    <w:sz w:val="20"/>
                  </w:rPr>
                  <w:t>Klicka eller tryck här för att ange text.</w:t>
                </w:r>
              </w:p>
            </w:sdtContent>
          </w:sdt>
        </w:tc>
      </w:tr>
      <w:tr w:rsidR="00CB7EC5" w:rsidRPr="00796CE9" w:rsidTr="00B62DA5">
        <w:trPr>
          <w:trHeight w:val="701"/>
        </w:trPr>
        <w:tc>
          <w:tcPr>
            <w:tcW w:w="5524" w:type="dxa"/>
            <w:shd w:val="clear" w:color="auto" w:fill="F2F2F2" w:themeFill="background1" w:themeFillShade="F2"/>
          </w:tcPr>
          <w:p w:rsidR="00CB7EC5" w:rsidRPr="00796CE9" w:rsidRDefault="00CB7EC5" w:rsidP="00CB7EC5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>Produkt</w:t>
            </w:r>
          </w:p>
          <w:sdt>
            <w:sdtPr>
              <w:rPr>
                <w:rFonts w:asciiTheme="minorHAnsi" w:hAnsiTheme="minorHAnsi" w:cs="Calibri"/>
                <w:b/>
                <w:sz w:val="20"/>
              </w:rPr>
              <w:id w:val="1291865474"/>
              <w:placeholder>
                <w:docPart w:val="DF0ADFB5C0EF4B57BBAD597FEEEB6F3D"/>
              </w:placeholder>
              <w:showingPlcHdr/>
            </w:sdtPr>
            <w:sdtEndPr/>
            <w:sdtContent>
              <w:p w:rsidR="00CB7EC5" w:rsidRPr="00796CE9" w:rsidRDefault="00CB7EC5" w:rsidP="00CB7EC5">
                <w:pPr>
                  <w:rPr>
                    <w:rFonts w:asciiTheme="minorHAnsi" w:hAnsiTheme="minorHAnsi" w:cs="Calibri"/>
                    <w:b/>
                    <w:sz w:val="20"/>
                  </w:rPr>
                </w:pPr>
                <w:r w:rsidRPr="00796CE9">
                  <w:rPr>
                    <w:rStyle w:val="Platshllartext"/>
                    <w:rFonts w:asciiTheme="minorHAnsi" w:hAnsiTheme="minorHAnsi" w:cs="Calibri"/>
                    <w:sz w:val="20"/>
                  </w:rPr>
                  <w:t>Klicka eller tryck här för att ange text</w:t>
                </w:r>
                <w:r w:rsidRPr="00796CE9">
                  <w:rPr>
                    <w:rStyle w:val="Platshllartext"/>
                    <w:rFonts w:asciiTheme="minorHAnsi" w:hAnsiTheme="minorHAnsi" w:cs="Calibri"/>
                  </w:rPr>
                  <w:t>.</w:t>
                </w:r>
              </w:p>
            </w:sdtContent>
          </w:sdt>
        </w:tc>
        <w:tc>
          <w:tcPr>
            <w:tcW w:w="4289" w:type="dxa"/>
            <w:shd w:val="clear" w:color="auto" w:fill="F2F2F2" w:themeFill="background1" w:themeFillShade="F2"/>
          </w:tcPr>
          <w:p w:rsidR="00CB7EC5" w:rsidRPr="00796CE9" w:rsidRDefault="00CB7EC5" w:rsidP="00CB7EC5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>Anbudets giltighetstid</w:t>
            </w:r>
          </w:p>
          <w:sdt>
            <w:sdtPr>
              <w:rPr>
                <w:rFonts w:asciiTheme="minorHAnsi" w:hAnsiTheme="minorHAnsi" w:cs="Calibri"/>
                <w:b/>
                <w:sz w:val="20"/>
              </w:rPr>
              <w:id w:val="-709485670"/>
              <w:placeholder>
                <w:docPart w:val="DDDA0A2418C04D69B079D03BD85C769C"/>
              </w:placeholder>
              <w:showingPlcHdr/>
            </w:sdtPr>
            <w:sdtEndPr/>
            <w:sdtContent>
              <w:p w:rsidR="00CB7EC5" w:rsidRPr="00796CE9" w:rsidRDefault="00CB7EC5" w:rsidP="00CB7EC5">
                <w:pPr>
                  <w:rPr>
                    <w:rFonts w:asciiTheme="minorHAnsi" w:hAnsiTheme="minorHAnsi" w:cs="Calibri"/>
                    <w:b/>
                    <w:sz w:val="20"/>
                  </w:rPr>
                </w:pPr>
                <w:r w:rsidRPr="00796CE9">
                  <w:rPr>
                    <w:rStyle w:val="Platshllartext"/>
                    <w:rFonts w:asciiTheme="minorHAnsi" w:hAnsiTheme="minorHAnsi" w:cs="Calibri"/>
                    <w:sz w:val="20"/>
                  </w:rPr>
                  <w:t>Klicka eller tryck här för att ange text.</w:t>
                </w:r>
              </w:p>
            </w:sdtContent>
          </w:sdt>
        </w:tc>
      </w:tr>
    </w:tbl>
    <w:p w:rsidR="00CB7EC5" w:rsidRPr="00796CE9" w:rsidRDefault="00CB7EC5" w:rsidP="00CB7EC5">
      <w:pPr>
        <w:rPr>
          <w:rFonts w:asciiTheme="minorHAnsi" w:hAnsiTheme="minorHAnsi" w:cs="Calibri"/>
          <w:b/>
          <w:sz w:val="20"/>
        </w:rPr>
      </w:pPr>
    </w:p>
    <w:p w:rsidR="00CB7EC5" w:rsidRPr="00796CE9" w:rsidRDefault="00CB7EC5" w:rsidP="00CB7EC5">
      <w:pPr>
        <w:rPr>
          <w:rFonts w:asciiTheme="minorHAnsi" w:hAnsiTheme="minorHAnsi" w:cs="Calibri"/>
          <w:b/>
          <w:szCs w:val="24"/>
        </w:rPr>
      </w:pPr>
      <w:r w:rsidRPr="00796CE9">
        <w:rPr>
          <w:rFonts w:asciiTheme="minorHAnsi" w:hAnsiTheme="minorHAnsi" w:cs="Calibri"/>
          <w:b/>
          <w:szCs w:val="24"/>
        </w:rPr>
        <w:t>Anbudsprecisering</w:t>
      </w:r>
    </w:p>
    <w:tbl>
      <w:tblPr>
        <w:tblStyle w:val="Tabellrutnt"/>
        <w:tblW w:w="9827" w:type="dxa"/>
        <w:tblLook w:val="04A0" w:firstRow="1" w:lastRow="0" w:firstColumn="1" w:lastColumn="0" w:noHBand="0" w:noVBand="1"/>
      </w:tblPr>
      <w:tblGrid>
        <w:gridCol w:w="9827"/>
      </w:tblGrid>
      <w:tr w:rsidR="00CB7EC5" w:rsidRPr="00796CE9" w:rsidTr="00E82C24">
        <w:trPr>
          <w:trHeight w:val="713"/>
        </w:trPr>
        <w:tc>
          <w:tcPr>
            <w:tcW w:w="9827" w:type="dxa"/>
            <w:shd w:val="clear" w:color="auto" w:fill="F2F2F2" w:themeFill="background1" w:themeFillShade="F2"/>
          </w:tcPr>
          <w:p w:rsidR="00CB7EC5" w:rsidRPr="00796CE9" w:rsidRDefault="00CB7EC5" w:rsidP="00CB7EC5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>1 Leveranstidpunkt</w:t>
            </w:r>
          </w:p>
          <w:sdt>
            <w:sdtPr>
              <w:rPr>
                <w:rFonts w:asciiTheme="minorHAnsi" w:hAnsiTheme="minorHAnsi" w:cs="Calibri"/>
                <w:b/>
                <w:sz w:val="20"/>
              </w:rPr>
              <w:id w:val="-1287350832"/>
              <w:placeholder>
                <w:docPart w:val="436AD156B91340C5B61E3F6B82089602"/>
              </w:placeholder>
              <w:showingPlcHdr/>
            </w:sdtPr>
            <w:sdtEndPr/>
            <w:sdtContent>
              <w:p w:rsidR="00680BAB" w:rsidRPr="00796CE9" w:rsidRDefault="00680BAB" w:rsidP="00CB7EC5">
                <w:pPr>
                  <w:rPr>
                    <w:rFonts w:asciiTheme="minorHAnsi" w:hAnsiTheme="minorHAnsi" w:cs="Calibri"/>
                    <w:b/>
                    <w:sz w:val="20"/>
                  </w:rPr>
                </w:pPr>
                <w:r w:rsidRPr="00796CE9">
                  <w:rPr>
                    <w:rStyle w:val="Platshllartext"/>
                    <w:rFonts w:asciiTheme="minorHAnsi" w:hAnsiTheme="minorHAnsi" w:cs="Calibri"/>
                    <w:sz w:val="20"/>
                  </w:rPr>
                  <w:t>Klicka eller tryck här för att ange text</w:t>
                </w:r>
                <w:r w:rsidRPr="00796CE9">
                  <w:rPr>
                    <w:rStyle w:val="Platshllartext"/>
                    <w:rFonts w:asciiTheme="minorHAnsi" w:hAnsiTheme="minorHAnsi" w:cs="Calibri"/>
                  </w:rPr>
                  <w:t>.</w:t>
                </w:r>
              </w:p>
            </w:sdtContent>
          </w:sdt>
        </w:tc>
      </w:tr>
      <w:tr w:rsidR="00CB7EC5" w:rsidRPr="00796CE9" w:rsidTr="00E82C24">
        <w:trPr>
          <w:trHeight w:val="1276"/>
        </w:trPr>
        <w:tc>
          <w:tcPr>
            <w:tcW w:w="9827" w:type="dxa"/>
            <w:shd w:val="clear" w:color="auto" w:fill="F2F2F2" w:themeFill="background1" w:themeFillShade="F2"/>
          </w:tcPr>
          <w:p w:rsidR="00CB7EC5" w:rsidRPr="00796CE9" w:rsidRDefault="00CB7EC5" w:rsidP="00CB7EC5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 xml:space="preserve">2 Erbjuden </w:t>
            </w:r>
            <w:r w:rsidR="00680BAB" w:rsidRPr="00796CE9">
              <w:rPr>
                <w:rFonts w:asciiTheme="minorHAnsi" w:hAnsiTheme="minorHAnsi" w:cs="Calibri"/>
                <w:b/>
                <w:sz w:val="20"/>
              </w:rPr>
              <w:t>produkt</w:t>
            </w:r>
          </w:p>
          <w:sdt>
            <w:sdtPr>
              <w:rPr>
                <w:rFonts w:asciiTheme="minorHAnsi" w:hAnsiTheme="minorHAnsi" w:cs="Calibri"/>
                <w:b/>
                <w:sz w:val="20"/>
              </w:rPr>
              <w:id w:val="-1344312119"/>
              <w:placeholder>
                <w:docPart w:val="A7F17C6537E949C5A28F20737FC52647"/>
              </w:placeholder>
              <w:showingPlcHdr/>
            </w:sdtPr>
            <w:sdtEndPr/>
            <w:sdtContent>
              <w:p w:rsidR="00CB7EC5" w:rsidRPr="00796CE9" w:rsidRDefault="00680BAB" w:rsidP="00CB7EC5">
                <w:pPr>
                  <w:rPr>
                    <w:rFonts w:asciiTheme="minorHAnsi" w:hAnsiTheme="minorHAnsi" w:cs="Calibri"/>
                    <w:b/>
                    <w:sz w:val="20"/>
                  </w:rPr>
                </w:pPr>
                <w:r w:rsidRPr="00796CE9">
                  <w:rPr>
                    <w:rStyle w:val="Platshllartext"/>
                    <w:rFonts w:asciiTheme="minorHAnsi" w:hAnsiTheme="minorHAnsi" w:cs="Calibri"/>
                    <w:sz w:val="20"/>
                  </w:rPr>
                  <w:t>Klicka eller tryck här för att ange text.</w:t>
                </w:r>
              </w:p>
            </w:sdtContent>
          </w:sdt>
          <w:p w:rsidR="00CB7EC5" w:rsidRPr="00796CE9" w:rsidRDefault="00CB7EC5" w:rsidP="00CB7EC5">
            <w:pPr>
              <w:rPr>
                <w:rFonts w:asciiTheme="minorHAnsi" w:hAnsiTheme="minorHAnsi" w:cs="Calibri"/>
                <w:b/>
                <w:sz w:val="20"/>
              </w:rPr>
            </w:pPr>
          </w:p>
        </w:tc>
      </w:tr>
      <w:tr w:rsidR="00CB7EC5" w:rsidRPr="00796CE9" w:rsidTr="00E82C24">
        <w:trPr>
          <w:trHeight w:val="1252"/>
        </w:trPr>
        <w:tc>
          <w:tcPr>
            <w:tcW w:w="9827" w:type="dxa"/>
            <w:shd w:val="clear" w:color="auto" w:fill="F2F2F2" w:themeFill="background1" w:themeFillShade="F2"/>
          </w:tcPr>
          <w:p w:rsidR="00CB7EC5" w:rsidRPr="00796CE9" w:rsidRDefault="00194B19" w:rsidP="00CB7EC5">
            <w:pPr>
              <w:rPr>
                <w:rFonts w:asciiTheme="minorHAnsi" w:hAnsiTheme="minorHAnsi" w:cs="Calibri"/>
                <w:b/>
                <w:sz w:val="20"/>
              </w:rPr>
            </w:pPr>
            <w:r>
              <w:rPr>
                <w:rFonts w:asciiTheme="minorHAnsi" w:hAnsiTheme="minorHAnsi" w:cs="Calibri"/>
                <w:b/>
                <w:sz w:val="20"/>
              </w:rPr>
              <w:t>3</w:t>
            </w:r>
            <w:r w:rsidR="00680BAB" w:rsidRPr="00796CE9">
              <w:rPr>
                <w:rFonts w:asciiTheme="minorHAnsi" w:hAnsiTheme="minorHAnsi" w:cs="Calibri"/>
                <w:b/>
                <w:sz w:val="20"/>
              </w:rPr>
              <w:t xml:space="preserve"> Kommentarer</w:t>
            </w:r>
          </w:p>
          <w:sdt>
            <w:sdtPr>
              <w:rPr>
                <w:rFonts w:asciiTheme="minorHAnsi" w:hAnsiTheme="minorHAnsi" w:cs="Calibri"/>
                <w:b/>
                <w:sz w:val="20"/>
              </w:rPr>
              <w:id w:val="1459767763"/>
              <w:placeholder>
                <w:docPart w:val="5298658584034D0C8C525954BEB952EA"/>
              </w:placeholder>
              <w:showingPlcHdr/>
            </w:sdtPr>
            <w:sdtEndPr/>
            <w:sdtContent>
              <w:p w:rsidR="00680BAB" w:rsidRPr="00796CE9" w:rsidRDefault="00680BAB" w:rsidP="00CB7EC5">
                <w:pPr>
                  <w:rPr>
                    <w:rFonts w:asciiTheme="minorHAnsi" w:hAnsiTheme="minorHAnsi" w:cs="Calibri"/>
                    <w:b/>
                    <w:sz w:val="20"/>
                  </w:rPr>
                </w:pPr>
                <w:r w:rsidRPr="00796CE9">
                  <w:rPr>
                    <w:rStyle w:val="Platshllartext"/>
                    <w:rFonts w:asciiTheme="minorHAnsi" w:hAnsiTheme="minorHAnsi" w:cs="Calibri"/>
                    <w:sz w:val="20"/>
                  </w:rPr>
                  <w:t>Klicka eller tryck här för att ange text.</w:t>
                </w:r>
              </w:p>
            </w:sdtContent>
          </w:sdt>
        </w:tc>
      </w:tr>
    </w:tbl>
    <w:p w:rsidR="00CB7EC5" w:rsidRPr="00796CE9" w:rsidRDefault="00CB7EC5" w:rsidP="00CB7EC5">
      <w:pPr>
        <w:rPr>
          <w:rFonts w:asciiTheme="minorHAnsi" w:hAnsiTheme="minorHAnsi" w:cs="Calibri"/>
          <w:b/>
          <w:sz w:val="20"/>
        </w:rPr>
      </w:pPr>
    </w:p>
    <w:p w:rsidR="00CB7EC5" w:rsidRPr="00796CE9" w:rsidRDefault="00CB7EC5" w:rsidP="00CB7EC5">
      <w:pPr>
        <w:rPr>
          <w:rFonts w:asciiTheme="minorHAnsi" w:hAnsiTheme="minorHAnsi" w:cs="Calibri"/>
          <w:b/>
          <w:szCs w:val="24"/>
        </w:rPr>
      </w:pPr>
      <w:r w:rsidRPr="00796CE9">
        <w:rPr>
          <w:rFonts w:asciiTheme="minorHAnsi" w:hAnsiTheme="minorHAnsi" w:cs="Calibri"/>
          <w:b/>
          <w:szCs w:val="24"/>
        </w:rPr>
        <w:t>Prisuppgifter</w:t>
      </w:r>
    </w:p>
    <w:tbl>
      <w:tblPr>
        <w:tblStyle w:val="Tabellrutnt"/>
        <w:tblW w:w="9852" w:type="dxa"/>
        <w:tblLook w:val="04A0" w:firstRow="1" w:lastRow="0" w:firstColumn="1" w:lastColumn="0" w:noHBand="0" w:noVBand="1"/>
      </w:tblPr>
      <w:tblGrid>
        <w:gridCol w:w="1995"/>
        <w:gridCol w:w="7857"/>
      </w:tblGrid>
      <w:tr w:rsidR="00CB7EC5" w:rsidRPr="00796CE9" w:rsidTr="0027573C">
        <w:trPr>
          <w:trHeight w:val="867"/>
        </w:trPr>
        <w:tc>
          <w:tcPr>
            <w:tcW w:w="1995" w:type="dxa"/>
            <w:shd w:val="clear" w:color="auto" w:fill="F2F2F2" w:themeFill="background1" w:themeFillShade="F2"/>
          </w:tcPr>
          <w:p w:rsidR="00CB7EC5" w:rsidRPr="00796CE9" w:rsidRDefault="00CB7EC5" w:rsidP="00CB66D7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>Pris</w:t>
            </w:r>
            <w:r w:rsidR="00CB66D7">
              <w:rPr>
                <w:rFonts w:asciiTheme="minorHAnsi" w:hAnsiTheme="minorHAnsi" w:cs="Calibri"/>
                <w:b/>
                <w:sz w:val="20"/>
              </w:rPr>
              <w:t xml:space="preserve"> </w:t>
            </w:r>
            <w:r w:rsidR="00CB66D7" w:rsidRPr="00CB66D7">
              <w:rPr>
                <w:rFonts w:asciiTheme="minorHAnsi" w:hAnsiTheme="minorHAnsi" w:cs="Calibri"/>
                <w:b/>
                <w:sz w:val="16"/>
                <w:szCs w:val="16"/>
              </w:rPr>
              <w:t>(ex mervärdesskatt)</w:t>
            </w:r>
          </w:p>
        </w:tc>
        <w:sdt>
          <w:sdtPr>
            <w:rPr>
              <w:rFonts w:asciiTheme="minorHAnsi" w:hAnsiTheme="minorHAnsi" w:cs="Calibri"/>
              <w:b/>
              <w:sz w:val="20"/>
            </w:rPr>
            <w:id w:val="463469327"/>
            <w:placeholder>
              <w:docPart w:val="ADC3BC7CE93C4F98ADD7D4649DD2D5F6"/>
            </w:placeholder>
            <w:showingPlcHdr/>
          </w:sdtPr>
          <w:sdtEndPr/>
          <w:sdtContent>
            <w:tc>
              <w:tcPr>
                <w:tcW w:w="7857" w:type="dxa"/>
                <w:shd w:val="clear" w:color="auto" w:fill="F2F2F2" w:themeFill="background1" w:themeFillShade="F2"/>
              </w:tcPr>
              <w:p w:rsidR="00CB7EC5" w:rsidRPr="00796CE9" w:rsidRDefault="00CB66D7" w:rsidP="00CB66D7">
                <w:pPr>
                  <w:rPr>
                    <w:rFonts w:asciiTheme="minorHAnsi" w:hAnsiTheme="minorHAnsi" w:cs="Calibri"/>
                    <w:b/>
                    <w:sz w:val="20"/>
                  </w:rPr>
                </w:pPr>
                <w:r w:rsidRPr="00796CE9">
                  <w:rPr>
                    <w:rStyle w:val="Platshllartext"/>
                    <w:rFonts w:asciiTheme="minorHAnsi" w:hAnsiTheme="minorHAnsi" w:cs="Calibri"/>
                    <w:sz w:val="20"/>
                  </w:rPr>
                  <w:t>Klicka eller tryck här för att ange text.</w:t>
                </w:r>
              </w:p>
            </w:tc>
          </w:sdtContent>
        </w:sdt>
      </w:tr>
      <w:tr w:rsidR="00CB7EC5" w:rsidRPr="00796CE9" w:rsidTr="0027573C">
        <w:trPr>
          <w:trHeight w:val="1560"/>
        </w:trPr>
        <w:tc>
          <w:tcPr>
            <w:tcW w:w="1995" w:type="dxa"/>
            <w:shd w:val="clear" w:color="auto" w:fill="F2F2F2" w:themeFill="background1" w:themeFillShade="F2"/>
          </w:tcPr>
          <w:p w:rsidR="00CB7EC5" w:rsidRPr="00796CE9" w:rsidRDefault="0057674C" w:rsidP="00CB7EC5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>Övrigt</w:t>
            </w:r>
          </w:p>
          <w:p w:rsidR="00CB7EC5" w:rsidRPr="00796CE9" w:rsidRDefault="00CB7EC5" w:rsidP="00CB7EC5">
            <w:pPr>
              <w:rPr>
                <w:rFonts w:asciiTheme="minorHAnsi" w:hAnsiTheme="minorHAnsi" w:cs="Calibri"/>
                <w:b/>
                <w:sz w:val="20"/>
              </w:rPr>
            </w:pPr>
          </w:p>
        </w:tc>
        <w:sdt>
          <w:sdtPr>
            <w:rPr>
              <w:rFonts w:asciiTheme="minorHAnsi" w:hAnsiTheme="minorHAnsi" w:cs="Calibri"/>
              <w:b/>
              <w:sz w:val="20"/>
            </w:rPr>
            <w:id w:val="945507597"/>
            <w:placeholder>
              <w:docPart w:val="43219E06B7A94436B871811022AEF56D"/>
            </w:placeholder>
            <w:showingPlcHdr/>
          </w:sdtPr>
          <w:sdtEndPr/>
          <w:sdtContent>
            <w:tc>
              <w:tcPr>
                <w:tcW w:w="7857" w:type="dxa"/>
                <w:shd w:val="clear" w:color="auto" w:fill="F2F2F2" w:themeFill="background1" w:themeFillShade="F2"/>
              </w:tcPr>
              <w:p w:rsidR="00CB7EC5" w:rsidRPr="00796CE9" w:rsidRDefault="0057674C" w:rsidP="00CB7EC5">
                <w:pPr>
                  <w:rPr>
                    <w:rFonts w:asciiTheme="minorHAnsi" w:hAnsiTheme="minorHAnsi" w:cs="Calibri"/>
                    <w:b/>
                    <w:sz w:val="20"/>
                  </w:rPr>
                </w:pPr>
                <w:r w:rsidRPr="00796CE9">
                  <w:rPr>
                    <w:rStyle w:val="Platshllartext"/>
                    <w:rFonts w:asciiTheme="minorHAnsi" w:hAnsiTheme="minorHAnsi" w:cs="Calibri"/>
                    <w:sz w:val="20"/>
                  </w:rPr>
                  <w:t>Klicka eller tryck här för att ange text.</w:t>
                </w:r>
              </w:p>
            </w:tc>
          </w:sdtContent>
        </w:sdt>
      </w:tr>
      <w:tr w:rsidR="0057674C" w:rsidRPr="00796CE9" w:rsidTr="00C65E27">
        <w:trPr>
          <w:trHeight w:val="1260"/>
        </w:trPr>
        <w:tc>
          <w:tcPr>
            <w:tcW w:w="1995" w:type="dxa"/>
            <w:shd w:val="clear" w:color="auto" w:fill="F2F2F2" w:themeFill="background1" w:themeFillShade="F2"/>
          </w:tcPr>
          <w:p w:rsidR="0057674C" w:rsidRPr="00796CE9" w:rsidRDefault="00707BD9" w:rsidP="00CB7EC5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>Övriga prisuppgifter</w:t>
            </w:r>
          </w:p>
        </w:tc>
        <w:sdt>
          <w:sdtPr>
            <w:rPr>
              <w:rFonts w:asciiTheme="minorHAnsi" w:hAnsiTheme="minorHAnsi" w:cs="Calibri"/>
              <w:b/>
              <w:sz w:val="20"/>
            </w:rPr>
            <w:id w:val="814381298"/>
            <w:placeholder>
              <w:docPart w:val="18C7E9C78C9D47CFA771B49AECAA5A4A"/>
            </w:placeholder>
            <w:showingPlcHdr/>
          </w:sdtPr>
          <w:sdtEndPr/>
          <w:sdtContent>
            <w:tc>
              <w:tcPr>
                <w:tcW w:w="7857" w:type="dxa"/>
                <w:shd w:val="clear" w:color="auto" w:fill="F2F2F2" w:themeFill="background1" w:themeFillShade="F2"/>
              </w:tcPr>
              <w:p w:rsidR="0057674C" w:rsidRPr="00796CE9" w:rsidRDefault="0057674C" w:rsidP="00CB7EC5">
                <w:pPr>
                  <w:rPr>
                    <w:rFonts w:asciiTheme="minorHAnsi" w:hAnsiTheme="minorHAnsi" w:cs="Calibri"/>
                    <w:b/>
                    <w:sz w:val="20"/>
                  </w:rPr>
                </w:pPr>
                <w:r w:rsidRPr="00796CE9">
                  <w:rPr>
                    <w:rStyle w:val="Platshllartext"/>
                    <w:rFonts w:asciiTheme="minorHAnsi" w:hAnsiTheme="minorHAnsi" w:cs="Calibri"/>
                    <w:sz w:val="20"/>
                  </w:rPr>
                  <w:t>Klicka eller tryck här för att ange text.</w:t>
                </w:r>
              </w:p>
            </w:tc>
          </w:sdtContent>
        </w:sdt>
      </w:tr>
      <w:tr w:rsidR="00CB7EC5" w:rsidRPr="00796CE9" w:rsidTr="00C65E27">
        <w:trPr>
          <w:trHeight w:val="561"/>
        </w:trPr>
        <w:tc>
          <w:tcPr>
            <w:tcW w:w="1995" w:type="dxa"/>
            <w:shd w:val="clear" w:color="auto" w:fill="F2F2F2" w:themeFill="background1" w:themeFillShade="F2"/>
          </w:tcPr>
          <w:p w:rsidR="00CB7EC5" w:rsidRPr="00796CE9" w:rsidRDefault="00CB7EC5" w:rsidP="00CB7EC5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>Summa</w:t>
            </w:r>
          </w:p>
        </w:tc>
        <w:sdt>
          <w:sdtPr>
            <w:rPr>
              <w:rStyle w:val="Platshllartext"/>
              <w:rFonts w:asciiTheme="minorHAnsi" w:hAnsiTheme="minorHAnsi" w:cs="Calibri"/>
            </w:rPr>
            <w:id w:val="1600458209"/>
            <w:placeholder>
              <w:docPart w:val="9C60CAC931A4403BBCFCBAEB7B55E6EC"/>
            </w:placeholder>
            <w:showingPlcHdr/>
          </w:sdtPr>
          <w:sdtEndPr>
            <w:rPr>
              <w:rStyle w:val="Platshllartext"/>
            </w:rPr>
          </w:sdtEndPr>
          <w:sdtContent>
            <w:tc>
              <w:tcPr>
                <w:tcW w:w="7857" w:type="dxa"/>
                <w:shd w:val="clear" w:color="auto" w:fill="F2F2F2" w:themeFill="background1" w:themeFillShade="F2"/>
              </w:tcPr>
              <w:p w:rsidR="00CB7EC5" w:rsidRPr="00796CE9" w:rsidRDefault="0057674C" w:rsidP="00CB7EC5">
                <w:pPr>
                  <w:rPr>
                    <w:rFonts w:asciiTheme="minorHAnsi" w:hAnsiTheme="minorHAnsi" w:cs="Calibri"/>
                    <w:b/>
                    <w:sz w:val="20"/>
                  </w:rPr>
                </w:pPr>
                <w:r w:rsidRPr="00CB66D7">
                  <w:rPr>
                    <w:rStyle w:val="Platshllartext"/>
                    <w:rFonts w:asciiTheme="minorHAnsi" w:hAnsiTheme="minorHAnsi" w:cs="Calibri"/>
                    <w:sz w:val="20"/>
                  </w:rPr>
                  <w:t>Klicka eller tryck här för att ange text.</w:t>
                </w:r>
              </w:p>
            </w:tc>
          </w:sdtContent>
        </w:sdt>
      </w:tr>
    </w:tbl>
    <w:p w:rsidR="0057674C" w:rsidRPr="00796CE9" w:rsidRDefault="00CB7EC5" w:rsidP="0057674C">
      <w:pPr>
        <w:rPr>
          <w:rFonts w:asciiTheme="minorHAnsi" w:hAnsiTheme="minorHAnsi" w:cs="Calibri"/>
          <w:b/>
          <w:sz w:val="32"/>
          <w:szCs w:val="32"/>
        </w:rPr>
      </w:pPr>
      <w:r w:rsidRPr="00796CE9">
        <w:rPr>
          <w:rFonts w:asciiTheme="minorHAnsi" w:hAnsiTheme="minorHAnsi" w:cs="Calibri"/>
          <w:b/>
          <w:sz w:val="20"/>
        </w:rPr>
        <w:br w:type="page"/>
      </w:r>
      <w:r w:rsidR="0057674C" w:rsidRPr="00796CE9">
        <w:rPr>
          <w:rFonts w:asciiTheme="minorHAnsi" w:hAnsiTheme="minorHAnsi" w:cs="Calibri"/>
          <w:b/>
          <w:sz w:val="32"/>
          <w:szCs w:val="32"/>
        </w:rPr>
        <w:lastRenderedPageBreak/>
        <w:t>Tilldelningsbesked</w:t>
      </w:r>
    </w:p>
    <w:p w:rsidR="0057674C" w:rsidRPr="0027573C" w:rsidRDefault="0057674C" w:rsidP="0057674C">
      <w:pPr>
        <w:rPr>
          <w:rFonts w:asciiTheme="minorHAnsi" w:hAnsiTheme="minorHAnsi" w:cs="Calibri"/>
          <w:b/>
          <w:sz w:val="10"/>
          <w:szCs w:val="10"/>
        </w:rPr>
      </w:pPr>
    </w:p>
    <w:p w:rsidR="0057674C" w:rsidRPr="00796CE9" w:rsidRDefault="0057674C" w:rsidP="005163C3">
      <w:pPr>
        <w:autoSpaceDE w:val="0"/>
        <w:autoSpaceDN w:val="0"/>
        <w:adjustRightInd w:val="0"/>
        <w:rPr>
          <w:rFonts w:asciiTheme="minorHAnsi" w:hAnsiTheme="minorHAnsi" w:cs="Calibri"/>
          <w:b/>
          <w:szCs w:val="24"/>
        </w:rPr>
      </w:pPr>
      <w:r w:rsidRPr="00796CE9">
        <w:rPr>
          <w:rFonts w:asciiTheme="minorHAnsi" w:hAnsiTheme="minorHAnsi" w:cs="Calibri"/>
          <w:b/>
          <w:szCs w:val="24"/>
        </w:rPr>
        <w:t xml:space="preserve">Tilldelningsbesked för Avrop av </w:t>
      </w:r>
      <w:r w:rsidR="00C65E27">
        <w:rPr>
          <w:rFonts w:asciiTheme="minorHAnsi" w:hAnsiTheme="minorHAnsi" w:cs="Calibri"/>
          <w:b/>
          <w:szCs w:val="24"/>
        </w:rPr>
        <w:t>Adda</w:t>
      </w:r>
      <w:r w:rsidRPr="00796CE9">
        <w:rPr>
          <w:rFonts w:asciiTheme="minorHAnsi" w:hAnsiTheme="minorHAnsi" w:cs="Calibri"/>
          <w:b/>
          <w:szCs w:val="24"/>
        </w:rPr>
        <w:t xml:space="preserve"> Inköpscentrals AB ramavtal</w:t>
      </w:r>
      <w:r w:rsidR="00C65E27">
        <w:rPr>
          <w:rFonts w:asciiTheme="minorHAnsi" w:hAnsiTheme="minorHAnsi" w:cs="Calibri"/>
          <w:b/>
          <w:szCs w:val="24"/>
        </w:rPr>
        <w:t xml:space="preserve">: </w:t>
      </w:r>
      <w:r w:rsidR="0027573C">
        <w:rPr>
          <w:rFonts w:asciiTheme="minorHAnsi" w:hAnsiTheme="minorHAnsi" w:cs="Calibri"/>
          <w:b/>
          <w:szCs w:val="24"/>
        </w:rPr>
        <w:tab/>
        <w:t xml:space="preserve">          Parkmaskiner och gräsklippare 2019</w:t>
      </w:r>
    </w:p>
    <w:p w:rsidR="0057674C" w:rsidRPr="00D70EF8" w:rsidRDefault="0057674C" w:rsidP="0057674C">
      <w:pPr>
        <w:rPr>
          <w:rFonts w:asciiTheme="minorHAnsi" w:hAnsiTheme="minorHAnsi" w:cs="Calibri"/>
          <w:b/>
          <w:sz w:val="16"/>
          <w:szCs w:val="16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813"/>
        <w:gridCol w:w="4815"/>
      </w:tblGrid>
      <w:tr w:rsidR="0057674C" w:rsidRPr="00C31998" w:rsidTr="00CE0F9C">
        <w:trPr>
          <w:trHeight w:val="677"/>
        </w:trPr>
        <w:tc>
          <w:tcPr>
            <w:tcW w:w="4822" w:type="dxa"/>
            <w:shd w:val="clear" w:color="auto" w:fill="F2F2F2" w:themeFill="background1" w:themeFillShade="F2"/>
          </w:tcPr>
          <w:p w:rsidR="0057674C" w:rsidRPr="00C31998" w:rsidRDefault="0057674C" w:rsidP="0057674C">
            <w:pPr>
              <w:rPr>
                <w:rFonts w:asciiTheme="minorHAnsi" w:hAnsiTheme="minorHAnsi" w:cs="Calibri"/>
                <w:sz w:val="20"/>
              </w:rPr>
            </w:pPr>
            <w:r w:rsidRPr="00C31998">
              <w:rPr>
                <w:rFonts w:asciiTheme="minorHAnsi" w:hAnsiTheme="minorHAnsi" w:cs="Calibri"/>
                <w:sz w:val="20"/>
              </w:rPr>
              <w:t>Avropande myndighet/ enhet</w:t>
            </w:r>
          </w:p>
          <w:sdt>
            <w:sdtPr>
              <w:rPr>
                <w:rFonts w:asciiTheme="minorHAnsi" w:hAnsiTheme="minorHAnsi" w:cs="Calibri"/>
                <w:sz w:val="20"/>
              </w:rPr>
              <w:id w:val="-561793092"/>
              <w:placeholder>
                <w:docPart w:val="FFA4ED459D74459DBFC5FDC0B7B4D053"/>
              </w:placeholder>
              <w:showingPlcHdr/>
            </w:sdtPr>
            <w:sdtEndPr/>
            <w:sdtContent>
              <w:p w:rsidR="0057674C" w:rsidRPr="00C31998" w:rsidRDefault="0057674C" w:rsidP="0057674C">
                <w:pPr>
                  <w:rPr>
                    <w:rFonts w:asciiTheme="minorHAnsi" w:hAnsiTheme="minorHAnsi" w:cs="Calibri"/>
                    <w:sz w:val="20"/>
                  </w:rPr>
                </w:pPr>
                <w:r w:rsidRPr="00C31998">
                  <w:rPr>
                    <w:rFonts w:asciiTheme="minorHAnsi" w:hAnsiTheme="minorHAnsi" w:cs="Calibri"/>
                    <w:sz w:val="20"/>
                  </w:rPr>
                  <w:t>Klicka eller tryck här för att ange text</w:t>
                </w:r>
                <w:r w:rsidRPr="00C31998">
                  <w:rPr>
                    <w:rStyle w:val="Platshllartext"/>
                    <w:rFonts w:asciiTheme="minorHAnsi" w:hAnsiTheme="minorHAnsi" w:cs="Calibri"/>
                    <w:sz w:val="20"/>
                  </w:rPr>
                  <w:t>.</w:t>
                </w:r>
              </w:p>
            </w:sdtContent>
          </w:sdt>
          <w:p w:rsidR="0057674C" w:rsidRPr="00C31998" w:rsidRDefault="0057674C" w:rsidP="0057674C">
            <w:pPr>
              <w:rPr>
                <w:rFonts w:asciiTheme="minorHAnsi" w:hAnsiTheme="minorHAnsi" w:cs="Calibri"/>
                <w:sz w:val="20"/>
              </w:rPr>
            </w:pPr>
          </w:p>
        </w:tc>
        <w:tc>
          <w:tcPr>
            <w:tcW w:w="4823" w:type="dxa"/>
            <w:shd w:val="clear" w:color="auto" w:fill="F2F2F2" w:themeFill="background1" w:themeFillShade="F2"/>
          </w:tcPr>
          <w:p w:rsidR="0057674C" w:rsidRPr="00C31998" w:rsidRDefault="0057674C" w:rsidP="0057674C">
            <w:pPr>
              <w:rPr>
                <w:rFonts w:asciiTheme="minorHAnsi" w:hAnsiTheme="minorHAnsi" w:cs="Calibri"/>
                <w:sz w:val="20"/>
              </w:rPr>
            </w:pPr>
            <w:r w:rsidRPr="00C31998">
              <w:rPr>
                <w:rFonts w:asciiTheme="minorHAnsi" w:hAnsiTheme="minorHAnsi" w:cs="Calibri"/>
                <w:sz w:val="20"/>
              </w:rPr>
              <w:t>Handläggare</w:t>
            </w:r>
          </w:p>
          <w:sdt>
            <w:sdtPr>
              <w:rPr>
                <w:rFonts w:asciiTheme="minorHAnsi" w:hAnsiTheme="minorHAnsi" w:cs="Calibri"/>
                <w:sz w:val="20"/>
              </w:rPr>
              <w:id w:val="26543431"/>
              <w:placeholder>
                <w:docPart w:val="6672B30AC3F341AFB0CDBE695DE0A9DF"/>
              </w:placeholder>
              <w:showingPlcHdr/>
            </w:sdtPr>
            <w:sdtEndPr/>
            <w:sdtContent>
              <w:p w:rsidR="0057674C" w:rsidRPr="00C31998" w:rsidRDefault="0057674C" w:rsidP="0057674C">
                <w:pPr>
                  <w:rPr>
                    <w:rFonts w:asciiTheme="minorHAnsi" w:hAnsiTheme="minorHAnsi" w:cs="Calibri"/>
                    <w:sz w:val="20"/>
                  </w:rPr>
                </w:pPr>
                <w:r w:rsidRPr="00C31998">
                  <w:rPr>
                    <w:rFonts w:asciiTheme="minorHAnsi" w:hAnsiTheme="minorHAnsi" w:cs="Calibri"/>
                    <w:sz w:val="20"/>
                  </w:rPr>
                  <w:t>Klicka eller tryck här för att ange text</w:t>
                </w:r>
                <w:r w:rsidRPr="00C31998">
                  <w:rPr>
                    <w:rStyle w:val="Platshllartext"/>
                    <w:rFonts w:asciiTheme="minorHAnsi" w:hAnsiTheme="minorHAnsi" w:cs="Calibri"/>
                  </w:rPr>
                  <w:t>.</w:t>
                </w:r>
              </w:p>
            </w:sdtContent>
          </w:sdt>
        </w:tc>
      </w:tr>
      <w:tr w:rsidR="0057674C" w:rsidRPr="00C31998" w:rsidTr="00CE0F9C">
        <w:trPr>
          <w:trHeight w:val="677"/>
        </w:trPr>
        <w:tc>
          <w:tcPr>
            <w:tcW w:w="4822" w:type="dxa"/>
            <w:shd w:val="clear" w:color="auto" w:fill="F2F2F2" w:themeFill="background1" w:themeFillShade="F2"/>
          </w:tcPr>
          <w:p w:rsidR="0057674C" w:rsidRPr="00C31998" w:rsidRDefault="0057674C" w:rsidP="0057674C">
            <w:pPr>
              <w:rPr>
                <w:rFonts w:asciiTheme="minorHAnsi" w:hAnsiTheme="minorHAnsi" w:cs="Calibri"/>
                <w:sz w:val="20"/>
              </w:rPr>
            </w:pPr>
            <w:r w:rsidRPr="00C31998">
              <w:rPr>
                <w:rFonts w:asciiTheme="minorHAnsi" w:hAnsiTheme="minorHAnsi" w:cs="Calibri"/>
                <w:sz w:val="20"/>
              </w:rPr>
              <w:t>Avropets benämning</w:t>
            </w:r>
          </w:p>
          <w:sdt>
            <w:sdtPr>
              <w:rPr>
                <w:rFonts w:asciiTheme="minorHAnsi" w:hAnsiTheme="minorHAnsi" w:cs="Calibri"/>
                <w:sz w:val="20"/>
              </w:rPr>
              <w:id w:val="-797679849"/>
              <w:placeholder>
                <w:docPart w:val="FB1D8E7634254DCC90DDE155376CF3FB"/>
              </w:placeholder>
              <w:showingPlcHdr/>
            </w:sdtPr>
            <w:sdtEndPr/>
            <w:sdtContent>
              <w:p w:rsidR="0057674C" w:rsidRPr="00C31998" w:rsidRDefault="0057674C" w:rsidP="0057674C">
                <w:pPr>
                  <w:rPr>
                    <w:rFonts w:asciiTheme="minorHAnsi" w:hAnsiTheme="minorHAnsi" w:cs="Calibri"/>
                    <w:sz w:val="20"/>
                  </w:rPr>
                </w:pPr>
                <w:r w:rsidRPr="00C31998">
                  <w:rPr>
                    <w:rFonts w:asciiTheme="minorHAnsi" w:hAnsiTheme="minorHAnsi" w:cs="Calibri"/>
                    <w:sz w:val="20"/>
                  </w:rPr>
                  <w:t>Klicka eller tryck här för att ange text.</w:t>
                </w:r>
              </w:p>
            </w:sdtContent>
          </w:sdt>
        </w:tc>
        <w:tc>
          <w:tcPr>
            <w:tcW w:w="4823" w:type="dxa"/>
            <w:shd w:val="clear" w:color="auto" w:fill="F2F2F2" w:themeFill="background1" w:themeFillShade="F2"/>
          </w:tcPr>
          <w:p w:rsidR="0057674C" w:rsidRPr="00C31998" w:rsidRDefault="0057674C" w:rsidP="0057674C">
            <w:pPr>
              <w:rPr>
                <w:rFonts w:asciiTheme="minorHAnsi" w:hAnsiTheme="minorHAnsi" w:cs="Calibri"/>
                <w:sz w:val="20"/>
              </w:rPr>
            </w:pPr>
            <w:r w:rsidRPr="00C31998">
              <w:rPr>
                <w:rFonts w:asciiTheme="minorHAnsi" w:hAnsiTheme="minorHAnsi" w:cs="Calibri"/>
                <w:sz w:val="20"/>
              </w:rPr>
              <w:t>Diarienummer ( motsv.)</w:t>
            </w:r>
          </w:p>
          <w:sdt>
            <w:sdtPr>
              <w:rPr>
                <w:rFonts w:asciiTheme="minorHAnsi" w:hAnsiTheme="minorHAnsi" w:cs="Calibri"/>
                <w:sz w:val="20"/>
              </w:rPr>
              <w:id w:val="1310141200"/>
              <w:placeholder>
                <w:docPart w:val="CF4C8846C9C54719896C234D67DDEE85"/>
              </w:placeholder>
              <w:showingPlcHdr/>
            </w:sdtPr>
            <w:sdtEndPr/>
            <w:sdtContent>
              <w:p w:rsidR="0057674C" w:rsidRPr="00C31998" w:rsidRDefault="0057674C" w:rsidP="0057674C">
                <w:pPr>
                  <w:rPr>
                    <w:rFonts w:asciiTheme="minorHAnsi" w:hAnsiTheme="minorHAnsi" w:cs="Calibri"/>
                    <w:sz w:val="20"/>
                  </w:rPr>
                </w:pPr>
                <w:r w:rsidRPr="00C31998">
                  <w:rPr>
                    <w:rFonts w:asciiTheme="minorHAnsi" w:hAnsiTheme="minorHAnsi" w:cs="Calibri"/>
                    <w:sz w:val="20"/>
                  </w:rPr>
                  <w:t>Klicka eller tryck här för att ange text.</w:t>
                </w:r>
              </w:p>
            </w:sdtContent>
          </w:sdt>
        </w:tc>
      </w:tr>
      <w:tr w:rsidR="0057674C" w:rsidRPr="00C31998" w:rsidTr="00CE0F9C">
        <w:trPr>
          <w:trHeight w:val="677"/>
        </w:trPr>
        <w:tc>
          <w:tcPr>
            <w:tcW w:w="4822" w:type="dxa"/>
            <w:shd w:val="clear" w:color="auto" w:fill="F2F2F2" w:themeFill="background1" w:themeFillShade="F2"/>
          </w:tcPr>
          <w:p w:rsidR="0057674C" w:rsidRPr="00C31998" w:rsidRDefault="0057674C" w:rsidP="0057674C">
            <w:pPr>
              <w:rPr>
                <w:rFonts w:asciiTheme="minorHAnsi" w:hAnsiTheme="minorHAnsi" w:cs="Calibri"/>
                <w:sz w:val="20"/>
              </w:rPr>
            </w:pPr>
            <w:r w:rsidRPr="00C31998">
              <w:rPr>
                <w:rFonts w:asciiTheme="minorHAnsi" w:hAnsiTheme="minorHAnsi" w:cs="Calibri"/>
                <w:sz w:val="20"/>
              </w:rPr>
              <w:t>Sista dag för svar</w:t>
            </w:r>
          </w:p>
          <w:sdt>
            <w:sdtPr>
              <w:rPr>
                <w:rFonts w:asciiTheme="minorHAnsi" w:hAnsiTheme="minorHAnsi" w:cs="Calibri"/>
                <w:sz w:val="20"/>
              </w:rPr>
              <w:id w:val="1177922429"/>
              <w:placeholder>
                <w:docPart w:val="E642DA01A3DD41A09DDC71A88BAA4A39"/>
              </w:placeholder>
              <w:showingPlcHdr/>
            </w:sdtPr>
            <w:sdtEndPr/>
            <w:sdtContent>
              <w:p w:rsidR="0057674C" w:rsidRPr="00C31998" w:rsidRDefault="0057674C" w:rsidP="0057674C">
                <w:pPr>
                  <w:rPr>
                    <w:rFonts w:asciiTheme="minorHAnsi" w:hAnsiTheme="minorHAnsi" w:cs="Calibri"/>
                    <w:sz w:val="20"/>
                  </w:rPr>
                </w:pPr>
                <w:r w:rsidRPr="00C31998">
                  <w:rPr>
                    <w:rFonts w:asciiTheme="minorHAnsi" w:hAnsiTheme="minorHAnsi" w:cs="Calibri"/>
                    <w:sz w:val="20"/>
                  </w:rPr>
                  <w:t>Klicka eller tryck här för att ange text.</w:t>
                </w:r>
              </w:p>
            </w:sdtContent>
          </w:sdt>
        </w:tc>
        <w:tc>
          <w:tcPr>
            <w:tcW w:w="4823" w:type="dxa"/>
            <w:shd w:val="clear" w:color="auto" w:fill="F2F2F2" w:themeFill="background1" w:themeFillShade="F2"/>
          </w:tcPr>
          <w:p w:rsidR="0057674C" w:rsidRPr="00C31998" w:rsidRDefault="0057674C" w:rsidP="0057674C">
            <w:pPr>
              <w:rPr>
                <w:rFonts w:asciiTheme="minorHAnsi" w:hAnsiTheme="minorHAnsi" w:cs="Calibri"/>
                <w:sz w:val="20"/>
              </w:rPr>
            </w:pPr>
            <w:r w:rsidRPr="00C31998">
              <w:rPr>
                <w:rFonts w:asciiTheme="minorHAnsi" w:hAnsiTheme="minorHAnsi" w:cs="Calibri"/>
                <w:sz w:val="20"/>
              </w:rPr>
              <w:t>Anbudens giltighetstid</w:t>
            </w:r>
          </w:p>
          <w:sdt>
            <w:sdtPr>
              <w:rPr>
                <w:rFonts w:asciiTheme="minorHAnsi" w:hAnsiTheme="minorHAnsi" w:cs="Calibri"/>
                <w:sz w:val="20"/>
              </w:rPr>
              <w:id w:val="1324389297"/>
              <w:placeholder>
                <w:docPart w:val="1892AC8CBBDB48ACB3FCB5308187BE3E"/>
              </w:placeholder>
              <w:showingPlcHdr/>
            </w:sdtPr>
            <w:sdtEndPr/>
            <w:sdtContent>
              <w:p w:rsidR="0057674C" w:rsidRPr="00C31998" w:rsidRDefault="0057674C" w:rsidP="0057674C">
                <w:pPr>
                  <w:rPr>
                    <w:rFonts w:asciiTheme="minorHAnsi" w:hAnsiTheme="minorHAnsi" w:cs="Calibri"/>
                    <w:sz w:val="20"/>
                  </w:rPr>
                </w:pPr>
                <w:r w:rsidRPr="00C31998">
                  <w:rPr>
                    <w:rFonts w:asciiTheme="minorHAnsi" w:hAnsiTheme="minorHAnsi" w:cs="Calibri"/>
                    <w:sz w:val="20"/>
                  </w:rPr>
                  <w:t>Klicka eller tryck här för att ange text.</w:t>
                </w:r>
              </w:p>
            </w:sdtContent>
          </w:sdt>
        </w:tc>
      </w:tr>
    </w:tbl>
    <w:p w:rsidR="0057674C" w:rsidRPr="00D70EF8" w:rsidRDefault="0057674C" w:rsidP="0057674C">
      <w:pPr>
        <w:rPr>
          <w:rFonts w:asciiTheme="minorHAnsi" w:hAnsiTheme="minorHAnsi" w:cs="Calibri"/>
          <w:b/>
          <w:sz w:val="16"/>
          <w:szCs w:val="16"/>
        </w:rPr>
      </w:pPr>
    </w:p>
    <w:p w:rsidR="0057674C" w:rsidRPr="00796CE9" w:rsidRDefault="0057674C" w:rsidP="00845A9D">
      <w:pPr>
        <w:rPr>
          <w:rFonts w:asciiTheme="minorHAnsi" w:hAnsiTheme="minorHAnsi" w:cs="Calibri"/>
          <w:b/>
          <w:szCs w:val="24"/>
        </w:rPr>
      </w:pPr>
      <w:r w:rsidRPr="00796CE9">
        <w:rPr>
          <w:rFonts w:asciiTheme="minorHAnsi" w:hAnsiTheme="minorHAnsi" w:cs="Calibri"/>
          <w:b/>
          <w:szCs w:val="24"/>
        </w:rPr>
        <w:t>Anbudsgivare</w:t>
      </w:r>
    </w:p>
    <w:p w:rsidR="0057674C" w:rsidRPr="00B348BA" w:rsidRDefault="0057674C" w:rsidP="00845A9D">
      <w:pPr>
        <w:rPr>
          <w:rFonts w:asciiTheme="minorHAnsi" w:hAnsiTheme="minorHAnsi" w:cs="Calibri"/>
          <w:sz w:val="20"/>
        </w:rPr>
      </w:pPr>
      <w:r w:rsidRPr="00B348BA">
        <w:rPr>
          <w:rFonts w:asciiTheme="minorHAnsi" w:hAnsiTheme="minorHAnsi" w:cs="Calibri"/>
          <w:sz w:val="20"/>
        </w:rPr>
        <w:t>Öppning av anbuden genomfördes</w:t>
      </w:r>
      <w:r w:rsidR="00001346" w:rsidRPr="00B348BA">
        <w:rPr>
          <w:rFonts w:asciiTheme="minorHAnsi" w:hAnsiTheme="minorHAnsi" w:cs="Calibri"/>
          <w:sz w:val="20"/>
        </w:rPr>
        <w:t xml:space="preserve">: </w:t>
      </w:r>
      <w:sdt>
        <w:sdtPr>
          <w:rPr>
            <w:rFonts w:asciiTheme="minorHAnsi" w:hAnsiTheme="minorHAnsi" w:cs="Calibri"/>
            <w:sz w:val="20"/>
          </w:rPr>
          <w:alias w:val="Dagens datum"/>
          <w:tag w:val="Dagens datum"/>
          <w:id w:val="248477721"/>
          <w:placeholder>
            <w:docPart w:val="0802FBFB66984948840F5F82E0B91362"/>
          </w:placeholder>
          <w:showingPlcHdr/>
          <w:date>
            <w:dateFormat w:val="yyyy-MM-dd"/>
            <w:lid w:val="sv-SE"/>
            <w:storeMappedDataAs w:val="dateTime"/>
            <w:calendar w:val="gregorian"/>
          </w:date>
        </w:sdtPr>
        <w:sdtEndPr/>
        <w:sdtContent>
          <w:r w:rsidR="00001346" w:rsidRPr="00B348BA">
            <w:rPr>
              <w:rStyle w:val="Platshllartext"/>
              <w:rFonts w:asciiTheme="minorHAnsi" w:hAnsiTheme="minorHAnsi" w:cs="Calibri"/>
              <w:b/>
              <w:color w:val="FF0000"/>
              <w:sz w:val="20"/>
            </w:rPr>
            <w:t>Klicka eller tryck här för att ange datum.</w:t>
          </w:r>
        </w:sdtContent>
      </w:sdt>
    </w:p>
    <w:p w:rsidR="0057674C" w:rsidRPr="00B348BA" w:rsidRDefault="0057674C" w:rsidP="0057674C">
      <w:pPr>
        <w:rPr>
          <w:rFonts w:asciiTheme="minorHAnsi" w:hAnsiTheme="minorHAnsi" w:cs="Calibri"/>
          <w:sz w:val="20"/>
        </w:rPr>
      </w:pPr>
    </w:p>
    <w:p w:rsidR="0057674C" w:rsidRPr="00B348BA" w:rsidRDefault="0027573C" w:rsidP="0057674C">
      <w:pPr>
        <w:rPr>
          <w:rFonts w:asciiTheme="minorHAnsi" w:hAnsiTheme="minorHAnsi" w:cs="Calibri"/>
          <w:sz w:val="20"/>
        </w:rPr>
      </w:pPr>
      <w:r>
        <w:rPr>
          <w:rFonts w:asciiTheme="minorHAnsi" w:hAnsiTheme="minorHAnsi" w:cs="Calibri"/>
          <w:sz w:val="20"/>
        </w:rPr>
        <w:t>Vid anbudstidens utgång</w:t>
      </w:r>
      <w:r w:rsidR="00001346" w:rsidRPr="00B348BA">
        <w:rPr>
          <w:rFonts w:asciiTheme="minorHAnsi" w:hAnsiTheme="minorHAnsi" w:cs="Calibri"/>
          <w:sz w:val="20"/>
        </w:rPr>
        <w:t xml:space="preserve"> hade </w:t>
      </w:r>
      <w:sdt>
        <w:sdtPr>
          <w:rPr>
            <w:rFonts w:asciiTheme="minorHAnsi" w:hAnsiTheme="minorHAnsi" w:cs="Calibri"/>
            <w:color w:val="FF0000"/>
            <w:sz w:val="20"/>
          </w:rPr>
          <w:alias w:val="Antal anbud"/>
          <w:tag w:val="Antal anbud"/>
          <w:id w:val="-1046451411"/>
          <w:placeholder>
            <w:docPart w:val="3965B9CAD86E46179B2496A8B12973BE"/>
          </w:placeholder>
          <w:showingPlcHdr/>
          <w:comboBox>
            <w:listItem w:value="Välj ett objekt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</w:comboBox>
        </w:sdtPr>
        <w:sdtEndPr/>
        <w:sdtContent>
          <w:r w:rsidR="00CE0F9C" w:rsidRPr="00B348BA">
            <w:rPr>
              <w:rStyle w:val="Platshllartext"/>
              <w:rFonts w:asciiTheme="minorHAnsi" w:hAnsiTheme="minorHAnsi" w:cs="Calibri"/>
              <w:b/>
              <w:color w:val="FF0000"/>
              <w:sz w:val="20"/>
            </w:rPr>
            <w:t>Välj ett objekt.</w:t>
          </w:r>
        </w:sdtContent>
      </w:sdt>
      <w:r w:rsidR="00001346" w:rsidRPr="00B348BA">
        <w:rPr>
          <w:rFonts w:asciiTheme="minorHAnsi" w:hAnsiTheme="minorHAnsi" w:cs="Calibri"/>
          <w:color w:val="FF0000"/>
          <w:sz w:val="20"/>
        </w:rPr>
        <w:t xml:space="preserve"> </w:t>
      </w:r>
      <w:r w:rsidRPr="0027573C">
        <w:rPr>
          <w:rFonts w:asciiTheme="minorHAnsi" w:hAnsiTheme="minorHAnsi" w:cs="Calibri"/>
          <w:sz w:val="20"/>
        </w:rPr>
        <w:t>stycken anbud inkommit från följande anbudsgivare</w:t>
      </w:r>
      <w:r>
        <w:rPr>
          <w:rFonts w:asciiTheme="minorHAnsi" w:hAnsiTheme="minorHAnsi" w:cs="Calibri"/>
          <w:sz w:val="20"/>
        </w:rPr>
        <w:t xml:space="preserve"> </w:t>
      </w:r>
      <w:r w:rsidR="0057674C" w:rsidRPr="00B348BA">
        <w:rPr>
          <w:rFonts w:asciiTheme="minorHAnsi" w:hAnsiTheme="minorHAnsi" w:cs="Calibri"/>
          <w:sz w:val="20"/>
        </w:rPr>
        <w:t>:</w:t>
      </w:r>
    </w:p>
    <w:p w:rsidR="00001346" w:rsidRPr="00796CE9" w:rsidRDefault="00001346" w:rsidP="0057674C">
      <w:pPr>
        <w:rPr>
          <w:rFonts w:asciiTheme="minorHAnsi" w:hAnsiTheme="minorHAnsi" w:cs="Calibri"/>
          <w:b/>
          <w:sz w:val="20"/>
        </w:rPr>
      </w:pPr>
    </w:p>
    <w:tbl>
      <w:tblPr>
        <w:tblStyle w:val="Tabellrutnt"/>
        <w:tblW w:w="9704" w:type="dxa"/>
        <w:tblLook w:val="04A0" w:firstRow="1" w:lastRow="0" w:firstColumn="1" w:lastColumn="0" w:noHBand="0" w:noVBand="1"/>
      </w:tblPr>
      <w:tblGrid>
        <w:gridCol w:w="4795"/>
        <w:gridCol w:w="4909"/>
      </w:tblGrid>
      <w:tr w:rsidR="005163C3" w:rsidRPr="00C31998" w:rsidTr="00F22D76">
        <w:trPr>
          <w:trHeight w:val="294"/>
        </w:trPr>
        <w:tc>
          <w:tcPr>
            <w:tcW w:w="4795" w:type="dxa"/>
            <w:shd w:val="clear" w:color="auto" w:fill="F2F2F2" w:themeFill="background1" w:themeFillShade="F2"/>
          </w:tcPr>
          <w:sdt>
            <w:sdtPr>
              <w:rPr>
                <w:rFonts w:asciiTheme="minorHAnsi" w:hAnsiTheme="minorHAnsi" w:cs="Calibri"/>
                <w:b/>
                <w:sz w:val="18"/>
                <w:szCs w:val="18"/>
              </w:rPr>
              <w:alias w:val="Leverantör"/>
              <w:tag w:val="Leverantör"/>
              <w:id w:val="-59099843"/>
              <w:placeholder>
                <w:docPart w:val="0041DFB416FB41F7BFE3F56F6CBBBC24"/>
              </w:placeholder>
              <w:showingPlcHdr/>
              <w:comboBox>
                <w:listItem w:value="Välj ett objekt."/>
                <w:listItem w:displayText="AB Hüllert Maskin" w:value="AB Hüllert Maskin"/>
                <w:listItem w:displayText="Aebi Schmidt Sweden AB " w:value="Aebi Schmidt Sweden AB "/>
                <w:listItem w:displayText="Agria Trädgårdsmaskiner AB " w:value="Agria Trädgårdsmaskiner AB "/>
                <w:listItem w:displayText="Ahlsell Sverige AB " w:value="Ahlsell Sverige AB "/>
                <w:listItem w:displayText="Bil- &amp; Traktorservice AB " w:value="Bil- &amp; Traktorservice AB "/>
                <w:listItem w:displayText="Brdr Holst Sorensen" w:value="Brdr Holst Sorensen"/>
                <w:listItem w:displayText="Broddson AB " w:value="Broddson AB "/>
                <w:listItem w:displayText="CamRo AB" w:value="CamRo AB"/>
                <w:listItem w:displayText="E-Tron AB" w:value="E-Tron AB"/>
                <w:listItem w:displayText="Gräsvårdsmaskiner" w:value="Gräsvårdsmaskiner"/>
                <w:listItem w:displayText="Gunnars Maskiner AB" w:value="Gunnars Maskiner AB"/>
                <w:listItem w:displayText="Hako Ground &amp; Garden AB" w:value="Hako Ground &amp; Garden AB"/>
                <w:listItem w:displayText="HeatWeed Technologies AB " w:value="HeatWeed Technologies AB "/>
                <w:listItem w:displayText="Helms Tmt-Centret " w:value="Helms Tmt-Centret "/>
                <w:listItem w:displayText="Johans Park &amp; Mark AB " w:value="Johans Park &amp; Mark AB "/>
                <w:listItem w:displayText="Kärcher AB" w:value="Kärcher AB"/>
                <w:listItem w:displayText="Lantmännen Maskin AB " w:value="Lantmännen Maskin AB "/>
                <w:listItem w:displayText="MaskinGruppen AB " w:value="MaskinGruppen AB "/>
                <w:listItem w:displayText="MaskinParken Sverige AB " w:value="MaskinParken Sverige AB "/>
                <w:listItem w:displayText="Miljömaskiner Motala AB " w:value="Miljömaskiner Motala AB "/>
                <w:listItem w:displayText="Nellemann machinery AB " w:value="Nellemann machinery AB "/>
                <w:listItem w:displayText="Nordfarm Maskin Aktiebolag " w:value="Nordfarm Maskin Aktiebolag "/>
                <w:listItem w:displayText="Orust Motor AB " w:value="Orust Motor AB "/>
                <w:listItem w:displayText="Södermalms Trädgårdsmaskiner  " w:value="Södermalms Trädgårdsmaskiner  "/>
                <w:listItem w:displayText="Sundahls Maskinaffär " w:value="Sundahls Maskinaffär "/>
                <w:listItem w:displayText="Utegolv i Trollhättan AB " w:value="Utegolv i Trollhättan AB "/>
                <w:listItem w:displayText="Vagnsteknik i Karlshamn AB " w:value="Vagnsteknik i Karlshamn AB "/>
                <w:listItem w:displayText="Willegruppen AB " w:value="Willegruppen AB "/>
                <w:listItem w:displayText="X-Maskiner AB " w:value="X-Maskiner AB "/>
              </w:comboBox>
            </w:sdtPr>
            <w:sdtEndPr/>
            <w:sdtContent>
              <w:p w:rsidR="005163C3" w:rsidRPr="00D70EF8" w:rsidRDefault="007205A8" w:rsidP="00F22D76">
                <w:pPr>
                  <w:rPr>
                    <w:rFonts w:asciiTheme="minorHAnsi" w:hAnsiTheme="minorHAnsi" w:cs="Calibri"/>
                    <w:b/>
                    <w:sz w:val="18"/>
                    <w:szCs w:val="18"/>
                  </w:rPr>
                </w:pPr>
                <w:r w:rsidRPr="00D70EF8">
                  <w:rPr>
                    <w:rStyle w:val="Platshllartext"/>
                    <w:rFonts w:asciiTheme="minorHAnsi" w:hAnsiTheme="minorHAnsi"/>
                    <w:b/>
                    <w:sz w:val="18"/>
                    <w:szCs w:val="18"/>
                  </w:rPr>
                  <w:t>Välj ett objekt.</w:t>
                </w:r>
              </w:p>
            </w:sdtContent>
          </w:sdt>
          <w:p w:rsidR="005163C3" w:rsidRPr="00D70EF8" w:rsidRDefault="005163C3" w:rsidP="00F22D76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  <w:tc>
          <w:tcPr>
            <w:tcW w:w="4909" w:type="dxa"/>
            <w:shd w:val="clear" w:color="auto" w:fill="F2F2F2" w:themeFill="background1" w:themeFillShade="F2"/>
          </w:tcPr>
          <w:sdt>
            <w:sdtPr>
              <w:rPr>
                <w:rFonts w:asciiTheme="minorHAnsi" w:hAnsiTheme="minorHAnsi" w:cs="Calibri"/>
                <w:b/>
                <w:sz w:val="18"/>
                <w:szCs w:val="18"/>
              </w:rPr>
              <w:alias w:val="Leverantör"/>
              <w:tag w:val="Leverantör"/>
              <w:id w:val="1798113416"/>
              <w:placeholder>
                <w:docPart w:val="6A88EBD0C5684F8D8ACC54856DA0096A"/>
              </w:placeholder>
              <w:showingPlcHdr/>
              <w:comboBox>
                <w:listItem w:value="Välj ett objekt."/>
                <w:listItem w:displayText="AB Hüllert Maskin" w:value="AB Hüllert Maskin"/>
                <w:listItem w:displayText="Aebi Schmidt Sweden AB " w:value="Aebi Schmidt Sweden AB "/>
                <w:listItem w:displayText="Agria Trädgårdsmaskiner AB " w:value="Agria Trädgårdsmaskiner AB "/>
                <w:listItem w:displayText="Ahlsell Sverige AB " w:value="Ahlsell Sverige AB "/>
                <w:listItem w:displayText="Bil- &amp; Traktorservice AB " w:value="Bil- &amp; Traktorservice AB "/>
                <w:listItem w:displayText="Brdr Holst Sorensen" w:value="Brdr Holst Sorensen"/>
                <w:listItem w:displayText="Broddson AB " w:value="Broddson AB "/>
                <w:listItem w:displayText="CamRo AB" w:value="CamRo AB"/>
                <w:listItem w:displayText="E-Tron AB" w:value="E-Tron AB"/>
                <w:listItem w:displayText="Gräsvårdsmaskiner" w:value="Gräsvårdsmaskiner"/>
                <w:listItem w:displayText="Gunnars Maskiner AB" w:value="Gunnars Maskiner AB"/>
                <w:listItem w:displayText="Hako Ground &amp; Garden AB" w:value="Hako Ground &amp; Garden AB"/>
                <w:listItem w:displayText="HeatWeed Technologies AB " w:value="HeatWeed Technologies AB "/>
                <w:listItem w:displayText="Helms Tmt-Centret " w:value="Helms Tmt-Centret "/>
                <w:listItem w:displayText="Johans Park &amp; Mark AB " w:value="Johans Park &amp; Mark AB "/>
                <w:listItem w:displayText="Kärcher AB" w:value="Kärcher AB"/>
                <w:listItem w:displayText="Lantmännen Maskin AB " w:value="Lantmännen Maskin AB "/>
                <w:listItem w:displayText="MaskinGruppen AB " w:value="MaskinGruppen AB "/>
                <w:listItem w:displayText="MaskinParken Sverige AB " w:value="MaskinParken Sverige AB "/>
                <w:listItem w:displayText="Miljömaskiner Motala AB " w:value="Miljömaskiner Motala AB "/>
                <w:listItem w:displayText="Nellemann machinery AB " w:value="Nellemann machinery AB "/>
                <w:listItem w:displayText="Nordfarm Maskin Aktiebolag " w:value="Nordfarm Maskin Aktiebolag "/>
                <w:listItem w:displayText="Orust Motor AB " w:value="Orust Motor AB "/>
                <w:listItem w:displayText="Södermalms Trädgårdsmaskiner  " w:value="Södermalms Trädgårdsmaskiner  "/>
                <w:listItem w:displayText="Sundahls Maskinaffär " w:value="Sundahls Maskinaffär "/>
                <w:listItem w:displayText="Utegolv i Trollhättan AB " w:value="Utegolv i Trollhättan AB "/>
                <w:listItem w:displayText="Vagnsteknik i Karlshamn AB " w:value="Vagnsteknik i Karlshamn AB "/>
                <w:listItem w:displayText="Willegruppen AB " w:value="Willegruppen AB "/>
                <w:listItem w:displayText="X-Maskiner AB " w:value="X-Maskiner AB "/>
              </w:comboBox>
            </w:sdtPr>
            <w:sdtEndPr/>
            <w:sdtContent>
              <w:p w:rsidR="00F22D76" w:rsidRPr="00D70EF8" w:rsidRDefault="00F22D76" w:rsidP="00F22D76">
                <w:pPr>
                  <w:rPr>
                    <w:rFonts w:asciiTheme="minorHAnsi" w:hAnsiTheme="minorHAnsi" w:cs="Calibri"/>
                    <w:b/>
                    <w:sz w:val="18"/>
                    <w:szCs w:val="18"/>
                  </w:rPr>
                </w:pPr>
                <w:r w:rsidRPr="00D70EF8">
                  <w:rPr>
                    <w:rStyle w:val="Platshllartext"/>
                    <w:rFonts w:asciiTheme="minorHAnsi" w:hAnsiTheme="minorHAnsi"/>
                    <w:b/>
                    <w:sz w:val="18"/>
                    <w:szCs w:val="18"/>
                  </w:rPr>
                  <w:t>Välj ett objekt.</w:t>
                </w:r>
              </w:p>
            </w:sdtContent>
          </w:sdt>
          <w:p w:rsidR="005163C3" w:rsidRPr="00D70EF8" w:rsidRDefault="005163C3" w:rsidP="00F22D76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</w:tr>
      <w:tr w:rsidR="00F22D76" w:rsidRPr="00C31998" w:rsidTr="00F22D76">
        <w:trPr>
          <w:trHeight w:val="402"/>
        </w:trPr>
        <w:tc>
          <w:tcPr>
            <w:tcW w:w="4795" w:type="dxa"/>
            <w:shd w:val="clear" w:color="auto" w:fill="F2F2F2" w:themeFill="background1" w:themeFillShade="F2"/>
          </w:tcPr>
          <w:sdt>
            <w:sdtPr>
              <w:rPr>
                <w:rFonts w:asciiTheme="minorHAnsi" w:hAnsiTheme="minorHAnsi" w:cs="Calibri"/>
                <w:b/>
                <w:sz w:val="18"/>
                <w:szCs w:val="18"/>
              </w:rPr>
              <w:alias w:val="Leverantör"/>
              <w:tag w:val="Leverantör"/>
              <w:id w:val="2073001101"/>
              <w:placeholder>
                <w:docPart w:val="B1B4094F34DC49078E8B4EEC04737872"/>
              </w:placeholder>
              <w:showingPlcHdr/>
              <w:comboBox>
                <w:listItem w:value="Välj ett objekt."/>
                <w:listItem w:displayText="AB Hüllert Maskin" w:value="AB Hüllert Maskin"/>
                <w:listItem w:displayText="Aebi Schmidt Sweden AB " w:value="Aebi Schmidt Sweden AB "/>
                <w:listItem w:displayText="Agria Trädgårdsmaskiner AB " w:value="Agria Trädgårdsmaskiner AB "/>
                <w:listItem w:displayText="Ahlsell Sverige AB " w:value="Ahlsell Sverige AB "/>
                <w:listItem w:displayText="Bil- &amp; Traktorservice AB " w:value="Bil- &amp; Traktorservice AB "/>
                <w:listItem w:displayText="Brdr Holst Sorensen" w:value="Brdr Holst Sorensen"/>
                <w:listItem w:displayText="Broddson AB " w:value="Broddson AB "/>
                <w:listItem w:displayText="CamRo AB" w:value="CamRo AB"/>
                <w:listItem w:displayText="E-Tron AB" w:value="E-Tron AB"/>
                <w:listItem w:displayText="Gräsvårdsmaskiner" w:value="Gräsvårdsmaskiner"/>
                <w:listItem w:displayText="Gunnars Maskiner AB" w:value="Gunnars Maskiner AB"/>
                <w:listItem w:displayText="Hako Ground &amp; Garden AB" w:value="Hako Ground &amp; Garden AB"/>
                <w:listItem w:displayText="HeatWeed Technologies AB " w:value="HeatWeed Technologies AB "/>
                <w:listItem w:displayText="Helms Tmt-Centret " w:value="Helms Tmt-Centret "/>
                <w:listItem w:displayText="Johans Park &amp; Mark AB " w:value="Johans Park &amp; Mark AB "/>
                <w:listItem w:displayText="Kärcher AB" w:value="Kärcher AB"/>
                <w:listItem w:displayText="Lantmännen Maskin AB " w:value="Lantmännen Maskin AB "/>
                <w:listItem w:displayText="MaskinGruppen AB " w:value="MaskinGruppen AB "/>
                <w:listItem w:displayText="MaskinParken Sverige AB " w:value="MaskinParken Sverige AB "/>
                <w:listItem w:displayText="Miljömaskiner Motala AB " w:value="Miljömaskiner Motala AB "/>
                <w:listItem w:displayText="Nellemann machinery AB " w:value="Nellemann machinery AB "/>
                <w:listItem w:displayText="Nordfarm Maskin Aktiebolag " w:value="Nordfarm Maskin Aktiebolag "/>
                <w:listItem w:displayText="Orust Motor AB " w:value="Orust Motor AB "/>
                <w:listItem w:displayText="Södermalms Trädgårdsmaskiner  " w:value="Södermalms Trädgårdsmaskiner  "/>
                <w:listItem w:displayText="Sundahls Maskinaffär " w:value="Sundahls Maskinaffär "/>
                <w:listItem w:displayText="Utegolv i Trollhättan AB " w:value="Utegolv i Trollhättan AB "/>
                <w:listItem w:displayText="Vagnsteknik i Karlshamn AB " w:value="Vagnsteknik i Karlshamn AB "/>
                <w:listItem w:displayText="Willegruppen AB " w:value="Willegruppen AB "/>
                <w:listItem w:displayText="X-Maskiner AB " w:value="X-Maskiner AB "/>
              </w:comboBox>
            </w:sdtPr>
            <w:sdtEndPr/>
            <w:sdtContent>
              <w:p w:rsidR="00F22D76" w:rsidRPr="00D70EF8" w:rsidRDefault="00F22D76" w:rsidP="00F22D76">
                <w:pPr>
                  <w:rPr>
                    <w:rFonts w:asciiTheme="minorHAnsi" w:hAnsiTheme="minorHAnsi" w:cs="Calibri"/>
                    <w:b/>
                    <w:sz w:val="18"/>
                    <w:szCs w:val="18"/>
                  </w:rPr>
                </w:pPr>
                <w:r w:rsidRPr="00D70EF8">
                  <w:rPr>
                    <w:rStyle w:val="Platshllartext"/>
                    <w:rFonts w:asciiTheme="minorHAnsi" w:hAnsiTheme="minorHAnsi"/>
                    <w:b/>
                    <w:sz w:val="18"/>
                    <w:szCs w:val="18"/>
                  </w:rPr>
                  <w:t>Välj ett objekt.</w:t>
                </w:r>
              </w:p>
            </w:sdtContent>
          </w:sdt>
          <w:p w:rsidR="00F22D76" w:rsidRPr="00D70EF8" w:rsidRDefault="00F22D76" w:rsidP="00F22D76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  <w:tc>
          <w:tcPr>
            <w:tcW w:w="4909" w:type="dxa"/>
            <w:shd w:val="clear" w:color="auto" w:fill="F2F2F2" w:themeFill="background1" w:themeFillShade="F2"/>
          </w:tcPr>
          <w:sdt>
            <w:sdtPr>
              <w:rPr>
                <w:rFonts w:asciiTheme="minorHAnsi" w:hAnsiTheme="minorHAnsi" w:cs="Calibri"/>
                <w:b/>
                <w:sz w:val="18"/>
                <w:szCs w:val="18"/>
              </w:rPr>
              <w:alias w:val="Leverantör"/>
              <w:tag w:val="Leverantör"/>
              <w:id w:val="-542835006"/>
              <w:placeholder>
                <w:docPart w:val="42B67F15A5FE4070910AF12C11A3F636"/>
              </w:placeholder>
              <w:showingPlcHdr/>
              <w:comboBox>
                <w:listItem w:value="Välj ett objekt."/>
                <w:listItem w:displayText="AB Hüllert Maskin" w:value="AB Hüllert Maskin"/>
                <w:listItem w:displayText="Aebi Schmidt Sweden AB " w:value="Aebi Schmidt Sweden AB "/>
                <w:listItem w:displayText="Agria Trädgårdsmaskiner AB " w:value="Agria Trädgårdsmaskiner AB "/>
                <w:listItem w:displayText="Ahlsell Sverige AB " w:value="Ahlsell Sverige AB "/>
                <w:listItem w:displayText="Bil- &amp; Traktorservice AB " w:value="Bil- &amp; Traktorservice AB "/>
                <w:listItem w:displayText="Brdr Holst Sorensen" w:value="Brdr Holst Sorensen"/>
                <w:listItem w:displayText="Broddson AB " w:value="Broddson AB "/>
                <w:listItem w:displayText="CamRo AB" w:value="CamRo AB"/>
                <w:listItem w:displayText="E-Tron AB" w:value="E-Tron AB"/>
                <w:listItem w:displayText="Gräsvårdsmaskiner" w:value="Gräsvårdsmaskiner"/>
                <w:listItem w:displayText="Gunnars Maskiner AB" w:value="Gunnars Maskiner AB"/>
                <w:listItem w:displayText="Hako Ground &amp; Garden AB" w:value="Hako Ground &amp; Garden AB"/>
                <w:listItem w:displayText="HeatWeed Technologies AB " w:value="HeatWeed Technologies AB "/>
                <w:listItem w:displayText="Helms Tmt-Centret " w:value="Helms Tmt-Centret "/>
                <w:listItem w:displayText="Johans Park &amp; Mark AB " w:value="Johans Park &amp; Mark AB "/>
                <w:listItem w:displayText="Kärcher AB" w:value="Kärcher AB"/>
                <w:listItem w:displayText="Lantmännen Maskin AB " w:value="Lantmännen Maskin AB "/>
                <w:listItem w:displayText="MaskinGruppen AB " w:value="MaskinGruppen AB "/>
                <w:listItem w:displayText="MaskinParken Sverige AB " w:value="MaskinParken Sverige AB "/>
                <w:listItem w:displayText="Miljömaskiner Motala AB " w:value="Miljömaskiner Motala AB "/>
                <w:listItem w:displayText="Nellemann machinery AB " w:value="Nellemann machinery AB "/>
                <w:listItem w:displayText="Nordfarm Maskin Aktiebolag " w:value="Nordfarm Maskin Aktiebolag "/>
                <w:listItem w:displayText="Orust Motor AB " w:value="Orust Motor AB "/>
                <w:listItem w:displayText="Södermalms Trädgårdsmaskiner  " w:value="Södermalms Trädgårdsmaskiner  "/>
                <w:listItem w:displayText="Sundahls Maskinaffär " w:value="Sundahls Maskinaffär "/>
                <w:listItem w:displayText="Utegolv i Trollhättan AB " w:value="Utegolv i Trollhättan AB "/>
                <w:listItem w:displayText="Vagnsteknik i Karlshamn AB " w:value="Vagnsteknik i Karlshamn AB "/>
                <w:listItem w:displayText="Willegruppen AB " w:value="Willegruppen AB "/>
                <w:listItem w:displayText="X-Maskiner AB " w:value="X-Maskiner AB "/>
              </w:comboBox>
            </w:sdtPr>
            <w:sdtEndPr/>
            <w:sdtContent>
              <w:p w:rsidR="00F22D76" w:rsidRPr="00D70EF8" w:rsidRDefault="00F22D76" w:rsidP="00F22D76">
                <w:pPr>
                  <w:rPr>
                    <w:rFonts w:asciiTheme="minorHAnsi" w:hAnsiTheme="minorHAnsi" w:cs="Calibri"/>
                    <w:b/>
                    <w:sz w:val="18"/>
                    <w:szCs w:val="18"/>
                  </w:rPr>
                </w:pPr>
                <w:r w:rsidRPr="00D70EF8">
                  <w:rPr>
                    <w:rStyle w:val="Platshllartext"/>
                    <w:rFonts w:asciiTheme="minorHAnsi" w:hAnsiTheme="minorHAnsi"/>
                    <w:b/>
                    <w:sz w:val="18"/>
                    <w:szCs w:val="18"/>
                  </w:rPr>
                  <w:t>Välj ett objekt.</w:t>
                </w:r>
              </w:p>
            </w:sdtContent>
          </w:sdt>
          <w:p w:rsidR="00F22D76" w:rsidRPr="00D70EF8" w:rsidRDefault="00F22D76" w:rsidP="00F22D76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</w:tr>
      <w:tr w:rsidR="00F22D76" w:rsidRPr="00C31998" w:rsidTr="00F22D76">
        <w:trPr>
          <w:trHeight w:val="466"/>
        </w:trPr>
        <w:tc>
          <w:tcPr>
            <w:tcW w:w="4795" w:type="dxa"/>
            <w:shd w:val="clear" w:color="auto" w:fill="F2F2F2" w:themeFill="background1" w:themeFillShade="F2"/>
          </w:tcPr>
          <w:sdt>
            <w:sdtPr>
              <w:rPr>
                <w:rFonts w:asciiTheme="minorHAnsi" w:hAnsiTheme="minorHAnsi" w:cs="Calibri"/>
                <w:b/>
                <w:sz w:val="18"/>
                <w:szCs w:val="18"/>
              </w:rPr>
              <w:alias w:val="Leverantör"/>
              <w:tag w:val="Leverantör"/>
              <w:id w:val="-1455009386"/>
              <w:placeholder>
                <w:docPart w:val="B87EFCB9645E479EAE63335A8688B9AD"/>
              </w:placeholder>
              <w:showingPlcHdr/>
              <w:comboBox>
                <w:listItem w:value="Välj ett objekt."/>
                <w:listItem w:displayText="AB Hüllert Maskin" w:value="AB Hüllert Maskin"/>
                <w:listItem w:displayText="Aebi Schmidt Sweden AB " w:value="Aebi Schmidt Sweden AB "/>
                <w:listItem w:displayText="Agria Trädgårdsmaskiner AB " w:value="Agria Trädgårdsmaskiner AB "/>
                <w:listItem w:displayText="Ahlsell Sverige AB " w:value="Ahlsell Sverige AB "/>
                <w:listItem w:displayText="Bil- &amp; Traktorservice AB " w:value="Bil- &amp; Traktorservice AB "/>
                <w:listItem w:displayText="Brdr Holst Sorensen" w:value="Brdr Holst Sorensen"/>
                <w:listItem w:displayText="Broddson AB " w:value="Broddson AB "/>
                <w:listItem w:displayText="CamRo AB" w:value="CamRo AB"/>
                <w:listItem w:displayText="E-Tron AB" w:value="E-Tron AB"/>
                <w:listItem w:displayText="Gräsvårdsmaskiner" w:value="Gräsvårdsmaskiner"/>
                <w:listItem w:displayText="Gunnars Maskiner AB" w:value="Gunnars Maskiner AB"/>
                <w:listItem w:displayText="Hako Ground &amp; Garden AB" w:value="Hako Ground &amp; Garden AB"/>
                <w:listItem w:displayText="HeatWeed Technologies AB " w:value="HeatWeed Technologies AB "/>
                <w:listItem w:displayText="Helms Tmt-Centret " w:value="Helms Tmt-Centret "/>
                <w:listItem w:displayText="Johans Park &amp; Mark AB " w:value="Johans Park &amp; Mark AB "/>
                <w:listItem w:displayText="Kärcher AB" w:value="Kärcher AB"/>
                <w:listItem w:displayText="Lantmännen Maskin AB " w:value="Lantmännen Maskin AB "/>
                <w:listItem w:displayText="MaskinGruppen AB " w:value="MaskinGruppen AB "/>
                <w:listItem w:displayText="MaskinParken Sverige AB " w:value="MaskinParken Sverige AB "/>
                <w:listItem w:displayText="Miljömaskiner Motala AB " w:value="Miljömaskiner Motala AB "/>
                <w:listItem w:displayText="Nellemann machinery AB " w:value="Nellemann machinery AB "/>
                <w:listItem w:displayText="Nordfarm Maskin Aktiebolag " w:value="Nordfarm Maskin Aktiebolag "/>
                <w:listItem w:displayText="Orust Motor AB " w:value="Orust Motor AB "/>
                <w:listItem w:displayText="Södermalms Trädgårdsmaskiner  " w:value="Södermalms Trädgårdsmaskiner  "/>
                <w:listItem w:displayText="Sundahls Maskinaffär " w:value="Sundahls Maskinaffär "/>
                <w:listItem w:displayText="Utegolv i Trollhättan AB " w:value="Utegolv i Trollhättan AB "/>
                <w:listItem w:displayText="Vagnsteknik i Karlshamn AB " w:value="Vagnsteknik i Karlshamn AB "/>
                <w:listItem w:displayText="Willegruppen AB " w:value="Willegruppen AB "/>
                <w:listItem w:displayText="X-Maskiner AB " w:value="X-Maskiner AB "/>
              </w:comboBox>
            </w:sdtPr>
            <w:sdtEndPr/>
            <w:sdtContent>
              <w:p w:rsidR="00F22D76" w:rsidRPr="00D70EF8" w:rsidRDefault="00F22D76" w:rsidP="00F22D76">
                <w:pPr>
                  <w:rPr>
                    <w:rFonts w:asciiTheme="minorHAnsi" w:hAnsiTheme="minorHAnsi" w:cs="Calibri"/>
                    <w:b/>
                    <w:sz w:val="18"/>
                    <w:szCs w:val="18"/>
                  </w:rPr>
                </w:pPr>
                <w:r w:rsidRPr="00D70EF8">
                  <w:rPr>
                    <w:rStyle w:val="Platshllartext"/>
                    <w:rFonts w:asciiTheme="minorHAnsi" w:hAnsiTheme="minorHAnsi"/>
                    <w:b/>
                    <w:sz w:val="18"/>
                    <w:szCs w:val="18"/>
                  </w:rPr>
                  <w:t>Välj ett objekt.</w:t>
                </w:r>
              </w:p>
            </w:sdtContent>
          </w:sdt>
          <w:p w:rsidR="00F22D76" w:rsidRPr="00D70EF8" w:rsidRDefault="00F22D76" w:rsidP="00F22D76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  <w:tc>
          <w:tcPr>
            <w:tcW w:w="4909" w:type="dxa"/>
            <w:shd w:val="clear" w:color="auto" w:fill="F2F2F2" w:themeFill="background1" w:themeFillShade="F2"/>
          </w:tcPr>
          <w:sdt>
            <w:sdtPr>
              <w:rPr>
                <w:rFonts w:asciiTheme="minorHAnsi" w:hAnsiTheme="minorHAnsi" w:cs="Calibri"/>
                <w:b/>
                <w:sz w:val="18"/>
                <w:szCs w:val="18"/>
              </w:rPr>
              <w:alias w:val="Leverantör"/>
              <w:tag w:val="Leverantör"/>
              <w:id w:val="1976629645"/>
              <w:placeholder>
                <w:docPart w:val="D841082049E148D6B182A0FB4EDAA6B3"/>
              </w:placeholder>
              <w:showingPlcHdr/>
              <w:comboBox>
                <w:listItem w:value="Välj ett objekt."/>
                <w:listItem w:displayText="AB Hüllert Maskin" w:value="AB Hüllert Maskin"/>
                <w:listItem w:displayText="Aebi Schmidt Sweden AB " w:value="Aebi Schmidt Sweden AB "/>
                <w:listItem w:displayText="Agria Trädgårdsmaskiner AB " w:value="Agria Trädgårdsmaskiner AB "/>
                <w:listItem w:displayText="Ahlsell Sverige AB " w:value="Ahlsell Sverige AB "/>
                <w:listItem w:displayText="Bil- &amp; Traktorservice AB " w:value="Bil- &amp; Traktorservice AB "/>
                <w:listItem w:displayText="Brdr Holst Sorensen" w:value="Brdr Holst Sorensen"/>
                <w:listItem w:displayText="Broddson AB " w:value="Broddson AB "/>
                <w:listItem w:displayText="CamRo AB" w:value="CamRo AB"/>
                <w:listItem w:displayText="E-Tron AB" w:value="E-Tron AB"/>
                <w:listItem w:displayText="Gräsvårdsmaskiner" w:value="Gräsvårdsmaskiner"/>
                <w:listItem w:displayText="Gunnars Maskiner AB" w:value="Gunnars Maskiner AB"/>
                <w:listItem w:displayText="Hako Ground &amp; Garden AB" w:value="Hako Ground &amp; Garden AB"/>
                <w:listItem w:displayText="HeatWeed Technologies AB " w:value="HeatWeed Technologies AB "/>
                <w:listItem w:displayText="Helms Tmt-Centret " w:value="Helms Tmt-Centret "/>
                <w:listItem w:displayText="Johans Park &amp; Mark AB " w:value="Johans Park &amp; Mark AB "/>
                <w:listItem w:displayText="Kärcher AB" w:value="Kärcher AB"/>
                <w:listItem w:displayText="Lantmännen Maskin AB " w:value="Lantmännen Maskin AB "/>
                <w:listItem w:displayText="MaskinGruppen AB " w:value="MaskinGruppen AB "/>
                <w:listItem w:displayText="MaskinParken Sverige AB " w:value="MaskinParken Sverige AB "/>
                <w:listItem w:displayText="Miljömaskiner Motala AB " w:value="Miljömaskiner Motala AB "/>
                <w:listItem w:displayText="Nellemann machinery AB " w:value="Nellemann machinery AB "/>
                <w:listItem w:displayText="Nordfarm Maskin Aktiebolag " w:value="Nordfarm Maskin Aktiebolag "/>
                <w:listItem w:displayText="Orust Motor AB " w:value="Orust Motor AB "/>
                <w:listItem w:displayText="Södermalms Trädgårdsmaskiner  " w:value="Södermalms Trädgårdsmaskiner  "/>
                <w:listItem w:displayText="Sundahls Maskinaffär " w:value="Sundahls Maskinaffär "/>
                <w:listItem w:displayText="Utegolv i Trollhättan AB " w:value="Utegolv i Trollhättan AB "/>
                <w:listItem w:displayText="Vagnsteknik i Karlshamn AB " w:value="Vagnsteknik i Karlshamn AB "/>
                <w:listItem w:displayText="Willegruppen AB " w:value="Willegruppen AB "/>
                <w:listItem w:displayText="X-Maskiner AB " w:value="X-Maskiner AB "/>
              </w:comboBox>
            </w:sdtPr>
            <w:sdtEndPr/>
            <w:sdtContent>
              <w:p w:rsidR="00F22D76" w:rsidRPr="00D70EF8" w:rsidRDefault="00F22D76" w:rsidP="00F22D76">
                <w:pPr>
                  <w:rPr>
                    <w:rFonts w:asciiTheme="minorHAnsi" w:hAnsiTheme="minorHAnsi" w:cs="Calibri"/>
                    <w:b/>
                    <w:sz w:val="18"/>
                    <w:szCs w:val="18"/>
                  </w:rPr>
                </w:pPr>
                <w:r w:rsidRPr="00D70EF8">
                  <w:rPr>
                    <w:rStyle w:val="Platshllartext"/>
                    <w:rFonts w:asciiTheme="minorHAnsi" w:hAnsiTheme="minorHAnsi"/>
                    <w:b/>
                    <w:sz w:val="18"/>
                    <w:szCs w:val="18"/>
                  </w:rPr>
                  <w:t>Välj ett objekt.</w:t>
                </w:r>
              </w:p>
            </w:sdtContent>
          </w:sdt>
          <w:p w:rsidR="00F22D76" w:rsidRPr="00D70EF8" w:rsidRDefault="00F22D76" w:rsidP="00F22D76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</w:tr>
      <w:tr w:rsidR="00F22D76" w:rsidRPr="00C31998" w:rsidTr="00D70EF8">
        <w:trPr>
          <w:trHeight w:val="60"/>
        </w:trPr>
        <w:tc>
          <w:tcPr>
            <w:tcW w:w="4795" w:type="dxa"/>
            <w:shd w:val="clear" w:color="auto" w:fill="F2F2F2" w:themeFill="background1" w:themeFillShade="F2"/>
          </w:tcPr>
          <w:sdt>
            <w:sdtPr>
              <w:rPr>
                <w:rFonts w:asciiTheme="minorHAnsi" w:hAnsiTheme="minorHAnsi" w:cs="Calibri"/>
                <w:b/>
                <w:sz w:val="18"/>
                <w:szCs w:val="18"/>
              </w:rPr>
              <w:alias w:val="Leverantör"/>
              <w:tag w:val="Leverantör"/>
              <w:id w:val="852309951"/>
              <w:placeholder>
                <w:docPart w:val="5D6A8EA179434B6CA8216168121DBD05"/>
              </w:placeholder>
              <w:showingPlcHdr/>
              <w:comboBox>
                <w:listItem w:value="Välj ett objekt."/>
                <w:listItem w:displayText="AB Hüllert Maskin" w:value="AB Hüllert Maskin"/>
                <w:listItem w:displayText="Aebi Schmidt Sweden AB " w:value="Aebi Schmidt Sweden AB "/>
                <w:listItem w:displayText="Agria Trädgårdsmaskiner AB " w:value="Agria Trädgårdsmaskiner AB "/>
                <w:listItem w:displayText="Ahlsell Sverige AB " w:value="Ahlsell Sverige AB "/>
                <w:listItem w:displayText="Bil- &amp; Traktorservice AB " w:value="Bil- &amp; Traktorservice AB "/>
                <w:listItem w:displayText="Brdr Holst Sorensen" w:value="Brdr Holst Sorensen"/>
                <w:listItem w:displayText="Broddson AB " w:value="Broddson AB "/>
                <w:listItem w:displayText="CamRo AB" w:value="CamRo AB"/>
                <w:listItem w:displayText="E-Tron AB" w:value="E-Tron AB"/>
                <w:listItem w:displayText="Gräsvårdsmaskiner" w:value="Gräsvårdsmaskiner"/>
                <w:listItem w:displayText="Gunnars Maskiner AB" w:value="Gunnars Maskiner AB"/>
                <w:listItem w:displayText="Hako Ground &amp; Garden AB" w:value="Hako Ground &amp; Garden AB"/>
                <w:listItem w:displayText="HeatWeed Technologies AB " w:value="HeatWeed Technologies AB "/>
                <w:listItem w:displayText="Helms Tmt-Centret " w:value="Helms Tmt-Centret "/>
                <w:listItem w:displayText="Johans Park &amp; Mark AB " w:value="Johans Park &amp; Mark AB "/>
                <w:listItem w:displayText="Kärcher AB" w:value="Kärcher AB"/>
                <w:listItem w:displayText="Lantmännen Maskin AB " w:value="Lantmännen Maskin AB "/>
                <w:listItem w:displayText="MaskinGruppen AB " w:value="MaskinGruppen AB "/>
                <w:listItem w:displayText="MaskinParken Sverige AB " w:value="MaskinParken Sverige AB "/>
                <w:listItem w:displayText="Miljömaskiner Motala AB " w:value="Miljömaskiner Motala AB "/>
                <w:listItem w:displayText="Nellemann machinery AB " w:value="Nellemann machinery AB "/>
                <w:listItem w:displayText="Nordfarm Maskin Aktiebolag " w:value="Nordfarm Maskin Aktiebolag "/>
                <w:listItem w:displayText="Orust Motor AB " w:value="Orust Motor AB "/>
                <w:listItem w:displayText="Södermalms Trädgårdsmaskiner  " w:value="Södermalms Trädgårdsmaskiner  "/>
                <w:listItem w:displayText="Sundahls Maskinaffär " w:value="Sundahls Maskinaffär "/>
                <w:listItem w:displayText="Utegolv i Trollhättan AB " w:value="Utegolv i Trollhättan AB "/>
                <w:listItem w:displayText="Vagnsteknik i Karlshamn AB " w:value="Vagnsteknik i Karlshamn AB "/>
                <w:listItem w:displayText="Willegruppen AB " w:value="Willegruppen AB "/>
                <w:listItem w:displayText="X-Maskiner AB " w:value="X-Maskiner AB "/>
              </w:comboBox>
            </w:sdtPr>
            <w:sdtEndPr/>
            <w:sdtContent>
              <w:p w:rsidR="00F22D76" w:rsidRPr="00D70EF8" w:rsidRDefault="00F22D76" w:rsidP="00F22D76">
                <w:pPr>
                  <w:rPr>
                    <w:rFonts w:asciiTheme="minorHAnsi" w:hAnsiTheme="minorHAnsi" w:cs="Calibri"/>
                    <w:b/>
                    <w:sz w:val="18"/>
                    <w:szCs w:val="18"/>
                  </w:rPr>
                </w:pPr>
                <w:r w:rsidRPr="00D70EF8">
                  <w:rPr>
                    <w:rStyle w:val="Platshllartext"/>
                    <w:rFonts w:asciiTheme="minorHAnsi" w:hAnsiTheme="minorHAnsi"/>
                    <w:b/>
                    <w:sz w:val="18"/>
                    <w:szCs w:val="18"/>
                  </w:rPr>
                  <w:t>Välj ett objekt.</w:t>
                </w:r>
              </w:p>
            </w:sdtContent>
          </w:sdt>
          <w:p w:rsidR="00F22D76" w:rsidRPr="00D70EF8" w:rsidRDefault="00F22D76" w:rsidP="00F22D76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  <w:tc>
          <w:tcPr>
            <w:tcW w:w="4909" w:type="dxa"/>
            <w:shd w:val="clear" w:color="auto" w:fill="F2F2F2" w:themeFill="background1" w:themeFillShade="F2"/>
          </w:tcPr>
          <w:p w:rsidR="00F22D76" w:rsidRPr="00D70EF8" w:rsidRDefault="00F22D76" w:rsidP="00F91FC7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</w:tr>
    </w:tbl>
    <w:p w:rsidR="00001346" w:rsidRPr="00D70EF8" w:rsidRDefault="00001346" w:rsidP="00F22D76">
      <w:pPr>
        <w:rPr>
          <w:rFonts w:asciiTheme="minorHAnsi" w:hAnsiTheme="minorHAnsi" w:cs="Calibri"/>
          <w:b/>
          <w:sz w:val="16"/>
          <w:szCs w:val="16"/>
        </w:rPr>
      </w:pPr>
    </w:p>
    <w:p w:rsidR="0057674C" w:rsidRPr="00796CE9" w:rsidRDefault="0057674C" w:rsidP="0057674C">
      <w:pPr>
        <w:rPr>
          <w:rFonts w:asciiTheme="minorHAnsi" w:hAnsiTheme="minorHAnsi" w:cs="Calibri"/>
          <w:b/>
          <w:szCs w:val="24"/>
        </w:rPr>
      </w:pPr>
      <w:r w:rsidRPr="00796CE9">
        <w:rPr>
          <w:rFonts w:asciiTheme="minorHAnsi" w:hAnsiTheme="minorHAnsi" w:cs="Calibri"/>
          <w:b/>
          <w:szCs w:val="24"/>
        </w:rPr>
        <w:t>Utvärdering</w:t>
      </w:r>
    </w:p>
    <w:p w:rsidR="0057674C" w:rsidRPr="00B348BA" w:rsidRDefault="0057674C" w:rsidP="0057674C">
      <w:pPr>
        <w:rPr>
          <w:rFonts w:asciiTheme="minorHAnsi" w:hAnsiTheme="minorHAnsi" w:cs="Calibri"/>
          <w:sz w:val="20"/>
        </w:rPr>
      </w:pPr>
      <w:r w:rsidRPr="00B348BA">
        <w:rPr>
          <w:rFonts w:asciiTheme="minorHAnsi" w:hAnsiTheme="minorHAnsi" w:cs="Calibri"/>
          <w:sz w:val="20"/>
        </w:rPr>
        <w:t>I avropsförfrågan beskrivs den utvärderingsmodell som tillämpas i avropet.</w:t>
      </w:r>
    </w:p>
    <w:p w:rsidR="0057674C" w:rsidRPr="0027573C" w:rsidRDefault="0057674C" w:rsidP="0057674C">
      <w:pPr>
        <w:rPr>
          <w:rFonts w:asciiTheme="minorHAnsi" w:hAnsiTheme="minorHAnsi" w:cs="Calibri"/>
          <w:b/>
          <w:sz w:val="16"/>
          <w:szCs w:val="16"/>
        </w:rPr>
      </w:pPr>
      <w:bookmarkStart w:id="21" w:name="_GoBack"/>
      <w:bookmarkEnd w:id="21"/>
    </w:p>
    <w:tbl>
      <w:tblPr>
        <w:tblStyle w:val="Tabellrutnt"/>
        <w:tblW w:w="7180" w:type="dxa"/>
        <w:tblLook w:val="04A0" w:firstRow="1" w:lastRow="0" w:firstColumn="1" w:lastColumn="0" w:noHBand="0" w:noVBand="1"/>
      </w:tblPr>
      <w:tblGrid>
        <w:gridCol w:w="5240"/>
        <w:gridCol w:w="1940"/>
      </w:tblGrid>
      <w:tr w:rsidR="006F60BF" w:rsidRPr="00796CE9" w:rsidTr="00F91FC7">
        <w:trPr>
          <w:trHeight w:val="276"/>
        </w:trPr>
        <w:tc>
          <w:tcPr>
            <w:tcW w:w="5240" w:type="dxa"/>
          </w:tcPr>
          <w:p w:rsidR="006F60BF" w:rsidRPr="00796CE9" w:rsidRDefault="006F60BF" w:rsidP="0057674C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>Anbudsgivare (anbud)</w:t>
            </w:r>
          </w:p>
        </w:tc>
        <w:tc>
          <w:tcPr>
            <w:tcW w:w="1940" w:type="dxa"/>
          </w:tcPr>
          <w:p w:rsidR="006F60BF" w:rsidRPr="00796CE9" w:rsidRDefault="006F60BF" w:rsidP="0057674C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>Anbudspris</w:t>
            </w:r>
          </w:p>
        </w:tc>
      </w:tr>
      <w:tr w:rsidR="006F60BF" w:rsidRPr="00796CE9" w:rsidTr="00D70EF8">
        <w:trPr>
          <w:trHeight w:val="372"/>
        </w:trPr>
        <w:tc>
          <w:tcPr>
            <w:tcW w:w="5240" w:type="dxa"/>
            <w:shd w:val="clear" w:color="auto" w:fill="F2F2F2" w:themeFill="background1" w:themeFillShade="F2"/>
          </w:tcPr>
          <w:sdt>
            <w:sdtPr>
              <w:rPr>
                <w:rFonts w:asciiTheme="minorHAnsi" w:hAnsiTheme="minorHAnsi" w:cs="Calibri"/>
                <w:b/>
                <w:sz w:val="18"/>
                <w:szCs w:val="18"/>
              </w:rPr>
              <w:alias w:val="Leverantör"/>
              <w:tag w:val="Leverantör"/>
              <w:id w:val="132922843"/>
              <w:placeholder>
                <w:docPart w:val="79E88D3745F04C549195B69BA222182E"/>
              </w:placeholder>
              <w:showingPlcHdr/>
              <w:comboBox>
                <w:listItem w:value="Välj ett objekt."/>
                <w:listItem w:displayText="AB Hüllert Maskin" w:value="AB Hüllert Maskin"/>
                <w:listItem w:displayText="Aebi Schmidt Sweden AB " w:value="Aebi Schmidt Sweden AB "/>
                <w:listItem w:displayText="Agria Trädgårdsmaskiner AB " w:value="Agria Trädgårdsmaskiner AB "/>
                <w:listItem w:displayText="Ahlsell Sverige AB " w:value="Ahlsell Sverige AB "/>
                <w:listItem w:displayText="Bil- &amp; Traktorservice AB " w:value="Bil- &amp; Traktorservice AB "/>
                <w:listItem w:displayText="Brdr Holst Sorensen" w:value="Brdr Holst Sorensen"/>
                <w:listItem w:displayText="Broddson AB " w:value="Broddson AB "/>
                <w:listItem w:displayText="CamRo AB" w:value="CamRo AB"/>
                <w:listItem w:displayText="E-Tron AB" w:value="E-Tron AB"/>
                <w:listItem w:displayText="Gräsvårdsmaskiner" w:value="Gräsvårdsmaskiner"/>
                <w:listItem w:displayText="Gunnars Maskiner AB" w:value="Gunnars Maskiner AB"/>
                <w:listItem w:displayText="Hako Ground &amp; Garden AB" w:value="Hako Ground &amp; Garden AB"/>
                <w:listItem w:displayText="HeatWeed Technologies AB " w:value="HeatWeed Technologies AB "/>
                <w:listItem w:displayText="Helms Tmt-Centret " w:value="Helms Tmt-Centret "/>
                <w:listItem w:displayText="Johans Park &amp; Mark AB " w:value="Johans Park &amp; Mark AB "/>
                <w:listItem w:displayText="Kärcher AB" w:value="Kärcher AB"/>
                <w:listItem w:displayText="Lantmännen Maskin AB " w:value="Lantmännen Maskin AB "/>
                <w:listItem w:displayText="MaskinGruppen AB " w:value="MaskinGruppen AB "/>
                <w:listItem w:displayText="MaskinParken Sverige AB " w:value="MaskinParken Sverige AB "/>
                <w:listItem w:displayText="Miljömaskiner Motala AB " w:value="Miljömaskiner Motala AB "/>
                <w:listItem w:displayText="Nellemann machinery AB " w:value="Nellemann machinery AB "/>
                <w:listItem w:displayText="Nordfarm Maskin Aktiebolag " w:value="Nordfarm Maskin Aktiebolag "/>
                <w:listItem w:displayText="Orust Motor AB " w:value="Orust Motor AB "/>
                <w:listItem w:displayText="Södermalms Trädgårdsmaskiner  " w:value="Södermalms Trädgårdsmaskiner  "/>
                <w:listItem w:displayText="Sundahls Maskinaffär " w:value="Sundahls Maskinaffär "/>
                <w:listItem w:displayText="Utegolv i Trollhättan AB " w:value="Utegolv i Trollhättan AB "/>
                <w:listItem w:displayText="Vagnsteknik i Karlshamn AB " w:value="Vagnsteknik i Karlshamn AB "/>
                <w:listItem w:displayText="Willegruppen AB " w:value="Willegruppen AB "/>
                <w:listItem w:displayText="X-Maskiner AB " w:value="X-Maskiner AB "/>
              </w:comboBox>
            </w:sdtPr>
            <w:sdtEndPr/>
            <w:sdtContent>
              <w:p w:rsidR="00F91FC7" w:rsidRPr="00D70EF8" w:rsidRDefault="00D70EF8" w:rsidP="00F91FC7">
                <w:pPr>
                  <w:rPr>
                    <w:rFonts w:asciiTheme="minorHAnsi" w:hAnsiTheme="minorHAnsi" w:cs="Calibri"/>
                    <w:b/>
                    <w:sz w:val="18"/>
                    <w:szCs w:val="18"/>
                  </w:rPr>
                </w:pPr>
                <w:r w:rsidRPr="00D70EF8">
                  <w:rPr>
                    <w:rStyle w:val="Platshllartext"/>
                    <w:rFonts w:asciiTheme="minorHAnsi" w:hAnsiTheme="minorHAnsi"/>
                    <w:b/>
                    <w:sz w:val="18"/>
                    <w:szCs w:val="18"/>
                  </w:rPr>
                  <w:t>Välj ett objekt.</w:t>
                </w:r>
              </w:p>
            </w:sdtContent>
          </w:sdt>
          <w:p w:rsidR="006F60BF" w:rsidRPr="00D70EF8" w:rsidRDefault="006F60BF" w:rsidP="001D7D39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:rsidR="006F60BF" w:rsidRPr="00796CE9" w:rsidRDefault="006F60BF" w:rsidP="0057674C">
            <w:pPr>
              <w:rPr>
                <w:rFonts w:asciiTheme="minorHAnsi" w:hAnsiTheme="minorHAnsi" w:cs="Calibri"/>
                <w:b/>
                <w:sz w:val="20"/>
              </w:rPr>
            </w:pPr>
          </w:p>
        </w:tc>
      </w:tr>
      <w:tr w:rsidR="006F60BF" w:rsidRPr="00796CE9" w:rsidTr="00F91FC7">
        <w:trPr>
          <w:trHeight w:val="265"/>
        </w:trPr>
        <w:tc>
          <w:tcPr>
            <w:tcW w:w="5240" w:type="dxa"/>
            <w:shd w:val="clear" w:color="auto" w:fill="F2F2F2" w:themeFill="background1" w:themeFillShade="F2"/>
          </w:tcPr>
          <w:sdt>
            <w:sdtPr>
              <w:rPr>
                <w:rFonts w:asciiTheme="minorHAnsi" w:hAnsiTheme="minorHAnsi" w:cs="Calibri"/>
                <w:b/>
                <w:sz w:val="18"/>
                <w:szCs w:val="18"/>
              </w:rPr>
              <w:alias w:val="Leverantör"/>
              <w:tag w:val="Leverantör"/>
              <w:id w:val="-445161395"/>
              <w:placeholder>
                <w:docPart w:val="40336A5B6E074A4C89B99854135DBD4B"/>
              </w:placeholder>
              <w:showingPlcHdr/>
              <w:comboBox>
                <w:listItem w:value="Välj ett objekt."/>
                <w:listItem w:displayText="AB Hüllert Maskin" w:value="AB Hüllert Maskin"/>
                <w:listItem w:displayText="Aebi Schmidt Sweden AB " w:value="Aebi Schmidt Sweden AB "/>
                <w:listItem w:displayText="Agria Trädgårdsmaskiner AB " w:value="Agria Trädgårdsmaskiner AB "/>
                <w:listItem w:displayText="Ahlsell Sverige AB " w:value="Ahlsell Sverige AB "/>
                <w:listItem w:displayText="Bil- &amp; Traktorservice AB " w:value="Bil- &amp; Traktorservice AB "/>
                <w:listItem w:displayText="Brdr Holst Sorensen" w:value="Brdr Holst Sorensen"/>
                <w:listItem w:displayText="Broddson AB " w:value="Broddson AB "/>
                <w:listItem w:displayText="CamRo AB" w:value="CamRo AB"/>
                <w:listItem w:displayText="E-Tron AB" w:value="E-Tron AB"/>
                <w:listItem w:displayText="Gräsvårdsmaskiner" w:value="Gräsvårdsmaskiner"/>
                <w:listItem w:displayText="Gunnars Maskiner AB" w:value="Gunnars Maskiner AB"/>
                <w:listItem w:displayText="Hako Ground &amp; Garden AB" w:value="Hako Ground &amp; Garden AB"/>
                <w:listItem w:displayText="HeatWeed Technologies AB " w:value="HeatWeed Technologies AB "/>
                <w:listItem w:displayText="Helms Tmt-Centret " w:value="Helms Tmt-Centret "/>
                <w:listItem w:displayText="Johans Park &amp; Mark AB " w:value="Johans Park &amp; Mark AB "/>
                <w:listItem w:displayText="Kärcher AB" w:value="Kärcher AB"/>
                <w:listItem w:displayText="Lantmännen Maskin AB " w:value="Lantmännen Maskin AB "/>
                <w:listItem w:displayText="MaskinGruppen AB " w:value="MaskinGruppen AB "/>
                <w:listItem w:displayText="MaskinParken Sverige AB " w:value="MaskinParken Sverige AB "/>
                <w:listItem w:displayText="Miljömaskiner Motala AB " w:value="Miljömaskiner Motala AB "/>
                <w:listItem w:displayText="Nellemann machinery AB " w:value="Nellemann machinery AB "/>
                <w:listItem w:displayText="Nordfarm Maskin Aktiebolag " w:value="Nordfarm Maskin Aktiebolag "/>
                <w:listItem w:displayText="Orust Motor AB " w:value="Orust Motor AB "/>
                <w:listItem w:displayText="Södermalms Trädgårdsmaskiner  " w:value="Södermalms Trädgårdsmaskiner  "/>
                <w:listItem w:displayText="Sundahls Maskinaffär " w:value="Sundahls Maskinaffär "/>
                <w:listItem w:displayText="Utegolv i Trollhättan AB " w:value="Utegolv i Trollhättan AB "/>
                <w:listItem w:displayText="Vagnsteknik i Karlshamn AB " w:value="Vagnsteknik i Karlshamn AB "/>
                <w:listItem w:displayText="Willegruppen AB " w:value="Willegruppen AB "/>
                <w:listItem w:displayText="X-Maskiner AB " w:value="X-Maskiner AB "/>
              </w:comboBox>
            </w:sdtPr>
            <w:sdtEndPr/>
            <w:sdtContent>
              <w:p w:rsidR="00F91FC7" w:rsidRPr="00D70EF8" w:rsidRDefault="00F91FC7" w:rsidP="00F91FC7">
                <w:pPr>
                  <w:rPr>
                    <w:rFonts w:asciiTheme="minorHAnsi" w:hAnsiTheme="minorHAnsi" w:cs="Calibri"/>
                    <w:b/>
                    <w:sz w:val="18"/>
                    <w:szCs w:val="18"/>
                  </w:rPr>
                </w:pPr>
                <w:r w:rsidRPr="00D70EF8">
                  <w:rPr>
                    <w:rStyle w:val="Platshllartext"/>
                    <w:rFonts w:asciiTheme="minorHAnsi" w:hAnsiTheme="minorHAnsi"/>
                    <w:b/>
                    <w:sz w:val="18"/>
                    <w:szCs w:val="18"/>
                  </w:rPr>
                  <w:t>Välj ett objekt.</w:t>
                </w:r>
              </w:p>
            </w:sdtContent>
          </w:sdt>
          <w:p w:rsidR="006F60BF" w:rsidRPr="00D70EF8" w:rsidRDefault="006F60BF" w:rsidP="001D7D39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:rsidR="006F60BF" w:rsidRPr="00796CE9" w:rsidRDefault="006F60BF" w:rsidP="0057674C">
            <w:pPr>
              <w:rPr>
                <w:rFonts w:asciiTheme="minorHAnsi" w:hAnsiTheme="minorHAnsi" w:cs="Calibri"/>
                <w:b/>
                <w:sz w:val="20"/>
              </w:rPr>
            </w:pPr>
          </w:p>
        </w:tc>
      </w:tr>
      <w:tr w:rsidR="006F60BF" w:rsidRPr="00796CE9" w:rsidTr="00F91FC7">
        <w:trPr>
          <w:trHeight w:val="265"/>
        </w:trPr>
        <w:tc>
          <w:tcPr>
            <w:tcW w:w="5240" w:type="dxa"/>
            <w:shd w:val="clear" w:color="auto" w:fill="F2F2F2" w:themeFill="background1" w:themeFillShade="F2"/>
          </w:tcPr>
          <w:sdt>
            <w:sdtPr>
              <w:rPr>
                <w:rFonts w:asciiTheme="minorHAnsi" w:hAnsiTheme="minorHAnsi" w:cs="Calibri"/>
                <w:b/>
                <w:sz w:val="18"/>
                <w:szCs w:val="18"/>
              </w:rPr>
              <w:alias w:val="Leverantör"/>
              <w:tag w:val="Leverantör"/>
              <w:id w:val="-904523964"/>
              <w:placeholder>
                <w:docPart w:val="65BA1F23E2BA497DBDCF74620A1533A4"/>
              </w:placeholder>
              <w:showingPlcHdr/>
              <w:comboBox>
                <w:listItem w:value="Välj ett objekt."/>
                <w:listItem w:displayText="AB Hüllert Maskin" w:value="AB Hüllert Maskin"/>
                <w:listItem w:displayText="Aebi Schmidt Sweden AB " w:value="Aebi Schmidt Sweden AB "/>
                <w:listItem w:displayText="Agria Trädgårdsmaskiner AB " w:value="Agria Trädgårdsmaskiner AB "/>
                <w:listItem w:displayText="Ahlsell Sverige AB " w:value="Ahlsell Sverige AB "/>
                <w:listItem w:displayText="Bil- &amp; Traktorservice AB " w:value="Bil- &amp; Traktorservice AB "/>
                <w:listItem w:displayText="Brdr Holst Sorensen" w:value="Brdr Holst Sorensen"/>
                <w:listItem w:displayText="Broddson AB " w:value="Broddson AB "/>
                <w:listItem w:displayText="CamRo AB" w:value="CamRo AB"/>
                <w:listItem w:displayText="E-Tron AB" w:value="E-Tron AB"/>
                <w:listItem w:displayText="Gräsvårdsmaskiner" w:value="Gräsvårdsmaskiner"/>
                <w:listItem w:displayText="Gunnars Maskiner AB" w:value="Gunnars Maskiner AB"/>
                <w:listItem w:displayText="Hako Ground &amp; Garden AB" w:value="Hako Ground &amp; Garden AB"/>
                <w:listItem w:displayText="HeatWeed Technologies AB " w:value="HeatWeed Technologies AB "/>
                <w:listItem w:displayText="Helms Tmt-Centret " w:value="Helms Tmt-Centret "/>
                <w:listItem w:displayText="Johans Park &amp; Mark AB " w:value="Johans Park &amp; Mark AB "/>
                <w:listItem w:displayText="Kärcher AB" w:value="Kärcher AB"/>
                <w:listItem w:displayText="Lantmännen Maskin AB " w:value="Lantmännen Maskin AB "/>
                <w:listItem w:displayText="MaskinGruppen AB " w:value="MaskinGruppen AB "/>
                <w:listItem w:displayText="MaskinParken Sverige AB " w:value="MaskinParken Sverige AB "/>
                <w:listItem w:displayText="Miljömaskiner Motala AB " w:value="Miljömaskiner Motala AB "/>
                <w:listItem w:displayText="Nellemann machinery AB " w:value="Nellemann machinery AB "/>
                <w:listItem w:displayText="Nordfarm Maskin Aktiebolag " w:value="Nordfarm Maskin Aktiebolag "/>
                <w:listItem w:displayText="Orust Motor AB " w:value="Orust Motor AB "/>
                <w:listItem w:displayText="Södermalms Trädgårdsmaskiner  " w:value="Södermalms Trädgårdsmaskiner  "/>
                <w:listItem w:displayText="Sundahls Maskinaffär " w:value="Sundahls Maskinaffär "/>
                <w:listItem w:displayText="Utegolv i Trollhättan AB " w:value="Utegolv i Trollhättan AB "/>
                <w:listItem w:displayText="Vagnsteknik i Karlshamn AB " w:value="Vagnsteknik i Karlshamn AB "/>
                <w:listItem w:displayText="Willegruppen AB " w:value="Willegruppen AB "/>
                <w:listItem w:displayText="X-Maskiner AB " w:value="X-Maskiner AB "/>
              </w:comboBox>
            </w:sdtPr>
            <w:sdtEndPr/>
            <w:sdtContent>
              <w:p w:rsidR="00F91FC7" w:rsidRPr="00D70EF8" w:rsidRDefault="00F91FC7" w:rsidP="00F91FC7">
                <w:pPr>
                  <w:rPr>
                    <w:rFonts w:asciiTheme="minorHAnsi" w:hAnsiTheme="minorHAnsi" w:cs="Calibri"/>
                    <w:b/>
                    <w:sz w:val="18"/>
                    <w:szCs w:val="18"/>
                  </w:rPr>
                </w:pPr>
                <w:r w:rsidRPr="00D70EF8">
                  <w:rPr>
                    <w:rStyle w:val="Platshllartext"/>
                    <w:rFonts w:asciiTheme="minorHAnsi" w:hAnsiTheme="minorHAnsi"/>
                    <w:b/>
                    <w:sz w:val="18"/>
                    <w:szCs w:val="18"/>
                  </w:rPr>
                  <w:t>Välj ett objekt.</w:t>
                </w:r>
              </w:p>
            </w:sdtContent>
          </w:sdt>
          <w:p w:rsidR="006F60BF" w:rsidRPr="00D70EF8" w:rsidRDefault="006F60BF" w:rsidP="001D7D39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:rsidR="006F60BF" w:rsidRPr="00796CE9" w:rsidRDefault="006F60BF" w:rsidP="0057674C">
            <w:pPr>
              <w:rPr>
                <w:rFonts w:asciiTheme="minorHAnsi" w:hAnsiTheme="minorHAnsi" w:cs="Calibri"/>
                <w:b/>
                <w:sz w:val="20"/>
              </w:rPr>
            </w:pPr>
          </w:p>
        </w:tc>
      </w:tr>
      <w:tr w:rsidR="006F60BF" w:rsidRPr="00796CE9" w:rsidTr="00F91FC7">
        <w:trPr>
          <w:trHeight w:val="265"/>
        </w:trPr>
        <w:tc>
          <w:tcPr>
            <w:tcW w:w="5240" w:type="dxa"/>
            <w:shd w:val="clear" w:color="auto" w:fill="F2F2F2" w:themeFill="background1" w:themeFillShade="F2"/>
          </w:tcPr>
          <w:sdt>
            <w:sdtPr>
              <w:rPr>
                <w:rFonts w:asciiTheme="minorHAnsi" w:hAnsiTheme="minorHAnsi" w:cs="Calibri"/>
                <w:b/>
                <w:sz w:val="18"/>
                <w:szCs w:val="18"/>
              </w:rPr>
              <w:alias w:val="Leverantör"/>
              <w:tag w:val="Leverantör"/>
              <w:id w:val="534934890"/>
              <w:placeholder>
                <w:docPart w:val="44B9602A3A4C40A78B007722A6105393"/>
              </w:placeholder>
              <w:showingPlcHdr/>
              <w:comboBox>
                <w:listItem w:value="Välj ett objekt."/>
                <w:listItem w:displayText="AB Hüllert Maskin" w:value="AB Hüllert Maskin"/>
                <w:listItem w:displayText="Aebi Schmidt Sweden AB " w:value="Aebi Schmidt Sweden AB "/>
                <w:listItem w:displayText="Agria Trädgårdsmaskiner AB " w:value="Agria Trädgårdsmaskiner AB "/>
                <w:listItem w:displayText="Ahlsell Sverige AB " w:value="Ahlsell Sverige AB "/>
                <w:listItem w:displayText="Bil- &amp; Traktorservice AB " w:value="Bil- &amp; Traktorservice AB "/>
                <w:listItem w:displayText="Brdr Holst Sorensen" w:value="Brdr Holst Sorensen"/>
                <w:listItem w:displayText="Broddson AB " w:value="Broddson AB "/>
                <w:listItem w:displayText="CamRo AB" w:value="CamRo AB"/>
                <w:listItem w:displayText="E-Tron AB" w:value="E-Tron AB"/>
                <w:listItem w:displayText="Gräsvårdsmaskiner" w:value="Gräsvårdsmaskiner"/>
                <w:listItem w:displayText="Gunnars Maskiner AB" w:value="Gunnars Maskiner AB"/>
                <w:listItem w:displayText="Hako Ground &amp; Garden AB" w:value="Hako Ground &amp; Garden AB"/>
                <w:listItem w:displayText="HeatWeed Technologies AB " w:value="HeatWeed Technologies AB "/>
                <w:listItem w:displayText="Helms Tmt-Centret " w:value="Helms Tmt-Centret "/>
                <w:listItem w:displayText="Johans Park &amp; Mark AB " w:value="Johans Park &amp; Mark AB "/>
                <w:listItem w:displayText="Kärcher AB" w:value="Kärcher AB"/>
                <w:listItem w:displayText="Lantmännen Maskin AB " w:value="Lantmännen Maskin AB "/>
                <w:listItem w:displayText="MaskinGruppen AB " w:value="MaskinGruppen AB "/>
                <w:listItem w:displayText="MaskinParken Sverige AB " w:value="MaskinParken Sverige AB "/>
                <w:listItem w:displayText="Miljömaskiner Motala AB " w:value="Miljömaskiner Motala AB "/>
                <w:listItem w:displayText="Nellemann machinery AB " w:value="Nellemann machinery AB "/>
                <w:listItem w:displayText="Nordfarm Maskin Aktiebolag " w:value="Nordfarm Maskin Aktiebolag "/>
                <w:listItem w:displayText="Orust Motor AB " w:value="Orust Motor AB "/>
                <w:listItem w:displayText="Södermalms Trädgårdsmaskiner  " w:value="Södermalms Trädgårdsmaskiner  "/>
                <w:listItem w:displayText="Sundahls Maskinaffär " w:value="Sundahls Maskinaffär "/>
                <w:listItem w:displayText="Utegolv i Trollhättan AB " w:value="Utegolv i Trollhättan AB "/>
                <w:listItem w:displayText="Vagnsteknik i Karlshamn AB " w:value="Vagnsteknik i Karlshamn AB "/>
                <w:listItem w:displayText="Willegruppen AB " w:value="Willegruppen AB "/>
                <w:listItem w:displayText="X-Maskiner AB " w:value="X-Maskiner AB "/>
              </w:comboBox>
            </w:sdtPr>
            <w:sdtEndPr/>
            <w:sdtContent>
              <w:p w:rsidR="00F91FC7" w:rsidRPr="00D70EF8" w:rsidRDefault="00F91FC7" w:rsidP="00F91FC7">
                <w:pPr>
                  <w:rPr>
                    <w:rFonts w:asciiTheme="minorHAnsi" w:hAnsiTheme="minorHAnsi" w:cs="Calibri"/>
                    <w:b/>
                    <w:sz w:val="18"/>
                    <w:szCs w:val="18"/>
                  </w:rPr>
                </w:pPr>
                <w:r w:rsidRPr="00D70EF8">
                  <w:rPr>
                    <w:rStyle w:val="Platshllartext"/>
                    <w:rFonts w:asciiTheme="minorHAnsi" w:hAnsiTheme="minorHAnsi"/>
                    <w:b/>
                    <w:sz w:val="18"/>
                    <w:szCs w:val="18"/>
                  </w:rPr>
                  <w:t>Välj ett objekt.</w:t>
                </w:r>
              </w:p>
            </w:sdtContent>
          </w:sdt>
          <w:p w:rsidR="006F60BF" w:rsidRPr="00D70EF8" w:rsidRDefault="006F60BF" w:rsidP="001D7D39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:rsidR="006F60BF" w:rsidRPr="00796CE9" w:rsidRDefault="006F60BF" w:rsidP="0057674C">
            <w:pPr>
              <w:rPr>
                <w:rFonts w:asciiTheme="minorHAnsi" w:hAnsiTheme="minorHAnsi" w:cs="Calibri"/>
                <w:b/>
                <w:sz w:val="20"/>
              </w:rPr>
            </w:pPr>
          </w:p>
        </w:tc>
      </w:tr>
      <w:tr w:rsidR="006F60BF" w:rsidRPr="00796CE9" w:rsidTr="00F91FC7">
        <w:trPr>
          <w:trHeight w:val="265"/>
        </w:trPr>
        <w:tc>
          <w:tcPr>
            <w:tcW w:w="5240" w:type="dxa"/>
            <w:shd w:val="clear" w:color="auto" w:fill="F2F2F2" w:themeFill="background1" w:themeFillShade="F2"/>
          </w:tcPr>
          <w:sdt>
            <w:sdtPr>
              <w:rPr>
                <w:rFonts w:asciiTheme="minorHAnsi" w:hAnsiTheme="minorHAnsi" w:cs="Calibri"/>
                <w:b/>
                <w:sz w:val="18"/>
                <w:szCs w:val="18"/>
              </w:rPr>
              <w:alias w:val="Leverantör"/>
              <w:tag w:val="Leverantör"/>
              <w:id w:val="974872819"/>
              <w:placeholder>
                <w:docPart w:val="73262102C534460E9D7F5C9963009685"/>
              </w:placeholder>
              <w:showingPlcHdr/>
              <w:comboBox>
                <w:listItem w:value="Välj ett objekt."/>
                <w:listItem w:displayText="AB Hüllert Maskin" w:value="AB Hüllert Maskin"/>
                <w:listItem w:displayText="Aebi Schmidt Sweden AB " w:value="Aebi Schmidt Sweden AB "/>
                <w:listItem w:displayText="Agria Trädgårdsmaskiner AB " w:value="Agria Trädgårdsmaskiner AB "/>
                <w:listItem w:displayText="Ahlsell Sverige AB " w:value="Ahlsell Sverige AB "/>
                <w:listItem w:displayText="Bil- &amp; Traktorservice AB " w:value="Bil- &amp; Traktorservice AB "/>
                <w:listItem w:displayText="Brdr Holst Sorensen" w:value="Brdr Holst Sorensen"/>
                <w:listItem w:displayText="Broddson AB " w:value="Broddson AB "/>
                <w:listItem w:displayText="CamRo AB" w:value="CamRo AB"/>
                <w:listItem w:displayText="E-Tron AB" w:value="E-Tron AB"/>
                <w:listItem w:displayText="Gräsvårdsmaskiner" w:value="Gräsvårdsmaskiner"/>
                <w:listItem w:displayText="Gunnars Maskiner AB" w:value="Gunnars Maskiner AB"/>
                <w:listItem w:displayText="Hako Ground &amp; Garden AB" w:value="Hako Ground &amp; Garden AB"/>
                <w:listItem w:displayText="HeatWeed Technologies AB " w:value="HeatWeed Technologies AB "/>
                <w:listItem w:displayText="Helms Tmt-Centret " w:value="Helms Tmt-Centret "/>
                <w:listItem w:displayText="Johans Park &amp; Mark AB " w:value="Johans Park &amp; Mark AB "/>
                <w:listItem w:displayText="Kärcher AB" w:value="Kärcher AB"/>
                <w:listItem w:displayText="Lantmännen Maskin AB " w:value="Lantmännen Maskin AB "/>
                <w:listItem w:displayText="MaskinGruppen AB " w:value="MaskinGruppen AB "/>
                <w:listItem w:displayText="MaskinParken Sverige AB " w:value="MaskinParken Sverige AB "/>
                <w:listItem w:displayText="Miljömaskiner Motala AB " w:value="Miljömaskiner Motala AB "/>
                <w:listItem w:displayText="Nellemann machinery AB " w:value="Nellemann machinery AB "/>
                <w:listItem w:displayText="Nordfarm Maskin Aktiebolag " w:value="Nordfarm Maskin Aktiebolag "/>
                <w:listItem w:displayText="Orust Motor AB " w:value="Orust Motor AB "/>
                <w:listItem w:displayText="Södermalms Trädgårdsmaskiner  " w:value="Södermalms Trädgårdsmaskiner  "/>
                <w:listItem w:displayText="Sundahls Maskinaffär " w:value="Sundahls Maskinaffär "/>
                <w:listItem w:displayText="Utegolv i Trollhättan AB " w:value="Utegolv i Trollhättan AB "/>
                <w:listItem w:displayText="Vagnsteknik i Karlshamn AB " w:value="Vagnsteknik i Karlshamn AB "/>
                <w:listItem w:displayText="Willegruppen AB " w:value="Willegruppen AB "/>
                <w:listItem w:displayText="X-Maskiner AB " w:value="X-Maskiner AB "/>
              </w:comboBox>
            </w:sdtPr>
            <w:sdtEndPr/>
            <w:sdtContent>
              <w:p w:rsidR="00F91FC7" w:rsidRPr="00D70EF8" w:rsidRDefault="00F91FC7" w:rsidP="00F91FC7">
                <w:pPr>
                  <w:rPr>
                    <w:rFonts w:asciiTheme="minorHAnsi" w:hAnsiTheme="minorHAnsi" w:cs="Calibri"/>
                    <w:b/>
                    <w:sz w:val="18"/>
                    <w:szCs w:val="18"/>
                  </w:rPr>
                </w:pPr>
                <w:r w:rsidRPr="00D70EF8">
                  <w:rPr>
                    <w:rStyle w:val="Platshllartext"/>
                    <w:rFonts w:asciiTheme="minorHAnsi" w:hAnsiTheme="minorHAnsi"/>
                    <w:b/>
                    <w:sz w:val="18"/>
                    <w:szCs w:val="18"/>
                  </w:rPr>
                  <w:t>Välj ett objekt.</w:t>
                </w:r>
              </w:p>
            </w:sdtContent>
          </w:sdt>
          <w:p w:rsidR="006F60BF" w:rsidRPr="00D70EF8" w:rsidRDefault="006F60BF" w:rsidP="001D7D39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:rsidR="006F60BF" w:rsidRPr="00796CE9" w:rsidRDefault="006F60BF" w:rsidP="0057674C">
            <w:pPr>
              <w:rPr>
                <w:rFonts w:asciiTheme="minorHAnsi" w:hAnsiTheme="minorHAnsi" w:cs="Calibri"/>
                <w:b/>
                <w:sz w:val="20"/>
              </w:rPr>
            </w:pPr>
          </w:p>
        </w:tc>
      </w:tr>
      <w:tr w:rsidR="006F60BF" w:rsidRPr="00796CE9" w:rsidTr="00F91FC7">
        <w:trPr>
          <w:trHeight w:val="265"/>
        </w:trPr>
        <w:tc>
          <w:tcPr>
            <w:tcW w:w="5240" w:type="dxa"/>
            <w:shd w:val="clear" w:color="auto" w:fill="F2F2F2" w:themeFill="background1" w:themeFillShade="F2"/>
          </w:tcPr>
          <w:sdt>
            <w:sdtPr>
              <w:rPr>
                <w:rFonts w:asciiTheme="minorHAnsi" w:hAnsiTheme="minorHAnsi" w:cs="Calibri"/>
                <w:b/>
                <w:sz w:val="18"/>
                <w:szCs w:val="18"/>
              </w:rPr>
              <w:alias w:val="Leverantör"/>
              <w:tag w:val="Leverantör"/>
              <w:id w:val="-947841996"/>
              <w:placeholder>
                <w:docPart w:val="D59018D2793A4334B3FD78549392A1C3"/>
              </w:placeholder>
              <w:showingPlcHdr/>
              <w:comboBox>
                <w:listItem w:value="Välj ett objekt."/>
                <w:listItem w:displayText="AB Hüllert Maskin" w:value="AB Hüllert Maskin"/>
                <w:listItem w:displayText="Aebi Schmidt Sweden AB " w:value="Aebi Schmidt Sweden AB "/>
                <w:listItem w:displayText="Agria Trädgårdsmaskiner AB " w:value="Agria Trädgårdsmaskiner AB "/>
                <w:listItem w:displayText="Ahlsell Sverige AB " w:value="Ahlsell Sverige AB "/>
                <w:listItem w:displayText="Bil- &amp; Traktorservice AB " w:value="Bil- &amp; Traktorservice AB "/>
                <w:listItem w:displayText="Brdr Holst Sorensen" w:value="Brdr Holst Sorensen"/>
                <w:listItem w:displayText="Broddson AB " w:value="Broddson AB "/>
                <w:listItem w:displayText="CamRo AB" w:value="CamRo AB"/>
                <w:listItem w:displayText="E-Tron AB" w:value="E-Tron AB"/>
                <w:listItem w:displayText="Gräsvårdsmaskiner" w:value="Gräsvårdsmaskiner"/>
                <w:listItem w:displayText="Gunnars Maskiner AB" w:value="Gunnars Maskiner AB"/>
                <w:listItem w:displayText="Hako Ground &amp; Garden AB" w:value="Hako Ground &amp; Garden AB"/>
                <w:listItem w:displayText="HeatWeed Technologies AB " w:value="HeatWeed Technologies AB "/>
                <w:listItem w:displayText="Helms Tmt-Centret " w:value="Helms Tmt-Centret "/>
                <w:listItem w:displayText="Johans Park &amp; Mark AB " w:value="Johans Park &amp; Mark AB "/>
                <w:listItem w:displayText="Kärcher AB" w:value="Kärcher AB"/>
                <w:listItem w:displayText="Lantmännen Maskin AB " w:value="Lantmännen Maskin AB "/>
                <w:listItem w:displayText="MaskinGruppen AB " w:value="MaskinGruppen AB "/>
                <w:listItem w:displayText="MaskinParken Sverige AB " w:value="MaskinParken Sverige AB "/>
                <w:listItem w:displayText="Miljömaskiner Motala AB " w:value="Miljömaskiner Motala AB "/>
                <w:listItem w:displayText="Nellemann machinery AB " w:value="Nellemann machinery AB "/>
                <w:listItem w:displayText="Nordfarm Maskin Aktiebolag " w:value="Nordfarm Maskin Aktiebolag "/>
                <w:listItem w:displayText="Orust Motor AB " w:value="Orust Motor AB "/>
                <w:listItem w:displayText="Södermalms Trädgårdsmaskiner  " w:value="Södermalms Trädgårdsmaskiner  "/>
                <w:listItem w:displayText="Sundahls Maskinaffär " w:value="Sundahls Maskinaffär "/>
                <w:listItem w:displayText="Utegolv i Trollhättan AB " w:value="Utegolv i Trollhättan AB "/>
                <w:listItem w:displayText="Vagnsteknik i Karlshamn AB " w:value="Vagnsteknik i Karlshamn AB "/>
                <w:listItem w:displayText="Willegruppen AB " w:value="Willegruppen AB "/>
                <w:listItem w:displayText="X-Maskiner AB " w:value="X-Maskiner AB "/>
              </w:comboBox>
            </w:sdtPr>
            <w:sdtEndPr/>
            <w:sdtContent>
              <w:p w:rsidR="00F91FC7" w:rsidRPr="00D70EF8" w:rsidRDefault="00F91FC7" w:rsidP="00F91FC7">
                <w:pPr>
                  <w:rPr>
                    <w:rFonts w:asciiTheme="minorHAnsi" w:hAnsiTheme="minorHAnsi" w:cs="Calibri"/>
                    <w:b/>
                    <w:sz w:val="18"/>
                    <w:szCs w:val="18"/>
                  </w:rPr>
                </w:pPr>
                <w:r w:rsidRPr="00D70EF8">
                  <w:rPr>
                    <w:rStyle w:val="Platshllartext"/>
                    <w:rFonts w:asciiTheme="minorHAnsi" w:hAnsiTheme="minorHAnsi"/>
                    <w:b/>
                    <w:sz w:val="18"/>
                    <w:szCs w:val="18"/>
                  </w:rPr>
                  <w:t>Välj ett objekt.</w:t>
                </w:r>
              </w:p>
            </w:sdtContent>
          </w:sdt>
          <w:p w:rsidR="006F60BF" w:rsidRPr="00D70EF8" w:rsidRDefault="006F60BF" w:rsidP="001D7D39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:rsidR="006F60BF" w:rsidRPr="00796CE9" w:rsidRDefault="006F60BF" w:rsidP="0057674C">
            <w:pPr>
              <w:rPr>
                <w:rFonts w:asciiTheme="minorHAnsi" w:hAnsiTheme="minorHAnsi" w:cs="Calibri"/>
                <w:b/>
                <w:sz w:val="20"/>
              </w:rPr>
            </w:pPr>
          </w:p>
        </w:tc>
      </w:tr>
      <w:tr w:rsidR="00F91FC7" w:rsidRPr="00796CE9" w:rsidTr="00F91FC7">
        <w:trPr>
          <w:trHeight w:val="371"/>
        </w:trPr>
        <w:tc>
          <w:tcPr>
            <w:tcW w:w="5240" w:type="dxa"/>
            <w:shd w:val="clear" w:color="auto" w:fill="F2F2F2" w:themeFill="background1" w:themeFillShade="F2"/>
          </w:tcPr>
          <w:sdt>
            <w:sdtPr>
              <w:rPr>
                <w:rFonts w:asciiTheme="minorHAnsi" w:hAnsiTheme="minorHAnsi" w:cs="Calibri"/>
                <w:b/>
                <w:sz w:val="18"/>
                <w:szCs w:val="18"/>
              </w:rPr>
              <w:alias w:val="Leverantör"/>
              <w:tag w:val="Leverantör"/>
              <w:id w:val="-980150728"/>
              <w:placeholder>
                <w:docPart w:val="8880F750E5AE486890F554B068A2A684"/>
              </w:placeholder>
              <w:showingPlcHdr/>
              <w:comboBox>
                <w:listItem w:value="Välj ett objekt."/>
                <w:listItem w:displayText="AB Hüllert Maskin" w:value="AB Hüllert Maskin"/>
                <w:listItem w:displayText="Aebi Schmidt Sweden AB " w:value="Aebi Schmidt Sweden AB "/>
                <w:listItem w:displayText="Agria Trädgårdsmaskiner AB " w:value="Agria Trädgårdsmaskiner AB "/>
                <w:listItem w:displayText="Ahlsell Sverige AB " w:value="Ahlsell Sverige AB "/>
                <w:listItem w:displayText="Bil- &amp; Traktorservice AB " w:value="Bil- &amp; Traktorservice AB "/>
                <w:listItem w:displayText="Brdr Holst Sorensen" w:value="Brdr Holst Sorensen"/>
                <w:listItem w:displayText="Broddson AB " w:value="Broddson AB "/>
                <w:listItem w:displayText="CamRo AB" w:value="CamRo AB"/>
                <w:listItem w:displayText="E-Tron AB" w:value="E-Tron AB"/>
                <w:listItem w:displayText="Gräsvårdsmaskiner" w:value="Gräsvårdsmaskiner"/>
                <w:listItem w:displayText="Gunnars Maskiner AB" w:value="Gunnars Maskiner AB"/>
                <w:listItem w:displayText="Hako Ground &amp; Garden AB" w:value="Hako Ground &amp; Garden AB"/>
                <w:listItem w:displayText="HeatWeed Technologies AB " w:value="HeatWeed Technologies AB "/>
                <w:listItem w:displayText="Helms Tmt-Centret " w:value="Helms Tmt-Centret "/>
                <w:listItem w:displayText="Johans Park &amp; Mark AB " w:value="Johans Park &amp; Mark AB "/>
                <w:listItem w:displayText="Kärcher AB" w:value="Kärcher AB"/>
                <w:listItem w:displayText="Lantmännen Maskin AB " w:value="Lantmännen Maskin AB "/>
                <w:listItem w:displayText="MaskinGruppen AB " w:value="MaskinGruppen AB "/>
                <w:listItem w:displayText="MaskinParken Sverige AB " w:value="MaskinParken Sverige AB "/>
                <w:listItem w:displayText="Miljömaskiner Motala AB " w:value="Miljömaskiner Motala AB "/>
                <w:listItem w:displayText="Nellemann machinery AB " w:value="Nellemann machinery AB "/>
                <w:listItem w:displayText="Nordfarm Maskin Aktiebolag " w:value="Nordfarm Maskin Aktiebolag "/>
                <w:listItem w:displayText="Orust Motor AB " w:value="Orust Motor AB "/>
                <w:listItem w:displayText="Södermalms Trädgårdsmaskiner  " w:value="Södermalms Trädgårdsmaskiner  "/>
                <w:listItem w:displayText="Sundahls Maskinaffär " w:value="Sundahls Maskinaffär "/>
                <w:listItem w:displayText="Utegolv i Trollhättan AB " w:value="Utegolv i Trollhättan AB "/>
                <w:listItem w:displayText="Vagnsteknik i Karlshamn AB " w:value="Vagnsteknik i Karlshamn AB "/>
                <w:listItem w:displayText="Willegruppen AB " w:value="Willegruppen AB "/>
                <w:listItem w:displayText="X-Maskiner AB " w:value="X-Maskiner AB "/>
              </w:comboBox>
            </w:sdtPr>
            <w:sdtEndPr/>
            <w:sdtContent>
              <w:p w:rsidR="00F91FC7" w:rsidRPr="00D70EF8" w:rsidRDefault="00F91FC7" w:rsidP="00F91FC7">
                <w:pPr>
                  <w:rPr>
                    <w:rFonts w:asciiTheme="minorHAnsi" w:hAnsiTheme="minorHAnsi" w:cs="Calibri"/>
                    <w:b/>
                    <w:sz w:val="18"/>
                    <w:szCs w:val="18"/>
                  </w:rPr>
                </w:pPr>
                <w:r w:rsidRPr="00D70EF8">
                  <w:rPr>
                    <w:rStyle w:val="Platshllartext"/>
                    <w:rFonts w:asciiTheme="minorHAnsi" w:hAnsiTheme="minorHAnsi"/>
                    <w:b/>
                    <w:sz w:val="18"/>
                    <w:szCs w:val="18"/>
                  </w:rPr>
                  <w:t>Välj ett objekt.</w:t>
                </w:r>
              </w:p>
            </w:sdtContent>
          </w:sdt>
          <w:p w:rsidR="00F91FC7" w:rsidRPr="00D70EF8" w:rsidRDefault="00F91FC7" w:rsidP="001D7D39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:rsidR="00F91FC7" w:rsidRPr="00796CE9" w:rsidRDefault="00F91FC7" w:rsidP="0057674C">
            <w:pPr>
              <w:rPr>
                <w:rFonts w:asciiTheme="minorHAnsi" w:hAnsiTheme="minorHAnsi" w:cs="Calibri"/>
                <w:b/>
                <w:sz w:val="20"/>
              </w:rPr>
            </w:pPr>
          </w:p>
        </w:tc>
      </w:tr>
    </w:tbl>
    <w:p w:rsidR="0057674C" w:rsidRPr="0027573C" w:rsidRDefault="0057674C" w:rsidP="0057674C">
      <w:pPr>
        <w:rPr>
          <w:rFonts w:asciiTheme="minorHAnsi" w:hAnsiTheme="minorHAnsi" w:cs="Calibri"/>
          <w:b/>
          <w:sz w:val="10"/>
          <w:szCs w:val="10"/>
        </w:rPr>
      </w:pPr>
    </w:p>
    <w:p w:rsidR="0057674C" w:rsidRPr="00796CE9" w:rsidRDefault="0057674C" w:rsidP="0057674C">
      <w:pPr>
        <w:rPr>
          <w:rFonts w:asciiTheme="minorHAnsi" w:hAnsiTheme="minorHAnsi" w:cs="Calibri"/>
          <w:b/>
          <w:szCs w:val="24"/>
        </w:rPr>
      </w:pPr>
      <w:r w:rsidRPr="00796CE9">
        <w:rPr>
          <w:rFonts w:asciiTheme="minorHAnsi" w:hAnsiTheme="minorHAnsi" w:cs="Calibri"/>
          <w:b/>
          <w:szCs w:val="24"/>
        </w:rPr>
        <w:t>Beslut</w:t>
      </w:r>
    </w:p>
    <w:p w:rsidR="0057674C" w:rsidRPr="00F91FC7" w:rsidRDefault="0057674C" w:rsidP="00F91FC7">
      <w:pPr>
        <w:rPr>
          <w:rFonts w:asciiTheme="minorHAnsi" w:hAnsiTheme="minorHAnsi" w:cs="Calibri"/>
          <w:b/>
          <w:sz w:val="20"/>
        </w:rPr>
      </w:pPr>
      <w:r w:rsidRPr="00B348BA">
        <w:rPr>
          <w:rFonts w:asciiTheme="minorHAnsi" w:hAnsiTheme="minorHAnsi" w:cs="Calibri"/>
          <w:sz w:val="20"/>
        </w:rPr>
        <w:t xml:space="preserve">Med hänvisning till ovanstående resultat och anbudssammanställning beslutar </w:t>
      </w:r>
      <w:r w:rsidRPr="0027573C">
        <w:rPr>
          <w:rFonts w:asciiTheme="minorHAnsi" w:hAnsiTheme="minorHAnsi" w:cs="Calibri"/>
          <w:b/>
          <w:color w:val="FF0000"/>
          <w:sz w:val="20"/>
        </w:rPr>
        <w:t>Avropande myndighetens namn</w:t>
      </w:r>
      <w:r w:rsidRPr="0027573C">
        <w:rPr>
          <w:rFonts w:asciiTheme="minorHAnsi" w:hAnsiTheme="minorHAnsi" w:cs="Calibri"/>
          <w:color w:val="FF0000"/>
          <w:sz w:val="20"/>
        </w:rPr>
        <w:t xml:space="preserve"> </w:t>
      </w:r>
      <w:r w:rsidRPr="00B348BA">
        <w:rPr>
          <w:rFonts w:asciiTheme="minorHAnsi" w:hAnsiTheme="minorHAnsi" w:cs="Calibri"/>
          <w:sz w:val="20"/>
        </w:rPr>
        <w:t xml:space="preserve">att anta </w:t>
      </w:r>
      <w:r w:rsidR="00845A9D" w:rsidRPr="00B348BA">
        <w:rPr>
          <w:rFonts w:asciiTheme="minorHAnsi" w:hAnsiTheme="minorHAnsi" w:cs="Calibri"/>
          <w:sz w:val="20"/>
        </w:rPr>
        <w:t xml:space="preserve">leverantör </w:t>
      </w:r>
      <w:sdt>
        <w:sdtPr>
          <w:rPr>
            <w:rFonts w:asciiTheme="minorHAnsi" w:hAnsiTheme="minorHAnsi" w:cs="Calibri"/>
            <w:b/>
            <w:sz w:val="20"/>
          </w:rPr>
          <w:alias w:val="Leverantör"/>
          <w:tag w:val="Leverantör"/>
          <w:id w:val="1611933220"/>
          <w:placeholder>
            <w:docPart w:val="B1104EAEEDAD4E988BAFC67932B4AB49"/>
          </w:placeholder>
          <w:showingPlcHdr/>
          <w:comboBox>
            <w:listItem w:value="Välj ett objekt."/>
            <w:listItem w:displayText="AB Hüllert Maskin" w:value="AB Hüllert Maskin"/>
            <w:listItem w:displayText="Aebi Schmidt Sweden AB " w:value="Aebi Schmidt Sweden AB "/>
            <w:listItem w:displayText="Agria Trädgårdsmaskiner AB " w:value="Agria Trädgårdsmaskiner AB "/>
            <w:listItem w:displayText="Ahlsell Sverige AB " w:value="Ahlsell Sverige AB "/>
            <w:listItem w:displayText="Bil- &amp; Traktorservice AB " w:value="Bil- &amp; Traktorservice AB "/>
            <w:listItem w:displayText="Brdr Holst Sorensen" w:value="Brdr Holst Sorensen"/>
            <w:listItem w:displayText="Broddson AB " w:value="Broddson AB "/>
            <w:listItem w:displayText="CamRo AB" w:value="CamRo AB"/>
            <w:listItem w:displayText="E-Tron AB" w:value="E-Tron AB"/>
            <w:listItem w:displayText="Gräsvårdsmaskiner" w:value="Gräsvårdsmaskiner"/>
            <w:listItem w:displayText="Gunnars Maskiner AB" w:value="Gunnars Maskiner AB"/>
            <w:listItem w:displayText="Hako Ground &amp; Garden AB" w:value="Hako Ground &amp; Garden AB"/>
            <w:listItem w:displayText="HeatWeed Technologies AB " w:value="HeatWeed Technologies AB "/>
            <w:listItem w:displayText="Helms Tmt-Centret " w:value="Helms Tmt-Centret "/>
            <w:listItem w:displayText="Johans Park &amp; Mark AB " w:value="Johans Park &amp; Mark AB "/>
            <w:listItem w:displayText="Kärcher AB" w:value="Kärcher AB"/>
            <w:listItem w:displayText="Lantmännen Maskin AB " w:value="Lantmännen Maskin AB "/>
            <w:listItem w:displayText="MaskinGruppen AB " w:value="MaskinGruppen AB "/>
            <w:listItem w:displayText="MaskinParken Sverige AB " w:value="MaskinParken Sverige AB "/>
            <w:listItem w:displayText="Miljömaskiner Motala AB " w:value="Miljömaskiner Motala AB "/>
            <w:listItem w:displayText="Nellemann machinery AB " w:value="Nellemann machinery AB "/>
            <w:listItem w:displayText="Nordfarm Maskin Aktiebolag " w:value="Nordfarm Maskin Aktiebolag "/>
            <w:listItem w:displayText="Orust Motor AB " w:value="Orust Motor AB "/>
            <w:listItem w:displayText="Södermalms Trädgårdsmaskiner  " w:value="Södermalms Trädgårdsmaskiner  "/>
            <w:listItem w:displayText="Sundahls Maskinaffär " w:value="Sundahls Maskinaffär "/>
            <w:listItem w:displayText="Utegolv i Trollhättan AB " w:value="Utegolv i Trollhättan AB "/>
            <w:listItem w:displayText="Vagnsteknik i Karlshamn AB " w:value="Vagnsteknik i Karlshamn AB "/>
            <w:listItem w:displayText="Willegruppen AB " w:value="Willegruppen AB "/>
            <w:listItem w:displayText="X-Maskiner AB " w:value="X-Maskiner AB "/>
          </w:comboBox>
        </w:sdtPr>
        <w:sdtEndPr/>
        <w:sdtContent>
          <w:r w:rsidR="00F91FC7" w:rsidRPr="00F91FC7">
            <w:rPr>
              <w:rStyle w:val="Platshllartext"/>
              <w:rFonts w:asciiTheme="minorHAnsi" w:hAnsiTheme="minorHAnsi"/>
              <w:b/>
              <w:color w:val="FF0000"/>
              <w:sz w:val="20"/>
            </w:rPr>
            <w:t>Välj ett objekt.</w:t>
          </w:r>
        </w:sdtContent>
      </w:sdt>
      <w:r w:rsidRPr="00B348BA">
        <w:rPr>
          <w:rFonts w:asciiTheme="minorHAnsi" w:hAnsiTheme="minorHAnsi" w:cs="Calibri"/>
          <w:sz w:val="20"/>
        </w:rPr>
        <w:t xml:space="preserve"> i detta avrop.</w:t>
      </w:r>
    </w:p>
    <w:p w:rsidR="0057674C" w:rsidRPr="0027573C" w:rsidRDefault="0057674C" w:rsidP="0057674C">
      <w:pPr>
        <w:rPr>
          <w:rFonts w:asciiTheme="minorHAnsi" w:hAnsiTheme="minorHAnsi" w:cs="Calibri"/>
          <w:sz w:val="16"/>
          <w:szCs w:val="16"/>
        </w:rPr>
      </w:pPr>
    </w:p>
    <w:p w:rsidR="0057674C" w:rsidRPr="00796CE9" w:rsidRDefault="0057674C" w:rsidP="0057674C">
      <w:pPr>
        <w:rPr>
          <w:rFonts w:asciiTheme="minorHAnsi" w:hAnsiTheme="minorHAnsi" w:cs="Calibri"/>
          <w:b/>
          <w:szCs w:val="24"/>
        </w:rPr>
      </w:pPr>
      <w:r w:rsidRPr="00796CE9">
        <w:rPr>
          <w:rFonts w:asciiTheme="minorHAnsi" w:hAnsiTheme="minorHAnsi" w:cs="Calibri"/>
          <w:b/>
          <w:szCs w:val="24"/>
        </w:rPr>
        <w:t>Avtalsspärr</w:t>
      </w:r>
    </w:p>
    <w:p w:rsidR="0057674C" w:rsidRPr="00B348BA" w:rsidRDefault="0057674C" w:rsidP="0057674C">
      <w:pPr>
        <w:rPr>
          <w:rFonts w:asciiTheme="minorHAnsi" w:hAnsiTheme="minorHAnsi" w:cs="Calibri"/>
          <w:sz w:val="20"/>
        </w:rPr>
      </w:pPr>
      <w:r w:rsidRPr="00B348BA">
        <w:rPr>
          <w:rFonts w:asciiTheme="minorHAnsi" w:hAnsiTheme="minorHAnsi" w:cs="Calibri"/>
          <w:sz w:val="20"/>
        </w:rPr>
        <w:t>Från det att den upphandlande myndigheten/ -enheten meddelat anbudsgivarna tilldelningsbeslut, inträder en avtalsspärr på 10 dagar då myndigheten inte får teckna avtal (beställa).</w:t>
      </w:r>
    </w:p>
    <w:p w:rsidR="0057674C" w:rsidRPr="0027573C" w:rsidRDefault="0057674C" w:rsidP="0057674C">
      <w:pPr>
        <w:rPr>
          <w:rFonts w:asciiTheme="minorHAnsi" w:hAnsiTheme="minorHAnsi" w:cs="Calibri"/>
          <w:b/>
          <w:sz w:val="16"/>
          <w:szCs w:val="16"/>
        </w:rPr>
      </w:pPr>
    </w:p>
    <w:p w:rsidR="00D70EF8" w:rsidRPr="00796CE9" w:rsidRDefault="00D70EF8" w:rsidP="0057674C">
      <w:pPr>
        <w:rPr>
          <w:rFonts w:asciiTheme="minorHAnsi" w:hAnsiTheme="minorHAnsi" w:cs="Calibri"/>
          <w:b/>
          <w:sz w:val="20"/>
        </w:rPr>
      </w:pPr>
    </w:p>
    <w:p w:rsidR="0057674C" w:rsidRPr="00796CE9" w:rsidRDefault="0057674C" w:rsidP="0057674C">
      <w:pPr>
        <w:rPr>
          <w:rFonts w:asciiTheme="minorHAnsi" w:hAnsiTheme="minorHAnsi" w:cs="Calibri"/>
          <w:b/>
          <w:sz w:val="20"/>
        </w:rPr>
      </w:pPr>
      <w:r w:rsidRPr="00796CE9">
        <w:rPr>
          <w:rFonts w:asciiTheme="minorHAnsi" w:hAnsiTheme="minorHAnsi" w:cs="Calibri"/>
          <w:b/>
          <w:sz w:val="20"/>
        </w:rPr>
        <w:t>----------------------------------------------</w:t>
      </w:r>
      <w:r w:rsidR="00D70EF8" w:rsidRPr="00796CE9">
        <w:rPr>
          <w:rFonts w:asciiTheme="minorHAnsi" w:hAnsiTheme="minorHAnsi" w:cs="Calibri"/>
          <w:b/>
          <w:sz w:val="20"/>
        </w:rPr>
        <w:t>----</w:t>
      </w:r>
      <w:r w:rsidRPr="00796CE9">
        <w:rPr>
          <w:rFonts w:asciiTheme="minorHAnsi" w:hAnsiTheme="minorHAnsi" w:cs="Calibri"/>
          <w:b/>
          <w:sz w:val="20"/>
        </w:rPr>
        <w:tab/>
      </w:r>
      <w:r w:rsidR="00D70EF8">
        <w:rPr>
          <w:rFonts w:asciiTheme="minorHAnsi" w:hAnsiTheme="minorHAnsi" w:cs="Calibri"/>
          <w:b/>
          <w:sz w:val="20"/>
        </w:rPr>
        <w:tab/>
      </w:r>
      <w:r w:rsidRPr="00796CE9">
        <w:rPr>
          <w:rFonts w:asciiTheme="minorHAnsi" w:hAnsiTheme="minorHAnsi" w:cs="Calibri"/>
          <w:b/>
          <w:sz w:val="20"/>
        </w:rPr>
        <w:t>--------------------</w:t>
      </w:r>
      <w:r w:rsidR="00D70EF8" w:rsidRPr="00796CE9">
        <w:rPr>
          <w:rFonts w:asciiTheme="minorHAnsi" w:hAnsiTheme="minorHAnsi" w:cs="Calibri"/>
          <w:b/>
          <w:sz w:val="20"/>
        </w:rPr>
        <w:t>--------</w:t>
      </w:r>
    </w:p>
    <w:p w:rsidR="0057674C" w:rsidRPr="00796CE9" w:rsidRDefault="0057674C" w:rsidP="0057674C">
      <w:pPr>
        <w:rPr>
          <w:rFonts w:asciiTheme="minorHAnsi" w:hAnsiTheme="minorHAnsi" w:cs="Calibri"/>
          <w:b/>
          <w:sz w:val="20"/>
        </w:rPr>
      </w:pPr>
      <w:r w:rsidRPr="00796CE9">
        <w:rPr>
          <w:rFonts w:asciiTheme="minorHAnsi" w:hAnsiTheme="minorHAnsi" w:cs="Calibri"/>
          <w:b/>
          <w:sz w:val="20"/>
        </w:rPr>
        <w:t>Underskrift</w:t>
      </w:r>
      <w:r w:rsidRPr="00796CE9">
        <w:rPr>
          <w:rFonts w:asciiTheme="minorHAnsi" w:hAnsiTheme="minorHAnsi" w:cs="Calibri"/>
          <w:b/>
          <w:sz w:val="20"/>
        </w:rPr>
        <w:tab/>
      </w:r>
      <w:r w:rsidRPr="00796CE9">
        <w:rPr>
          <w:rFonts w:asciiTheme="minorHAnsi" w:hAnsiTheme="minorHAnsi" w:cs="Calibri"/>
          <w:b/>
          <w:sz w:val="20"/>
        </w:rPr>
        <w:tab/>
      </w:r>
      <w:r w:rsidRPr="00796CE9">
        <w:rPr>
          <w:rFonts w:asciiTheme="minorHAnsi" w:hAnsiTheme="minorHAnsi" w:cs="Calibri"/>
          <w:b/>
          <w:sz w:val="20"/>
        </w:rPr>
        <w:tab/>
      </w:r>
      <w:r w:rsidR="00D70EF8">
        <w:rPr>
          <w:rFonts w:asciiTheme="minorHAnsi" w:hAnsiTheme="minorHAnsi" w:cs="Calibri"/>
          <w:b/>
          <w:sz w:val="20"/>
        </w:rPr>
        <w:tab/>
      </w:r>
      <w:r w:rsidRPr="00796CE9">
        <w:rPr>
          <w:rFonts w:asciiTheme="minorHAnsi" w:hAnsiTheme="minorHAnsi" w:cs="Calibri"/>
          <w:b/>
          <w:sz w:val="20"/>
        </w:rPr>
        <w:t>Datum</w:t>
      </w:r>
    </w:p>
    <w:sectPr w:rsidR="0057674C" w:rsidRPr="00796CE9" w:rsidSect="00E57404">
      <w:headerReference w:type="default" r:id="rId10"/>
      <w:footerReference w:type="default" r:id="rId11"/>
      <w:pgSz w:w="11906" w:h="16838"/>
      <w:pgMar w:top="720" w:right="1134" w:bottom="72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6CE9" w:rsidRDefault="00796CE9">
      <w:r>
        <w:separator/>
      </w:r>
    </w:p>
  </w:endnote>
  <w:endnote w:type="continuationSeparator" w:id="0">
    <w:p w:rsidR="00796CE9" w:rsidRDefault="00796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6CE9" w:rsidRDefault="00796CE9" w:rsidP="00EF6148">
    <w:pPr>
      <w:pStyle w:val="Sidfot"/>
      <w:jc w:val="right"/>
    </w:pPr>
    <w:r>
      <w:rPr>
        <w:rStyle w:val="Sidnummer"/>
      </w:rPr>
      <w:fldChar w:fldCharType="begin"/>
    </w:r>
    <w:r>
      <w:rPr>
        <w:rStyle w:val="Sidnummer"/>
      </w:rPr>
      <w:instrText xml:space="preserve"> PAGE </w:instrText>
    </w:r>
    <w:r>
      <w:rPr>
        <w:rStyle w:val="Sidnummer"/>
      </w:rPr>
      <w:fldChar w:fldCharType="separate"/>
    </w:r>
    <w:r w:rsidR="0027573C">
      <w:rPr>
        <w:rStyle w:val="Sidnummer"/>
        <w:noProof/>
      </w:rPr>
      <w:t>1</w:t>
    </w:r>
    <w:r>
      <w:rPr>
        <w:rStyle w:val="Sidnummer"/>
      </w:rPr>
      <w:fldChar w:fldCharType="end"/>
    </w:r>
    <w:r>
      <w:rPr>
        <w:rStyle w:val="Sidnummer"/>
      </w:rPr>
      <w:t>(</w:t>
    </w:r>
    <w:r>
      <w:rPr>
        <w:rStyle w:val="Sidnummer"/>
      </w:rPr>
      <w:fldChar w:fldCharType="begin"/>
    </w:r>
    <w:r>
      <w:rPr>
        <w:rStyle w:val="Sidnummer"/>
      </w:rPr>
      <w:instrText xml:space="preserve"> NUMPAGES </w:instrText>
    </w:r>
    <w:r>
      <w:rPr>
        <w:rStyle w:val="Sidnummer"/>
      </w:rPr>
      <w:fldChar w:fldCharType="separate"/>
    </w:r>
    <w:r w:rsidR="0027573C">
      <w:rPr>
        <w:rStyle w:val="Sidnummer"/>
        <w:noProof/>
      </w:rPr>
      <w:t>6</w:t>
    </w:r>
    <w:r>
      <w:rPr>
        <w:rStyle w:val="Sidnummer"/>
      </w:rPr>
      <w:fldChar w:fldCharType="end"/>
    </w:r>
    <w:r>
      <w:rPr>
        <w:rStyle w:val="Sidnummer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6CE9" w:rsidRDefault="00796CE9">
      <w:r>
        <w:separator/>
      </w:r>
    </w:p>
  </w:footnote>
  <w:footnote w:type="continuationSeparator" w:id="0">
    <w:p w:rsidR="00796CE9" w:rsidRDefault="00796C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6CE9" w:rsidRDefault="00796CE9" w:rsidP="00405563">
    <w:pPr>
      <w:pStyle w:val="Sidhuvud"/>
      <w:jc w:val="right"/>
    </w:pPr>
    <w:r>
      <w:t>2</w:t>
    </w:r>
    <w:r w:rsidR="00F91FC7">
      <w:t>021-05-19</w:t>
    </w:r>
  </w:p>
  <w:p w:rsidR="00796CE9" w:rsidRDefault="007F1581" w:rsidP="0072291D">
    <w:pPr>
      <w:pStyle w:val="Sidhuvud"/>
    </w:pPr>
    <w:r>
      <w:rPr>
        <w:noProof/>
      </w:rPr>
      <w:drawing>
        <wp:inline distT="0" distB="0" distL="0" distR="0">
          <wp:extent cx="901700" cy="392558"/>
          <wp:effectExtent l="0" t="0" r="0" b="7620"/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dda Inkopscentr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0071" cy="3962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96CE9" w:rsidRDefault="00796CE9" w:rsidP="00405563">
    <w:pPr>
      <w:pStyle w:val="Sidhuvud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5E3153"/>
    <w:multiLevelType w:val="hybridMultilevel"/>
    <w:tmpl w:val="848C6E90"/>
    <w:lvl w:ilvl="0" w:tplc="D0B67D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671249"/>
    <w:multiLevelType w:val="hybridMultilevel"/>
    <w:tmpl w:val="408A508E"/>
    <w:lvl w:ilvl="0" w:tplc="0F90472E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B18CE"/>
    <w:multiLevelType w:val="hybridMultilevel"/>
    <w:tmpl w:val="124EAAD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5A94F86"/>
    <w:multiLevelType w:val="hybridMultilevel"/>
    <w:tmpl w:val="38C40BA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DD006B"/>
    <w:multiLevelType w:val="hybridMultilevel"/>
    <w:tmpl w:val="5E789F8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821849"/>
    <w:multiLevelType w:val="hybridMultilevel"/>
    <w:tmpl w:val="848C6E90"/>
    <w:lvl w:ilvl="0" w:tplc="D0B67D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033F0D"/>
    <w:multiLevelType w:val="hybridMultilevel"/>
    <w:tmpl w:val="9566ED5C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A7947EB"/>
    <w:multiLevelType w:val="hybridMultilevel"/>
    <w:tmpl w:val="9272A58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5F6BB5"/>
    <w:multiLevelType w:val="multilevel"/>
    <w:tmpl w:val="E014039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Rubrik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Rubrik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Rubri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Rubri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Rubri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Rubri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Rubri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5E3E445C"/>
    <w:multiLevelType w:val="hybridMultilevel"/>
    <w:tmpl w:val="F9DE744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9773F9"/>
    <w:multiLevelType w:val="hybridMultilevel"/>
    <w:tmpl w:val="B33A691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D526A4"/>
    <w:multiLevelType w:val="hybridMultilevel"/>
    <w:tmpl w:val="2E6A0CE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DB77EB"/>
    <w:multiLevelType w:val="hybridMultilevel"/>
    <w:tmpl w:val="68CCB6E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2"/>
  </w:num>
  <w:num w:numId="4">
    <w:abstractNumId w:val="3"/>
  </w:num>
  <w:num w:numId="5">
    <w:abstractNumId w:val="0"/>
  </w:num>
  <w:num w:numId="6">
    <w:abstractNumId w:val="4"/>
  </w:num>
  <w:num w:numId="7">
    <w:abstractNumId w:val="1"/>
  </w:num>
  <w:num w:numId="8">
    <w:abstractNumId w:val="5"/>
  </w:num>
  <w:num w:numId="9">
    <w:abstractNumId w:val="11"/>
  </w:num>
  <w:num w:numId="10">
    <w:abstractNumId w:val="8"/>
  </w:num>
  <w:num w:numId="11">
    <w:abstractNumId w:val="10"/>
  </w:num>
  <w:num w:numId="12">
    <w:abstractNumId w:val="7"/>
  </w:num>
  <w:num w:numId="13">
    <w:abstractNumId w:val="12"/>
  </w:num>
  <w:num w:numId="14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oNotShadeFormData/>
  <w:characterSpacingControl w:val="doNotCompress"/>
  <w:hdrShapeDefaults>
    <o:shapedefaults v:ext="edit" spidmax="130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002"/>
    <w:rsid w:val="00000E66"/>
    <w:rsid w:val="00001346"/>
    <w:rsid w:val="00001DBF"/>
    <w:rsid w:val="00001E75"/>
    <w:rsid w:val="000028E1"/>
    <w:rsid w:val="00002D14"/>
    <w:rsid w:val="00004C5B"/>
    <w:rsid w:val="00011C25"/>
    <w:rsid w:val="00013CC5"/>
    <w:rsid w:val="000162DC"/>
    <w:rsid w:val="0003083A"/>
    <w:rsid w:val="0003202B"/>
    <w:rsid w:val="00033469"/>
    <w:rsid w:val="00034BEB"/>
    <w:rsid w:val="00036F67"/>
    <w:rsid w:val="00037CB4"/>
    <w:rsid w:val="00041E7C"/>
    <w:rsid w:val="000423D0"/>
    <w:rsid w:val="00044550"/>
    <w:rsid w:val="000514BD"/>
    <w:rsid w:val="000556B1"/>
    <w:rsid w:val="00057FC5"/>
    <w:rsid w:val="000668BB"/>
    <w:rsid w:val="000750B6"/>
    <w:rsid w:val="00076D23"/>
    <w:rsid w:val="00086314"/>
    <w:rsid w:val="00087451"/>
    <w:rsid w:val="00091290"/>
    <w:rsid w:val="00092154"/>
    <w:rsid w:val="000A28C5"/>
    <w:rsid w:val="000A2B9C"/>
    <w:rsid w:val="000A43C8"/>
    <w:rsid w:val="000A51DA"/>
    <w:rsid w:val="000B11D7"/>
    <w:rsid w:val="000B23D4"/>
    <w:rsid w:val="000B5D93"/>
    <w:rsid w:val="000C10F8"/>
    <w:rsid w:val="000C5C9C"/>
    <w:rsid w:val="000C5D4A"/>
    <w:rsid w:val="000C6942"/>
    <w:rsid w:val="000D7326"/>
    <w:rsid w:val="000E4EF8"/>
    <w:rsid w:val="000E5931"/>
    <w:rsid w:val="000F03AB"/>
    <w:rsid w:val="000F18CE"/>
    <w:rsid w:val="000F4F45"/>
    <w:rsid w:val="000F627E"/>
    <w:rsid w:val="000F7814"/>
    <w:rsid w:val="00100B2C"/>
    <w:rsid w:val="00101650"/>
    <w:rsid w:val="00103693"/>
    <w:rsid w:val="0010429C"/>
    <w:rsid w:val="001077AD"/>
    <w:rsid w:val="0011181E"/>
    <w:rsid w:val="00112478"/>
    <w:rsid w:val="00113C26"/>
    <w:rsid w:val="0011462A"/>
    <w:rsid w:val="0011586C"/>
    <w:rsid w:val="00117A2B"/>
    <w:rsid w:val="00121932"/>
    <w:rsid w:val="001231FC"/>
    <w:rsid w:val="00125FAA"/>
    <w:rsid w:val="001307FC"/>
    <w:rsid w:val="0013141D"/>
    <w:rsid w:val="001346C3"/>
    <w:rsid w:val="00134774"/>
    <w:rsid w:val="00134954"/>
    <w:rsid w:val="00134D21"/>
    <w:rsid w:val="00137C60"/>
    <w:rsid w:val="00140F49"/>
    <w:rsid w:val="001411DA"/>
    <w:rsid w:val="00143BD1"/>
    <w:rsid w:val="001441E8"/>
    <w:rsid w:val="00145A93"/>
    <w:rsid w:val="00147D52"/>
    <w:rsid w:val="001529C1"/>
    <w:rsid w:val="001578A8"/>
    <w:rsid w:val="00157CEC"/>
    <w:rsid w:val="0016070A"/>
    <w:rsid w:val="00160899"/>
    <w:rsid w:val="00166428"/>
    <w:rsid w:val="001703B3"/>
    <w:rsid w:val="00174BD1"/>
    <w:rsid w:val="001758BC"/>
    <w:rsid w:val="00180DD0"/>
    <w:rsid w:val="00182BEC"/>
    <w:rsid w:val="00183CF4"/>
    <w:rsid w:val="001853BD"/>
    <w:rsid w:val="00194563"/>
    <w:rsid w:val="00194B19"/>
    <w:rsid w:val="001951B3"/>
    <w:rsid w:val="001A593D"/>
    <w:rsid w:val="001A6201"/>
    <w:rsid w:val="001B0F7A"/>
    <w:rsid w:val="001B5C54"/>
    <w:rsid w:val="001B72F5"/>
    <w:rsid w:val="001B7B7A"/>
    <w:rsid w:val="001C0E81"/>
    <w:rsid w:val="001C1C3C"/>
    <w:rsid w:val="001C1C9B"/>
    <w:rsid w:val="001C3BD7"/>
    <w:rsid w:val="001C4569"/>
    <w:rsid w:val="001C4C0C"/>
    <w:rsid w:val="001D3118"/>
    <w:rsid w:val="001D3AFF"/>
    <w:rsid w:val="001D3BF3"/>
    <w:rsid w:val="001D79CD"/>
    <w:rsid w:val="001D7D39"/>
    <w:rsid w:val="001E2F19"/>
    <w:rsid w:val="001E433F"/>
    <w:rsid w:val="001E5E22"/>
    <w:rsid w:val="001E6D32"/>
    <w:rsid w:val="001E6F9C"/>
    <w:rsid w:val="001F18A7"/>
    <w:rsid w:val="001F212C"/>
    <w:rsid w:val="001F4865"/>
    <w:rsid w:val="002007FB"/>
    <w:rsid w:val="002065FB"/>
    <w:rsid w:val="00207931"/>
    <w:rsid w:val="002108CE"/>
    <w:rsid w:val="002144C6"/>
    <w:rsid w:val="00215177"/>
    <w:rsid w:val="0021523C"/>
    <w:rsid w:val="00222BEB"/>
    <w:rsid w:val="00223577"/>
    <w:rsid w:val="002239D0"/>
    <w:rsid w:val="00224DB0"/>
    <w:rsid w:val="002258DB"/>
    <w:rsid w:val="00227136"/>
    <w:rsid w:val="002319BF"/>
    <w:rsid w:val="00237170"/>
    <w:rsid w:val="00240AD1"/>
    <w:rsid w:val="002426D1"/>
    <w:rsid w:val="00242C30"/>
    <w:rsid w:val="00243A6B"/>
    <w:rsid w:val="00244494"/>
    <w:rsid w:val="002505B0"/>
    <w:rsid w:val="0025075A"/>
    <w:rsid w:val="002523E7"/>
    <w:rsid w:val="00252FA5"/>
    <w:rsid w:val="00255983"/>
    <w:rsid w:val="00260390"/>
    <w:rsid w:val="00262385"/>
    <w:rsid w:val="00263002"/>
    <w:rsid w:val="0026300B"/>
    <w:rsid w:val="0026510F"/>
    <w:rsid w:val="00265832"/>
    <w:rsid w:val="0026681D"/>
    <w:rsid w:val="0027053A"/>
    <w:rsid w:val="00271D0E"/>
    <w:rsid w:val="002738D5"/>
    <w:rsid w:val="0027573C"/>
    <w:rsid w:val="002770B1"/>
    <w:rsid w:val="00277B55"/>
    <w:rsid w:val="00281751"/>
    <w:rsid w:val="002852A5"/>
    <w:rsid w:val="0028548B"/>
    <w:rsid w:val="0028559B"/>
    <w:rsid w:val="0029228C"/>
    <w:rsid w:val="00293893"/>
    <w:rsid w:val="002945FC"/>
    <w:rsid w:val="00294FE7"/>
    <w:rsid w:val="00296FFB"/>
    <w:rsid w:val="002978D0"/>
    <w:rsid w:val="002A120A"/>
    <w:rsid w:val="002A1E96"/>
    <w:rsid w:val="002A7205"/>
    <w:rsid w:val="002B520D"/>
    <w:rsid w:val="002B5CA0"/>
    <w:rsid w:val="002C11E8"/>
    <w:rsid w:val="002C1EE4"/>
    <w:rsid w:val="002C3D18"/>
    <w:rsid w:val="002C50AA"/>
    <w:rsid w:val="002C6BFF"/>
    <w:rsid w:val="002C7DD9"/>
    <w:rsid w:val="002C7E45"/>
    <w:rsid w:val="002D0998"/>
    <w:rsid w:val="002D1A60"/>
    <w:rsid w:val="002D2D69"/>
    <w:rsid w:val="002E0746"/>
    <w:rsid w:val="002E4524"/>
    <w:rsid w:val="002E7E00"/>
    <w:rsid w:val="002E7E69"/>
    <w:rsid w:val="002F06FA"/>
    <w:rsid w:val="002F1D5B"/>
    <w:rsid w:val="002F4605"/>
    <w:rsid w:val="002F6EAF"/>
    <w:rsid w:val="003057CA"/>
    <w:rsid w:val="00306627"/>
    <w:rsid w:val="00313FA9"/>
    <w:rsid w:val="00324F8D"/>
    <w:rsid w:val="00330E8D"/>
    <w:rsid w:val="00333666"/>
    <w:rsid w:val="00335CDE"/>
    <w:rsid w:val="003464DE"/>
    <w:rsid w:val="00352700"/>
    <w:rsid w:val="003565A7"/>
    <w:rsid w:val="00356E8C"/>
    <w:rsid w:val="00357A9F"/>
    <w:rsid w:val="00361ED0"/>
    <w:rsid w:val="00362C48"/>
    <w:rsid w:val="00362EC8"/>
    <w:rsid w:val="00363985"/>
    <w:rsid w:val="00365B76"/>
    <w:rsid w:val="00366683"/>
    <w:rsid w:val="003669FC"/>
    <w:rsid w:val="0037012F"/>
    <w:rsid w:val="0037263F"/>
    <w:rsid w:val="0037265C"/>
    <w:rsid w:val="00372DE8"/>
    <w:rsid w:val="003767D2"/>
    <w:rsid w:val="00377B60"/>
    <w:rsid w:val="00377E67"/>
    <w:rsid w:val="00382E9F"/>
    <w:rsid w:val="00386599"/>
    <w:rsid w:val="003927C3"/>
    <w:rsid w:val="00393C43"/>
    <w:rsid w:val="00395CEF"/>
    <w:rsid w:val="00397A34"/>
    <w:rsid w:val="003A00D1"/>
    <w:rsid w:val="003A225B"/>
    <w:rsid w:val="003A4155"/>
    <w:rsid w:val="003A4BA7"/>
    <w:rsid w:val="003B34BD"/>
    <w:rsid w:val="003B4413"/>
    <w:rsid w:val="003B7313"/>
    <w:rsid w:val="003C008C"/>
    <w:rsid w:val="003C145E"/>
    <w:rsid w:val="003C185E"/>
    <w:rsid w:val="003D163B"/>
    <w:rsid w:val="003D2F37"/>
    <w:rsid w:val="003D32ED"/>
    <w:rsid w:val="003D6668"/>
    <w:rsid w:val="003D7271"/>
    <w:rsid w:val="003D7A2A"/>
    <w:rsid w:val="003E5898"/>
    <w:rsid w:val="003E6E15"/>
    <w:rsid w:val="003F575F"/>
    <w:rsid w:val="003F68EE"/>
    <w:rsid w:val="004016CB"/>
    <w:rsid w:val="00401BA6"/>
    <w:rsid w:val="004031B6"/>
    <w:rsid w:val="00405563"/>
    <w:rsid w:val="004058D5"/>
    <w:rsid w:val="00405A23"/>
    <w:rsid w:val="00412F85"/>
    <w:rsid w:val="00413764"/>
    <w:rsid w:val="004146E8"/>
    <w:rsid w:val="00414BA6"/>
    <w:rsid w:val="004159F6"/>
    <w:rsid w:val="00416A06"/>
    <w:rsid w:val="0042112E"/>
    <w:rsid w:val="00421F27"/>
    <w:rsid w:val="00422B76"/>
    <w:rsid w:val="00436F93"/>
    <w:rsid w:val="004414A4"/>
    <w:rsid w:val="00442F3B"/>
    <w:rsid w:val="00445CA0"/>
    <w:rsid w:val="004476F1"/>
    <w:rsid w:val="00452AC5"/>
    <w:rsid w:val="0045432B"/>
    <w:rsid w:val="00454439"/>
    <w:rsid w:val="00455A3B"/>
    <w:rsid w:val="00462244"/>
    <w:rsid w:val="00463D8C"/>
    <w:rsid w:val="00464C19"/>
    <w:rsid w:val="00473EAD"/>
    <w:rsid w:val="00474A3C"/>
    <w:rsid w:val="004778CD"/>
    <w:rsid w:val="00481247"/>
    <w:rsid w:val="00483A86"/>
    <w:rsid w:val="004868A8"/>
    <w:rsid w:val="004909D2"/>
    <w:rsid w:val="00491E97"/>
    <w:rsid w:val="004A085B"/>
    <w:rsid w:val="004A1995"/>
    <w:rsid w:val="004A26D9"/>
    <w:rsid w:val="004A480B"/>
    <w:rsid w:val="004A4D2A"/>
    <w:rsid w:val="004A5EF7"/>
    <w:rsid w:val="004A72DE"/>
    <w:rsid w:val="004A7E5E"/>
    <w:rsid w:val="004B216A"/>
    <w:rsid w:val="004B4D84"/>
    <w:rsid w:val="004B50DD"/>
    <w:rsid w:val="004B5688"/>
    <w:rsid w:val="004B662E"/>
    <w:rsid w:val="004C15CA"/>
    <w:rsid w:val="004C1CB4"/>
    <w:rsid w:val="004C2A09"/>
    <w:rsid w:val="004C5195"/>
    <w:rsid w:val="004C5D92"/>
    <w:rsid w:val="004C5F43"/>
    <w:rsid w:val="004D3091"/>
    <w:rsid w:val="004D338C"/>
    <w:rsid w:val="004D3DAF"/>
    <w:rsid w:val="004D4113"/>
    <w:rsid w:val="004D4485"/>
    <w:rsid w:val="004D5F05"/>
    <w:rsid w:val="004E1530"/>
    <w:rsid w:val="004E2FF4"/>
    <w:rsid w:val="004E328A"/>
    <w:rsid w:val="004E35E4"/>
    <w:rsid w:val="004E65EF"/>
    <w:rsid w:val="004E7709"/>
    <w:rsid w:val="004F1D33"/>
    <w:rsid w:val="004F5FF3"/>
    <w:rsid w:val="004F6C5C"/>
    <w:rsid w:val="004F7348"/>
    <w:rsid w:val="00503494"/>
    <w:rsid w:val="005039CE"/>
    <w:rsid w:val="00504169"/>
    <w:rsid w:val="005044A5"/>
    <w:rsid w:val="0051212A"/>
    <w:rsid w:val="00512A08"/>
    <w:rsid w:val="00514E07"/>
    <w:rsid w:val="00515794"/>
    <w:rsid w:val="0051611C"/>
    <w:rsid w:val="005163C3"/>
    <w:rsid w:val="00517B08"/>
    <w:rsid w:val="00521415"/>
    <w:rsid w:val="00524139"/>
    <w:rsid w:val="00530A5B"/>
    <w:rsid w:val="0054480F"/>
    <w:rsid w:val="00544AEB"/>
    <w:rsid w:val="0054500A"/>
    <w:rsid w:val="00555D33"/>
    <w:rsid w:val="00560CE9"/>
    <w:rsid w:val="00560DA8"/>
    <w:rsid w:val="005715A4"/>
    <w:rsid w:val="00576673"/>
    <w:rsid w:val="0057674C"/>
    <w:rsid w:val="00577049"/>
    <w:rsid w:val="00585850"/>
    <w:rsid w:val="00586F7E"/>
    <w:rsid w:val="00595A65"/>
    <w:rsid w:val="005B022E"/>
    <w:rsid w:val="005B11CE"/>
    <w:rsid w:val="005B1345"/>
    <w:rsid w:val="005B16D7"/>
    <w:rsid w:val="005B1B19"/>
    <w:rsid w:val="005B26E8"/>
    <w:rsid w:val="005B5BE0"/>
    <w:rsid w:val="005C069B"/>
    <w:rsid w:val="005C6AE3"/>
    <w:rsid w:val="005C7645"/>
    <w:rsid w:val="005D2082"/>
    <w:rsid w:val="005D21DB"/>
    <w:rsid w:val="005D49B0"/>
    <w:rsid w:val="005D6539"/>
    <w:rsid w:val="005D7A11"/>
    <w:rsid w:val="005D7BE3"/>
    <w:rsid w:val="005E00FC"/>
    <w:rsid w:val="005E7688"/>
    <w:rsid w:val="005E7E67"/>
    <w:rsid w:val="005F370D"/>
    <w:rsid w:val="005F56FB"/>
    <w:rsid w:val="00601186"/>
    <w:rsid w:val="006028F3"/>
    <w:rsid w:val="00602A91"/>
    <w:rsid w:val="0060383B"/>
    <w:rsid w:val="0060431D"/>
    <w:rsid w:val="006068AA"/>
    <w:rsid w:val="006126DD"/>
    <w:rsid w:val="00613C22"/>
    <w:rsid w:val="006162B3"/>
    <w:rsid w:val="00630EA7"/>
    <w:rsid w:val="006311F8"/>
    <w:rsid w:val="00632928"/>
    <w:rsid w:val="00633768"/>
    <w:rsid w:val="00637F3D"/>
    <w:rsid w:val="00640EC0"/>
    <w:rsid w:val="00643128"/>
    <w:rsid w:val="0064412C"/>
    <w:rsid w:val="00644AE1"/>
    <w:rsid w:val="00647775"/>
    <w:rsid w:val="00656266"/>
    <w:rsid w:val="006578B1"/>
    <w:rsid w:val="006578F5"/>
    <w:rsid w:val="00660ECC"/>
    <w:rsid w:val="00662A03"/>
    <w:rsid w:val="006642B3"/>
    <w:rsid w:val="00664CE7"/>
    <w:rsid w:val="00665679"/>
    <w:rsid w:val="00672187"/>
    <w:rsid w:val="00680BAB"/>
    <w:rsid w:val="006841A0"/>
    <w:rsid w:val="00684EB2"/>
    <w:rsid w:val="00691209"/>
    <w:rsid w:val="006930F7"/>
    <w:rsid w:val="00693260"/>
    <w:rsid w:val="006A6986"/>
    <w:rsid w:val="006A76A3"/>
    <w:rsid w:val="006B27C5"/>
    <w:rsid w:val="006B5D54"/>
    <w:rsid w:val="006B68B1"/>
    <w:rsid w:val="006C1BE9"/>
    <w:rsid w:val="006C1F08"/>
    <w:rsid w:val="006C41F9"/>
    <w:rsid w:val="006C5119"/>
    <w:rsid w:val="006C591F"/>
    <w:rsid w:val="006C61E3"/>
    <w:rsid w:val="006C74AC"/>
    <w:rsid w:val="006D4124"/>
    <w:rsid w:val="006D6993"/>
    <w:rsid w:val="006E3FBC"/>
    <w:rsid w:val="006F090B"/>
    <w:rsid w:val="006F1DE9"/>
    <w:rsid w:val="006F2AAE"/>
    <w:rsid w:val="006F60BF"/>
    <w:rsid w:val="00707BD9"/>
    <w:rsid w:val="007205A8"/>
    <w:rsid w:val="00721AC1"/>
    <w:rsid w:val="00722063"/>
    <w:rsid w:val="0072291D"/>
    <w:rsid w:val="007229FC"/>
    <w:rsid w:val="007232E0"/>
    <w:rsid w:val="0072447A"/>
    <w:rsid w:val="0072547C"/>
    <w:rsid w:val="0072618D"/>
    <w:rsid w:val="00733ED6"/>
    <w:rsid w:val="0074049F"/>
    <w:rsid w:val="00744550"/>
    <w:rsid w:val="007458D7"/>
    <w:rsid w:val="00746838"/>
    <w:rsid w:val="0074700F"/>
    <w:rsid w:val="007508B3"/>
    <w:rsid w:val="007513B5"/>
    <w:rsid w:val="0075154B"/>
    <w:rsid w:val="00756C6A"/>
    <w:rsid w:val="007572B1"/>
    <w:rsid w:val="00764048"/>
    <w:rsid w:val="00765335"/>
    <w:rsid w:val="00766EDE"/>
    <w:rsid w:val="0078078C"/>
    <w:rsid w:val="00782E2F"/>
    <w:rsid w:val="007843F6"/>
    <w:rsid w:val="0078769F"/>
    <w:rsid w:val="0078793C"/>
    <w:rsid w:val="007961A9"/>
    <w:rsid w:val="00796CE9"/>
    <w:rsid w:val="007A0937"/>
    <w:rsid w:val="007A18A0"/>
    <w:rsid w:val="007A3CE7"/>
    <w:rsid w:val="007A4959"/>
    <w:rsid w:val="007A5AB8"/>
    <w:rsid w:val="007B20E5"/>
    <w:rsid w:val="007B3A68"/>
    <w:rsid w:val="007C098D"/>
    <w:rsid w:val="007C0B25"/>
    <w:rsid w:val="007C3A90"/>
    <w:rsid w:val="007C3B48"/>
    <w:rsid w:val="007C4033"/>
    <w:rsid w:val="007C420B"/>
    <w:rsid w:val="007C4A64"/>
    <w:rsid w:val="007C6EFF"/>
    <w:rsid w:val="007D37B8"/>
    <w:rsid w:val="007D6914"/>
    <w:rsid w:val="007E2882"/>
    <w:rsid w:val="007E364E"/>
    <w:rsid w:val="007E42DE"/>
    <w:rsid w:val="007E5209"/>
    <w:rsid w:val="007E68D8"/>
    <w:rsid w:val="007E6BDF"/>
    <w:rsid w:val="007E7968"/>
    <w:rsid w:val="007F1581"/>
    <w:rsid w:val="007F1A43"/>
    <w:rsid w:val="007F22A6"/>
    <w:rsid w:val="007F3AA8"/>
    <w:rsid w:val="007F5719"/>
    <w:rsid w:val="007F57AC"/>
    <w:rsid w:val="007F5E17"/>
    <w:rsid w:val="008047CD"/>
    <w:rsid w:val="00805B00"/>
    <w:rsid w:val="00807F3C"/>
    <w:rsid w:val="00812832"/>
    <w:rsid w:val="00814A04"/>
    <w:rsid w:val="008162EE"/>
    <w:rsid w:val="00822422"/>
    <w:rsid w:val="00822558"/>
    <w:rsid w:val="00822ABF"/>
    <w:rsid w:val="0082378E"/>
    <w:rsid w:val="00830A51"/>
    <w:rsid w:val="00837AFC"/>
    <w:rsid w:val="00843DA3"/>
    <w:rsid w:val="00845A9D"/>
    <w:rsid w:val="0085059D"/>
    <w:rsid w:val="00857B09"/>
    <w:rsid w:val="0086075B"/>
    <w:rsid w:val="008608E9"/>
    <w:rsid w:val="00864D21"/>
    <w:rsid w:val="0086643D"/>
    <w:rsid w:val="00866B63"/>
    <w:rsid w:val="008679AF"/>
    <w:rsid w:val="00867D86"/>
    <w:rsid w:val="0087073D"/>
    <w:rsid w:val="00871192"/>
    <w:rsid w:val="008756A1"/>
    <w:rsid w:val="00875AE3"/>
    <w:rsid w:val="00876416"/>
    <w:rsid w:val="00882E55"/>
    <w:rsid w:val="00885CAA"/>
    <w:rsid w:val="0089048F"/>
    <w:rsid w:val="0089050F"/>
    <w:rsid w:val="0089675F"/>
    <w:rsid w:val="00896F93"/>
    <w:rsid w:val="00897B76"/>
    <w:rsid w:val="008A4DC2"/>
    <w:rsid w:val="008B2ADB"/>
    <w:rsid w:val="008B4AB9"/>
    <w:rsid w:val="008B51B7"/>
    <w:rsid w:val="008B527E"/>
    <w:rsid w:val="008C27E9"/>
    <w:rsid w:val="008C4AE0"/>
    <w:rsid w:val="008C563A"/>
    <w:rsid w:val="008D1EF0"/>
    <w:rsid w:val="008D267A"/>
    <w:rsid w:val="008D7782"/>
    <w:rsid w:val="008E04A7"/>
    <w:rsid w:val="008E3D8B"/>
    <w:rsid w:val="008E4D5B"/>
    <w:rsid w:val="008E5D29"/>
    <w:rsid w:val="008E6C2F"/>
    <w:rsid w:val="008E7267"/>
    <w:rsid w:val="008E79F3"/>
    <w:rsid w:val="008F37D1"/>
    <w:rsid w:val="008F7622"/>
    <w:rsid w:val="00901772"/>
    <w:rsid w:val="00906389"/>
    <w:rsid w:val="009113F9"/>
    <w:rsid w:val="009119D1"/>
    <w:rsid w:val="00914109"/>
    <w:rsid w:val="009147BB"/>
    <w:rsid w:val="00915093"/>
    <w:rsid w:val="00917053"/>
    <w:rsid w:val="00920CD5"/>
    <w:rsid w:val="0092124B"/>
    <w:rsid w:val="0092167C"/>
    <w:rsid w:val="00941B2D"/>
    <w:rsid w:val="00942451"/>
    <w:rsid w:val="00943D87"/>
    <w:rsid w:val="00946BB4"/>
    <w:rsid w:val="00947437"/>
    <w:rsid w:val="009567DF"/>
    <w:rsid w:val="009578DE"/>
    <w:rsid w:val="009579AB"/>
    <w:rsid w:val="0096028F"/>
    <w:rsid w:val="0096075F"/>
    <w:rsid w:val="00965416"/>
    <w:rsid w:val="00971689"/>
    <w:rsid w:val="009739B5"/>
    <w:rsid w:val="00976736"/>
    <w:rsid w:val="00977292"/>
    <w:rsid w:val="00977BC7"/>
    <w:rsid w:val="00987B5B"/>
    <w:rsid w:val="00990B71"/>
    <w:rsid w:val="009924AA"/>
    <w:rsid w:val="00992B4B"/>
    <w:rsid w:val="009A4AC1"/>
    <w:rsid w:val="009B3C3A"/>
    <w:rsid w:val="009B7793"/>
    <w:rsid w:val="009C1C32"/>
    <w:rsid w:val="009C50BB"/>
    <w:rsid w:val="009D2BD2"/>
    <w:rsid w:val="009D35F0"/>
    <w:rsid w:val="009D748E"/>
    <w:rsid w:val="009E2559"/>
    <w:rsid w:val="009E4F56"/>
    <w:rsid w:val="009F1140"/>
    <w:rsid w:val="009F2706"/>
    <w:rsid w:val="009F3119"/>
    <w:rsid w:val="00A0584E"/>
    <w:rsid w:val="00A07005"/>
    <w:rsid w:val="00A07A20"/>
    <w:rsid w:val="00A10BA7"/>
    <w:rsid w:val="00A11AA8"/>
    <w:rsid w:val="00A23AE7"/>
    <w:rsid w:val="00A263CD"/>
    <w:rsid w:val="00A30B95"/>
    <w:rsid w:val="00A3230A"/>
    <w:rsid w:val="00A3345C"/>
    <w:rsid w:val="00A33C4C"/>
    <w:rsid w:val="00A33EF9"/>
    <w:rsid w:val="00A35C0B"/>
    <w:rsid w:val="00A36D15"/>
    <w:rsid w:val="00A36F3B"/>
    <w:rsid w:val="00A40989"/>
    <w:rsid w:val="00A42418"/>
    <w:rsid w:val="00A432F0"/>
    <w:rsid w:val="00A4798C"/>
    <w:rsid w:val="00A547B2"/>
    <w:rsid w:val="00A5481F"/>
    <w:rsid w:val="00A5539A"/>
    <w:rsid w:val="00A574F8"/>
    <w:rsid w:val="00A615E1"/>
    <w:rsid w:val="00A636A3"/>
    <w:rsid w:val="00A64D0E"/>
    <w:rsid w:val="00A64FEA"/>
    <w:rsid w:val="00A777E4"/>
    <w:rsid w:val="00A82D56"/>
    <w:rsid w:val="00A84B97"/>
    <w:rsid w:val="00A869D6"/>
    <w:rsid w:val="00A90AA5"/>
    <w:rsid w:val="00A9146C"/>
    <w:rsid w:val="00A92CAB"/>
    <w:rsid w:val="00A95B1E"/>
    <w:rsid w:val="00AA2FC2"/>
    <w:rsid w:val="00AA7991"/>
    <w:rsid w:val="00AB1E49"/>
    <w:rsid w:val="00AB318F"/>
    <w:rsid w:val="00AB3898"/>
    <w:rsid w:val="00AB6A56"/>
    <w:rsid w:val="00AC1BF5"/>
    <w:rsid w:val="00AC3058"/>
    <w:rsid w:val="00AC7A89"/>
    <w:rsid w:val="00AD1145"/>
    <w:rsid w:val="00AD186F"/>
    <w:rsid w:val="00AD1B7C"/>
    <w:rsid w:val="00AD2C63"/>
    <w:rsid w:val="00AD53FC"/>
    <w:rsid w:val="00AD64F7"/>
    <w:rsid w:val="00AD72A0"/>
    <w:rsid w:val="00AE058D"/>
    <w:rsid w:val="00AE362D"/>
    <w:rsid w:val="00AF0E6A"/>
    <w:rsid w:val="00AF2DB8"/>
    <w:rsid w:val="00AF5F4F"/>
    <w:rsid w:val="00AF73B6"/>
    <w:rsid w:val="00B00F12"/>
    <w:rsid w:val="00B0482E"/>
    <w:rsid w:val="00B06756"/>
    <w:rsid w:val="00B06B79"/>
    <w:rsid w:val="00B07BD2"/>
    <w:rsid w:val="00B10055"/>
    <w:rsid w:val="00B115D1"/>
    <w:rsid w:val="00B14B9E"/>
    <w:rsid w:val="00B160F9"/>
    <w:rsid w:val="00B21EA5"/>
    <w:rsid w:val="00B22DE5"/>
    <w:rsid w:val="00B23CF8"/>
    <w:rsid w:val="00B348BA"/>
    <w:rsid w:val="00B353BE"/>
    <w:rsid w:val="00B3594D"/>
    <w:rsid w:val="00B364BC"/>
    <w:rsid w:val="00B40337"/>
    <w:rsid w:val="00B441CD"/>
    <w:rsid w:val="00B579EE"/>
    <w:rsid w:val="00B608DB"/>
    <w:rsid w:val="00B626A0"/>
    <w:rsid w:val="00B62DA5"/>
    <w:rsid w:val="00B64552"/>
    <w:rsid w:val="00B65894"/>
    <w:rsid w:val="00B663EC"/>
    <w:rsid w:val="00B66557"/>
    <w:rsid w:val="00B66994"/>
    <w:rsid w:val="00B66A0E"/>
    <w:rsid w:val="00B67BF4"/>
    <w:rsid w:val="00B72909"/>
    <w:rsid w:val="00B72EAC"/>
    <w:rsid w:val="00B83A4C"/>
    <w:rsid w:val="00B840CF"/>
    <w:rsid w:val="00B87FBD"/>
    <w:rsid w:val="00B90BD9"/>
    <w:rsid w:val="00B9124D"/>
    <w:rsid w:val="00B91A93"/>
    <w:rsid w:val="00B96CFA"/>
    <w:rsid w:val="00BA4220"/>
    <w:rsid w:val="00BA44ED"/>
    <w:rsid w:val="00BA474E"/>
    <w:rsid w:val="00BA4BA0"/>
    <w:rsid w:val="00BA7A0E"/>
    <w:rsid w:val="00BB0346"/>
    <w:rsid w:val="00BC1B86"/>
    <w:rsid w:val="00BC2A29"/>
    <w:rsid w:val="00BC46FD"/>
    <w:rsid w:val="00BC51F0"/>
    <w:rsid w:val="00BC6A10"/>
    <w:rsid w:val="00BD3F9B"/>
    <w:rsid w:val="00BD4079"/>
    <w:rsid w:val="00BD740C"/>
    <w:rsid w:val="00BE30FC"/>
    <w:rsid w:val="00BF066A"/>
    <w:rsid w:val="00BF47E2"/>
    <w:rsid w:val="00BF5C6F"/>
    <w:rsid w:val="00BF647F"/>
    <w:rsid w:val="00BF73A5"/>
    <w:rsid w:val="00C07DDA"/>
    <w:rsid w:val="00C11F5A"/>
    <w:rsid w:val="00C13E0C"/>
    <w:rsid w:val="00C15EE1"/>
    <w:rsid w:val="00C16EF7"/>
    <w:rsid w:val="00C16F02"/>
    <w:rsid w:val="00C204A8"/>
    <w:rsid w:val="00C20AAF"/>
    <w:rsid w:val="00C218BD"/>
    <w:rsid w:val="00C218F9"/>
    <w:rsid w:val="00C23E8D"/>
    <w:rsid w:val="00C25E7F"/>
    <w:rsid w:val="00C31998"/>
    <w:rsid w:val="00C37F58"/>
    <w:rsid w:val="00C419D9"/>
    <w:rsid w:val="00C437F7"/>
    <w:rsid w:val="00C43B69"/>
    <w:rsid w:val="00C43F68"/>
    <w:rsid w:val="00C453A5"/>
    <w:rsid w:val="00C50DAB"/>
    <w:rsid w:val="00C51ACA"/>
    <w:rsid w:val="00C5522E"/>
    <w:rsid w:val="00C635DD"/>
    <w:rsid w:val="00C639B7"/>
    <w:rsid w:val="00C63D54"/>
    <w:rsid w:val="00C65DD5"/>
    <w:rsid w:val="00C65E27"/>
    <w:rsid w:val="00C66EEC"/>
    <w:rsid w:val="00C701D8"/>
    <w:rsid w:val="00C74CDE"/>
    <w:rsid w:val="00C779CF"/>
    <w:rsid w:val="00C8203D"/>
    <w:rsid w:val="00C8522F"/>
    <w:rsid w:val="00C85F97"/>
    <w:rsid w:val="00C86688"/>
    <w:rsid w:val="00C93491"/>
    <w:rsid w:val="00C948BD"/>
    <w:rsid w:val="00CA096D"/>
    <w:rsid w:val="00CA22E8"/>
    <w:rsid w:val="00CA55DA"/>
    <w:rsid w:val="00CA65B7"/>
    <w:rsid w:val="00CB25B1"/>
    <w:rsid w:val="00CB5197"/>
    <w:rsid w:val="00CB66D7"/>
    <w:rsid w:val="00CB7EC5"/>
    <w:rsid w:val="00CC01FE"/>
    <w:rsid w:val="00CC0334"/>
    <w:rsid w:val="00CC0AFD"/>
    <w:rsid w:val="00CC2948"/>
    <w:rsid w:val="00CC56AC"/>
    <w:rsid w:val="00CC6F9B"/>
    <w:rsid w:val="00CC7044"/>
    <w:rsid w:val="00CD20F7"/>
    <w:rsid w:val="00CD5893"/>
    <w:rsid w:val="00CE015D"/>
    <w:rsid w:val="00CE0F9C"/>
    <w:rsid w:val="00CE1777"/>
    <w:rsid w:val="00CE5477"/>
    <w:rsid w:val="00CE5AA0"/>
    <w:rsid w:val="00CE7544"/>
    <w:rsid w:val="00CF47E0"/>
    <w:rsid w:val="00CF5C16"/>
    <w:rsid w:val="00D00950"/>
    <w:rsid w:val="00D00DB4"/>
    <w:rsid w:val="00D06901"/>
    <w:rsid w:val="00D07922"/>
    <w:rsid w:val="00D11958"/>
    <w:rsid w:val="00D1267D"/>
    <w:rsid w:val="00D126CF"/>
    <w:rsid w:val="00D16A27"/>
    <w:rsid w:val="00D21B06"/>
    <w:rsid w:val="00D24B84"/>
    <w:rsid w:val="00D26775"/>
    <w:rsid w:val="00D26E96"/>
    <w:rsid w:val="00D36484"/>
    <w:rsid w:val="00D40FB4"/>
    <w:rsid w:val="00D425E7"/>
    <w:rsid w:val="00D43A6E"/>
    <w:rsid w:val="00D4554F"/>
    <w:rsid w:val="00D465C8"/>
    <w:rsid w:val="00D50C48"/>
    <w:rsid w:val="00D50FCC"/>
    <w:rsid w:val="00D536DC"/>
    <w:rsid w:val="00D55ABE"/>
    <w:rsid w:val="00D57272"/>
    <w:rsid w:val="00D60554"/>
    <w:rsid w:val="00D6370D"/>
    <w:rsid w:val="00D70260"/>
    <w:rsid w:val="00D70EF8"/>
    <w:rsid w:val="00D71904"/>
    <w:rsid w:val="00D81422"/>
    <w:rsid w:val="00D82C99"/>
    <w:rsid w:val="00D96C25"/>
    <w:rsid w:val="00DA23EB"/>
    <w:rsid w:val="00DA7C3A"/>
    <w:rsid w:val="00DB0189"/>
    <w:rsid w:val="00DB40D8"/>
    <w:rsid w:val="00DB641A"/>
    <w:rsid w:val="00DB6FA3"/>
    <w:rsid w:val="00DC2FF8"/>
    <w:rsid w:val="00DC5334"/>
    <w:rsid w:val="00DD2A23"/>
    <w:rsid w:val="00DE4DE1"/>
    <w:rsid w:val="00DE69B4"/>
    <w:rsid w:val="00DE7B88"/>
    <w:rsid w:val="00DF30C9"/>
    <w:rsid w:val="00DF69F6"/>
    <w:rsid w:val="00DF6B70"/>
    <w:rsid w:val="00E00537"/>
    <w:rsid w:val="00E00833"/>
    <w:rsid w:val="00E02F3E"/>
    <w:rsid w:val="00E03790"/>
    <w:rsid w:val="00E078D1"/>
    <w:rsid w:val="00E103D8"/>
    <w:rsid w:val="00E166B9"/>
    <w:rsid w:val="00E17747"/>
    <w:rsid w:val="00E17F76"/>
    <w:rsid w:val="00E20932"/>
    <w:rsid w:val="00E21431"/>
    <w:rsid w:val="00E226F9"/>
    <w:rsid w:val="00E24557"/>
    <w:rsid w:val="00E3011D"/>
    <w:rsid w:val="00E33774"/>
    <w:rsid w:val="00E3404B"/>
    <w:rsid w:val="00E34B33"/>
    <w:rsid w:val="00E411B6"/>
    <w:rsid w:val="00E43EB4"/>
    <w:rsid w:val="00E44175"/>
    <w:rsid w:val="00E44202"/>
    <w:rsid w:val="00E5149F"/>
    <w:rsid w:val="00E54525"/>
    <w:rsid w:val="00E54912"/>
    <w:rsid w:val="00E57404"/>
    <w:rsid w:val="00E6452B"/>
    <w:rsid w:val="00E64EE9"/>
    <w:rsid w:val="00E65BF5"/>
    <w:rsid w:val="00E7228C"/>
    <w:rsid w:val="00E76E0D"/>
    <w:rsid w:val="00E778CE"/>
    <w:rsid w:val="00E82C24"/>
    <w:rsid w:val="00E84DB1"/>
    <w:rsid w:val="00E85BE4"/>
    <w:rsid w:val="00E86BE0"/>
    <w:rsid w:val="00E8731B"/>
    <w:rsid w:val="00E873D9"/>
    <w:rsid w:val="00E9415A"/>
    <w:rsid w:val="00EB0BB9"/>
    <w:rsid w:val="00EB0DC9"/>
    <w:rsid w:val="00EB1F3F"/>
    <w:rsid w:val="00EB247F"/>
    <w:rsid w:val="00EB29E0"/>
    <w:rsid w:val="00EB2A43"/>
    <w:rsid w:val="00EB52CD"/>
    <w:rsid w:val="00EB5D9F"/>
    <w:rsid w:val="00EB690F"/>
    <w:rsid w:val="00EC1954"/>
    <w:rsid w:val="00EC19A3"/>
    <w:rsid w:val="00EC3B08"/>
    <w:rsid w:val="00EC5869"/>
    <w:rsid w:val="00EC6063"/>
    <w:rsid w:val="00EC6432"/>
    <w:rsid w:val="00EC664B"/>
    <w:rsid w:val="00ED019D"/>
    <w:rsid w:val="00ED1EE3"/>
    <w:rsid w:val="00ED5534"/>
    <w:rsid w:val="00EE0A9A"/>
    <w:rsid w:val="00EE2264"/>
    <w:rsid w:val="00EE5133"/>
    <w:rsid w:val="00EE784E"/>
    <w:rsid w:val="00EF165E"/>
    <w:rsid w:val="00EF2BFA"/>
    <w:rsid w:val="00EF4B7E"/>
    <w:rsid w:val="00EF6148"/>
    <w:rsid w:val="00EF7126"/>
    <w:rsid w:val="00F01D8C"/>
    <w:rsid w:val="00F022C3"/>
    <w:rsid w:val="00F03B29"/>
    <w:rsid w:val="00F04240"/>
    <w:rsid w:val="00F0698B"/>
    <w:rsid w:val="00F123B5"/>
    <w:rsid w:val="00F15FAE"/>
    <w:rsid w:val="00F16D08"/>
    <w:rsid w:val="00F170D5"/>
    <w:rsid w:val="00F17E39"/>
    <w:rsid w:val="00F21FD3"/>
    <w:rsid w:val="00F22037"/>
    <w:rsid w:val="00F22D76"/>
    <w:rsid w:val="00F36955"/>
    <w:rsid w:val="00F410A6"/>
    <w:rsid w:val="00F41B8C"/>
    <w:rsid w:val="00F41FC3"/>
    <w:rsid w:val="00F50A35"/>
    <w:rsid w:val="00F5299C"/>
    <w:rsid w:val="00F52E22"/>
    <w:rsid w:val="00F53E68"/>
    <w:rsid w:val="00F60B3F"/>
    <w:rsid w:val="00F63B53"/>
    <w:rsid w:val="00F65391"/>
    <w:rsid w:val="00F65B26"/>
    <w:rsid w:val="00F67DD5"/>
    <w:rsid w:val="00F818FB"/>
    <w:rsid w:val="00F83A34"/>
    <w:rsid w:val="00F83AE8"/>
    <w:rsid w:val="00F87022"/>
    <w:rsid w:val="00F878A4"/>
    <w:rsid w:val="00F90122"/>
    <w:rsid w:val="00F91FC7"/>
    <w:rsid w:val="00F9282A"/>
    <w:rsid w:val="00F92CC3"/>
    <w:rsid w:val="00F92DE2"/>
    <w:rsid w:val="00F96E19"/>
    <w:rsid w:val="00F97350"/>
    <w:rsid w:val="00FA1B8E"/>
    <w:rsid w:val="00FA456B"/>
    <w:rsid w:val="00FA47C5"/>
    <w:rsid w:val="00FB065D"/>
    <w:rsid w:val="00FB3791"/>
    <w:rsid w:val="00FB3D8D"/>
    <w:rsid w:val="00FB69A6"/>
    <w:rsid w:val="00FC0E81"/>
    <w:rsid w:val="00FC1C46"/>
    <w:rsid w:val="00FC3113"/>
    <w:rsid w:val="00FC3CE8"/>
    <w:rsid w:val="00FD00C3"/>
    <w:rsid w:val="00FD184F"/>
    <w:rsid w:val="00FD4199"/>
    <w:rsid w:val="00FD6B1F"/>
    <w:rsid w:val="00FD71C7"/>
    <w:rsid w:val="00FD7365"/>
    <w:rsid w:val="00FE2B1E"/>
    <w:rsid w:val="00FE310A"/>
    <w:rsid w:val="00FE4DBE"/>
    <w:rsid w:val="00FF0183"/>
    <w:rsid w:val="00FF6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0049"/>
    <o:shapelayout v:ext="edit">
      <o:idmap v:ext="edit" data="1"/>
    </o:shapelayout>
  </w:shapeDefaults>
  <w:decimalSymbol w:val=","/>
  <w:listSeparator w:val=";"/>
  <w14:docId w14:val="5EFB3ED7"/>
  <w15:docId w15:val="{EF5306B4-10BD-4931-B2B4-16606FC80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6A27"/>
    <w:rPr>
      <w:sz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356E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qFormat/>
    <w:rsid w:val="00D16A27"/>
    <w:pPr>
      <w:spacing w:before="120" w:after="120"/>
      <w:outlineLvl w:val="1"/>
    </w:pPr>
    <w:rPr>
      <w:rFonts w:ascii="Arial" w:hAnsi="Arial"/>
      <w:b/>
      <w:sz w:val="30"/>
    </w:rPr>
  </w:style>
  <w:style w:type="paragraph" w:styleId="Rubrik3">
    <w:name w:val="heading 3"/>
    <w:basedOn w:val="Normal"/>
    <w:next w:val="Normal"/>
    <w:qFormat/>
    <w:rsid w:val="00356E8C"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Rubrik4">
    <w:name w:val="heading 4"/>
    <w:basedOn w:val="Normal"/>
    <w:next w:val="Normal"/>
    <w:qFormat/>
    <w:rsid w:val="00D16A27"/>
    <w:pPr>
      <w:keepNext/>
      <w:numPr>
        <w:ilvl w:val="3"/>
        <w:numId w:val="2"/>
      </w:numPr>
      <w:outlineLvl w:val="3"/>
    </w:pPr>
    <w:rPr>
      <w:b/>
      <w:bCs/>
    </w:rPr>
  </w:style>
  <w:style w:type="paragraph" w:styleId="Rubrik5">
    <w:name w:val="heading 5"/>
    <w:basedOn w:val="Normal"/>
    <w:next w:val="Normal"/>
    <w:qFormat/>
    <w:rsid w:val="00356E8C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Rubrik6">
    <w:name w:val="heading 6"/>
    <w:basedOn w:val="Normal"/>
    <w:next w:val="Normal"/>
    <w:qFormat/>
    <w:rsid w:val="00356E8C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Rubrik7">
    <w:name w:val="heading 7"/>
    <w:basedOn w:val="Normal"/>
    <w:next w:val="Normal"/>
    <w:qFormat/>
    <w:rsid w:val="00356E8C"/>
    <w:pPr>
      <w:numPr>
        <w:ilvl w:val="6"/>
        <w:numId w:val="2"/>
      </w:numPr>
      <w:spacing w:before="240" w:after="60"/>
      <w:outlineLvl w:val="6"/>
    </w:pPr>
    <w:rPr>
      <w:szCs w:val="24"/>
    </w:rPr>
  </w:style>
  <w:style w:type="paragraph" w:styleId="Rubrik8">
    <w:name w:val="heading 8"/>
    <w:basedOn w:val="Normal"/>
    <w:next w:val="Normal"/>
    <w:qFormat/>
    <w:rsid w:val="00356E8C"/>
    <w:pPr>
      <w:numPr>
        <w:ilvl w:val="7"/>
        <w:numId w:val="2"/>
      </w:numPr>
      <w:spacing w:before="240" w:after="60"/>
      <w:outlineLvl w:val="7"/>
    </w:pPr>
    <w:rPr>
      <w:i/>
      <w:iCs/>
      <w:szCs w:val="24"/>
    </w:rPr>
  </w:style>
  <w:style w:type="paragraph" w:styleId="Rubrik9">
    <w:name w:val="heading 9"/>
    <w:basedOn w:val="Normal"/>
    <w:next w:val="Normal"/>
    <w:qFormat/>
    <w:rsid w:val="00356E8C"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Brevrubrik">
    <w:name w:val="Brevrubrik"/>
    <w:basedOn w:val="Normal"/>
    <w:next w:val="Normal"/>
    <w:rsid w:val="00D16A27"/>
    <w:pPr>
      <w:spacing w:before="120" w:after="120"/>
    </w:pPr>
    <w:rPr>
      <w:b/>
      <w:sz w:val="26"/>
    </w:rPr>
  </w:style>
  <w:style w:type="table" w:styleId="Tabellrutnt">
    <w:name w:val="Table Grid"/>
    <w:basedOn w:val="Normaltabell"/>
    <w:rsid w:val="00D16A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rsid w:val="00405563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405563"/>
    <w:pPr>
      <w:tabs>
        <w:tab w:val="center" w:pos="4536"/>
        <w:tab w:val="right" w:pos="9072"/>
      </w:tabs>
    </w:pPr>
  </w:style>
  <w:style w:type="paragraph" w:styleId="Dokumentversikt">
    <w:name w:val="Document Map"/>
    <w:basedOn w:val="Normal"/>
    <w:semiHidden/>
    <w:rsid w:val="00A95B1E"/>
    <w:pPr>
      <w:shd w:val="clear" w:color="auto" w:fill="000080"/>
    </w:pPr>
    <w:rPr>
      <w:rFonts w:ascii="Tahoma" w:hAnsi="Tahoma" w:cs="Tahoma"/>
      <w:sz w:val="20"/>
    </w:rPr>
  </w:style>
  <w:style w:type="character" w:customStyle="1" w:styleId="label-bold1">
    <w:name w:val="label-bold1"/>
    <w:basedOn w:val="Standardstycketeckensnitt"/>
    <w:rsid w:val="00EE2264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label-standard1">
    <w:name w:val="label-standard1"/>
    <w:basedOn w:val="Standardstycketeckensnitt"/>
    <w:rsid w:val="00EE2264"/>
    <w:rPr>
      <w:rFonts w:ascii="Arial" w:hAnsi="Arial" w:cs="Arial" w:hint="default"/>
      <w:color w:val="000000"/>
      <w:sz w:val="18"/>
      <w:szCs w:val="18"/>
    </w:rPr>
  </w:style>
  <w:style w:type="character" w:customStyle="1" w:styleId="label-bold2">
    <w:name w:val="label-bold2"/>
    <w:basedOn w:val="Standardstycketeckensnitt"/>
    <w:rsid w:val="00EE2264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label-standard2">
    <w:name w:val="label-standard2"/>
    <w:basedOn w:val="Standardstycketeckensnitt"/>
    <w:rsid w:val="00EE2264"/>
    <w:rPr>
      <w:rFonts w:ascii="Arial" w:hAnsi="Arial" w:cs="Arial" w:hint="default"/>
      <w:color w:val="000000"/>
      <w:sz w:val="18"/>
      <w:szCs w:val="18"/>
    </w:rPr>
  </w:style>
  <w:style w:type="character" w:customStyle="1" w:styleId="label-bold3">
    <w:name w:val="label-bold3"/>
    <w:basedOn w:val="Standardstycketeckensnitt"/>
    <w:rsid w:val="00EE2264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label-standard3">
    <w:name w:val="label-standard3"/>
    <w:basedOn w:val="Standardstycketeckensnitt"/>
    <w:rsid w:val="00EE2264"/>
    <w:rPr>
      <w:rFonts w:ascii="Arial" w:hAnsi="Arial" w:cs="Arial" w:hint="default"/>
      <w:color w:val="000000"/>
      <w:sz w:val="18"/>
      <w:szCs w:val="18"/>
    </w:rPr>
  </w:style>
  <w:style w:type="character" w:customStyle="1" w:styleId="label-bold4">
    <w:name w:val="label-bold4"/>
    <w:basedOn w:val="Standardstycketeckensnitt"/>
    <w:rsid w:val="00EE2264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label-standard4">
    <w:name w:val="label-standard4"/>
    <w:basedOn w:val="Standardstycketeckensnitt"/>
    <w:rsid w:val="00EE2264"/>
    <w:rPr>
      <w:rFonts w:ascii="Arial" w:hAnsi="Arial" w:cs="Arial" w:hint="default"/>
      <w:color w:val="000000"/>
      <w:sz w:val="18"/>
      <w:szCs w:val="18"/>
    </w:rPr>
  </w:style>
  <w:style w:type="character" w:customStyle="1" w:styleId="label-bold5">
    <w:name w:val="label-bold5"/>
    <w:basedOn w:val="Standardstycketeckensnitt"/>
    <w:rsid w:val="00EE2264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label-standard5">
    <w:name w:val="label-standard5"/>
    <w:basedOn w:val="Standardstycketeckensnitt"/>
    <w:rsid w:val="00EE2264"/>
    <w:rPr>
      <w:rFonts w:ascii="Arial" w:hAnsi="Arial" w:cs="Arial" w:hint="default"/>
      <w:color w:val="000000"/>
      <w:sz w:val="18"/>
      <w:szCs w:val="18"/>
    </w:rPr>
  </w:style>
  <w:style w:type="character" w:customStyle="1" w:styleId="label-bold6">
    <w:name w:val="label-bold6"/>
    <w:basedOn w:val="Standardstycketeckensnitt"/>
    <w:rsid w:val="00EE2264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label-standard6">
    <w:name w:val="label-standard6"/>
    <w:basedOn w:val="Standardstycketeckensnitt"/>
    <w:rsid w:val="00EE2264"/>
    <w:rPr>
      <w:rFonts w:ascii="Arial" w:hAnsi="Arial" w:cs="Arial" w:hint="default"/>
      <w:color w:val="000000"/>
      <w:sz w:val="18"/>
      <w:szCs w:val="18"/>
    </w:rPr>
  </w:style>
  <w:style w:type="character" w:customStyle="1" w:styleId="label-bold7">
    <w:name w:val="label-bold7"/>
    <w:basedOn w:val="Standardstycketeckensnitt"/>
    <w:rsid w:val="00EE2264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label-standard7">
    <w:name w:val="label-standard7"/>
    <w:basedOn w:val="Standardstycketeckensnitt"/>
    <w:rsid w:val="00EE2264"/>
    <w:rPr>
      <w:rFonts w:ascii="Arial" w:hAnsi="Arial" w:cs="Arial" w:hint="default"/>
      <w:color w:val="000000"/>
      <w:sz w:val="18"/>
      <w:szCs w:val="18"/>
    </w:rPr>
  </w:style>
  <w:style w:type="character" w:customStyle="1" w:styleId="label-bold8">
    <w:name w:val="label-bold8"/>
    <w:basedOn w:val="Standardstycketeckensnitt"/>
    <w:rsid w:val="00EE2264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label-standard8">
    <w:name w:val="label-standard8"/>
    <w:basedOn w:val="Standardstycketeckensnitt"/>
    <w:rsid w:val="00EE2264"/>
    <w:rPr>
      <w:rFonts w:ascii="Arial" w:hAnsi="Arial" w:cs="Arial" w:hint="default"/>
      <w:color w:val="000000"/>
      <w:sz w:val="18"/>
      <w:szCs w:val="18"/>
    </w:rPr>
  </w:style>
  <w:style w:type="character" w:customStyle="1" w:styleId="label-bold9">
    <w:name w:val="label-bold9"/>
    <w:basedOn w:val="Standardstycketeckensnitt"/>
    <w:rsid w:val="00EE2264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label-standard9">
    <w:name w:val="label-standard9"/>
    <w:basedOn w:val="Standardstycketeckensnitt"/>
    <w:rsid w:val="00EE2264"/>
    <w:rPr>
      <w:rFonts w:ascii="Arial" w:hAnsi="Arial" w:cs="Arial" w:hint="default"/>
      <w:color w:val="000000"/>
      <w:sz w:val="18"/>
      <w:szCs w:val="18"/>
    </w:rPr>
  </w:style>
  <w:style w:type="character" w:customStyle="1" w:styleId="label-bold10">
    <w:name w:val="label-bold10"/>
    <w:basedOn w:val="Standardstycketeckensnitt"/>
    <w:rsid w:val="00EE2264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label-standard10">
    <w:name w:val="label-standard10"/>
    <w:basedOn w:val="Standardstycketeckensnitt"/>
    <w:rsid w:val="00EE2264"/>
    <w:rPr>
      <w:rFonts w:ascii="Arial" w:hAnsi="Arial" w:cs="Arial" w:hint="default"/>
      <w:color w:val="000000"/>
      <w:sz w:val="18"/>
      <w:szCs w:val="18"/>
    </w:rPr>
  </w:style>
  <w:style w:type="character" w:customStyle="1" w:styleId="label-bold11">
    <w:name w:val="label-bold11"/>
    <w:basedOn w:val="Standardstycketeckensnitt"/>
    <w:rsid w:val="00EE2264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label-standard11">
    <w:name w:val="label-standard11"/>
    <w:basedOn w:val="Standardstycketeckensnitt"/>
    <w:rsid w:val="00EE2264"/>
    <w:rPr>
      <w:rFonts w:ascii="Arial" w:hAnsi="Arial" w:cs="Arial" w:hint="default"/>
      <w:color w:val="000000"/>
      <w:sz w:val="18"/>
      <w:szCs w:val="18"/>
    </w:rPr>
  </w:style>
  <w:style w:type="character" w:customStyle="1" w:styleId="label-bold12">
    <w:name w:val="label-bold12"/>
    <w:basedOn w:val="Standardstycketeckensnitt"/>
    <w:rsid w:val="00EE2264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label-standard12">
    <w:name w:val="label-standard12"/>
    <w:basedOn w:val="Standardstycketeckensnitt"/>
    <w:rsid w:val="00EE2264"/>
    <w:rPr>
      <w:rFonts w:ascii="Arial" w:hAnsi="Arial" w:cs="Arial" w:hint="default"/>
      <w:color w:val="000000"/>
      <w:sz w:val="18"/>
      <w:szCs w:val="18"/>
    </w:rPr>
  </w:style>
  <w:style w:type="character" w:customStyle="1" w:styleId="label-bold13">
    <w:name w:val="label-bold13"/>
    <w:basedOn w:val="Standardstycketeckensnitt"/>
    <w:rsid w:val="00036F67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label-standard13">
    <w:name w:val="label-standard13"/>
    <w:basedOn w:val="Standardstycketeckensnitt"/>
    <w:rsid w:val="00036F67"/>
    <w:rPr>
      <w:rFonts w:ascii="Arial" w:hAnsi="Arial" w:cs="Arial" w:hint="default"/>
      <w:color w:val="000000"/>
      <w:sz w:val="18"/>
      <w:szCs w:val="18"/>
    </w:rPr>
  </w:style>
  <w:style w:type="character" w:customStyle="1" w:styleId="validatorsymbol1">
    <w:name w:val="validatorsymbol1"/>
    <w:basedOn w:val="Standardstycketeckensnitt"/>
    <w:rsid w:val="00A84B97"/>
    <w:rPr>
      <w:rFonts w:ascii="Arial" w:hAnsi="Arial" w:cs="Arial" w:hint="default"/>
      <w:b/>
      <w:bCs/>
      <w:color w:val="FF0000"/>
      <w:sz w:val="30"/>
      <w:szCs w:val="30"/>
    </w:rPr>
  </w:style>
  <w:style w:type="character" w:customStyle="1" w:styleId="validatorsymbol2">
    <w:name w:val="validatorsymbol2"/>
    <w:basedOn w:val="Standardstycketeckensnitt"/>
    <w:rsid w:val="00A84B97"/>
    <w:rPr>
      <w:rFonts w:ascii="Arial" w:hAnsi="Arial" w:cs="Arial" w:hint="default"/>
      <w:b/>
      <w:bCs/>
      <w:color w:val="FF0000"/>
      <w:sz w:val="30"/>
      <w:szCs w:val="30"/>
    </w:rPr>
  </w:style>
  <w:style w:type="character" w:customStyle="1" w:styleId="validatorsymbol3">
    <w:name w:val="validatorsymbol3"/>
    <w:basedOn w:val="Standardstycketeckensnitt"/>
    <w:rsid w:val="00A84B97"/>
    <w:rPr>
      <w:rFonts w:ascii="Arial" w:hAnsi="Arial" w:cs="Arial" w:hint="default"/>
      <w:b/>
      <w:bCs/>
      <w:color w:val="FF0000"/>
      <w:sz w:val="30"/>
      <w:szCs w:val="30"/>
    </w:rPr>
  </w:style>
  <w:style w:type="character" w:customStyle="1" w:styleId="validatorsymbol4">
    <w:name w:val="validatorsymbol4"/>
    <w:basedOn w:val="Standardstycketeckensnitt"/>
    <w:rsid w:val="00A84B97"/>
    <w:rPr>
      <w:rFonts w:ascii="Arial" w:hAnsi="Arial" w:cs="Arial" w:hint="default"/>
      <w:b/>
      <w:bCs/>
      <w:color w:val="FF0000"/>
      <w:sz w:val="30"/>
      <w:szCs w:val="30"/>
    </w:rPr>
  </w:style>
  <w:style w:type="character" w:styleId="Sidnummer">
    <w:name w:val="page number"/>
    <w:basedOn w:val="Standardstycketeckensnitt"/>
    <w:rsid w:val="00EF6148"/>
  </w:style>
  <w:style w:type="character" w:styleId="Hyperlnk">
    <w:name w:val="Hyperlink"/>
    <w:basedOn w:val="Standardstycketeckensnitt"/>
    <w:uiPriority w:val="99"/>
    <w:rsid w:val="0085059D"/>
    <w:rPr>
      <w:color w:val="0000FF"/>
      <w:u w:val="single"/>
    </w:rPr>
  </w:style>
  <w:style w:type="paragraph" w:styleId="Beskrivning">
    <w:name w:val="caption"/>
    <w:basedOn w:val="Normal"/>
    <w:next w:val="Normal"/>
    <w:qFormat/>
    <w:rsid w:val="0074700F"/>
    <w:rPr>
      <w:b/>
      <w:bCs/>
      <w:sz w:val="20"/>
    </w:rPr>
  </w:style>
  <w:style w:type="paragraph" w:styleId="Liststycke">
    <w:name w:val="List Paragraph"/>
    <w:basedOn w:val="Normal"/>
    <w:uiPriority w:val="34"/>
    <w:qFormat/>
    <w:rsid w:val="00FA456B"/>
    <w:pPr>
      <w:ind w:left="1304"/>
    </w:pPr>
  </w:style>
  <w:style w:type="character" w:styleId="AnvndHyperlnk">
    <w:name w:val="FollowedHyperlink"/>
    <w:basedOn w:val="Standardstycketeckensnitt"/>
    <w:rsid w:val="001853BD"/>
    <w:rPr>
      <w:color w:val="800080" w:themeColor="followedHyperlink"/>
      <w:u w:val="single"/>
    </w:rPr>
  </w:style>
  <w:style w:type="character" w:customStyle="1" w:styleId="Rubrik1Char">
    <w:name w:val="Rubrik 1 Char"/>
    <w:link w:val="Rubrik1"/>
    <w:uiPriority w:val="9"/>
    <w:rsid w:val="00585850"/>
    <w:rPr>
      <w:rFonts w:ascii="Arial" w:hAnsi="Arial" w:cs="Arial"/>
      <w:b/>
      <w:bCs/>
      <w:kern w:val="32"/>
      <w:sz w:val="32"/>
      <w:szCs w:val="32"/>
    </w:rPr>
  </w:style>
  <w:style w:type="paragraph" w:styleId="Ballongtext">
    <w:name w:val="Balloon Text"/>
    <w:basedOn w:val="Normal"/>
    <w:link w:val="BallongtextChar"/>
    <w:rsid w:val="002C6BFF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2C6BFF"/>
    <w:rPr>
      <w:rFonts w:ascii="Tahoma" w:hAnsi="Tahoma" w:cs="Tahoma"/>
      <w:sz w:val="16"/>
      <w:szCs w:val="16"/>
    </w:rPr>
  </w:style>
  <w:style w:type="character" w:styleId="Platshllartext">
    <w:name w:val="Placeholder Text"/>
    <w:basedOn w:val="Standardstycketeckensnitt"/>
    <w:uiPriority w:val="99"/>
    <w:semiHidden/>
    <w:rsid w:val="0028559B"/>
    <w:rPr>
      <w:color w:val="808080"/>
    </w:rPr>
  </w:style>
  <w:style w:type="table" w:styleId="Oformateradtabell1">
    <w:name w:val="Plain Table 1"/>
    <w:basedOn w:val="Normaltabell"/>
    <w:uiPriority w:val="41"/>
    <w:rsid w:val="00C11F5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Innehllsfrteckningsrubrik">
    <w:name w:val="TOC Heading"/>
    <w:basedOn w:val="Rubrik1"/>
    <w:next w:val="Normal"/>
    <w:uiPriority w:val="39"/>
    <w:unhideWhenUsed/>
    <w:qFormat/>
    <w:rsid w:val="00897B76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Innehll1">
    <w:name w:val="toc 1"/>
    <w:basedOn w:val="Normal"/>
    <w:next w:val="Normal"/>
    <w:autoRedefine/>
    <w:uiPriority w:val="39"/>
    <w:unhideWhenUsed/>
    <w:rsid w:val="00897B76"/>
    <w:pPr>
      <w:spacing w:after="100"/>
    </w:pPr>
  </w:style>
  <w:style w:type="paragraph" w:styleId="Innehll2">
    <w:name w:val="toc 2"/>
    <w:basedOn w:val="Normal"/>
    <w:next w:val="Normal"/>
    <w:autoRedefine/>
    <w:uiPriority w:val="39"/>
    <w:unhideWhenUsed/>
    <w:rsid w:val="00897B76"/>
    <w:pPr>
      <w:spacing w:after="100"/>
      <w:ind w:left="240"/>
    </w:pPr>
  </w:style>
  <w:style w:type="character" w:customStyle="1" w:styleId="Rubrik2Char">
    <w:name w:val="Rubrik 2 Char"/>
    <w:basedOn w:val="Standardstycketeckensnitt"/>
    <w:link w:val="Rubrik2"/>
    <w:uiPriority w:val="9"/>
    <w:rsid w:val="004D4113"/>
    <w:rPr>
      <w:rFonts w:ascii="Arial" w:hAnsi="Arial"/>
      <w:b/>
      <w:sz w:val="30"/>
    </w:rPr>
  </w:style>
  <w:style w:type="paragraph" w:styleId="Normalwebb">
    <w:name w:val="Normal (Web)"/>
    <w:basedOn w:val="Normal"/>
    <w:uiPriority w:val="99"/>
    <w:semiHidden/>
    <w:unhideWhenUsed/>
    <w:rsid w:val="00BA7A0E"/>
    <w:rPr>
      <w:rFonts w:eastAsiaTheme="minorHAns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3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9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1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58929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35758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1554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47457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91277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73420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1385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89497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2909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89844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34819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91960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1521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106372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3756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161737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04639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175586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41977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179467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19060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209551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8566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</w:divsChild>
            </w:div>
          </w:divsChild>
        </w:div>
      </w:divsChild>
    </w:div>
    <w:div w:id="3183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84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3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9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40266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7841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4586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32802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526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34112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53522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40207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6381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44204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17057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49730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873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63826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8205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86536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86627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92002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8358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96234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33787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103280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3847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105685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57939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118832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4558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119033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727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119403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4293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125621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3646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133051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3920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139816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2707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147339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211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158263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26439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162477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85222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177343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8021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189380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67372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193412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2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20181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2594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202501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5451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204061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3314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211478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77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</w:divsChild>
            </w:div>
          </w:divsChild>
        </w:div>
      </w:divsChild>
    </w:div>
    <w:div w:id="9244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424679">
                  <w:marLeft w:val="0"/>
                  <w:marRight w:val="0"/>
                  <w:marTop w:val="0"/>
                  <w:marBottom w:val="0"/>
                  <w:divBdr>
                    <w:top w:val="single" w:sz="6" w:space="8" w:color="9CA1A5"/>
                    <w:left w:val="single" w:sz="6" w:space="8" w:color="9CA1A5"/>
                    <w:bottom w:val="single" w:sz="6" w:space="8" w:color="9CA1A5"/>
                    <w:right w:val="single" w:sz="6" w:space="8" w:color="9CA1A5"/>
                  </w:divBdr>
                </w:div>
              </w:divsChild>
            </w:div>
          </w:divsChild>
        </w:div>
      </w:divsChild>
    </w:div>
    <w:div w:id="131356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74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21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751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44689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290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55643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1079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66335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7226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87951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62380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9327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7578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10912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05150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129887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8277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142645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9300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181490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9571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189322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9958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211131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59791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212907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29106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</w:divsChild>
            </w:div>
          </w:divsChild>
        </w:div>
      </w:divsChild>
    </w:div>
    <w:div w:id="212461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34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87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adda.se/upphandling-och-ramavtal/vara-ramavtal-och-upphandlingar/ramavtal-och-avtalskategorier/gata-och-park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G\AppData\Local\Microsoft\Windows\Temporary%20Internet%20Files\Content.MSO\1F5E7E4B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DD887C591964A46B94D32D97D1B62A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614E959-0CB8-47DC-841A-86C03005FE2E}"/>
      </w:docPartPr>
      <w:docPartBody>
        <w:p w:rsidR="007A35F3" w:rsidRDefault="00A15D1E" w:rsidP="00A15D1E">
          <w:pPr>
            <w:pStyle w:val="3DD887C591964A46B94D32D97D1B62A546"/>
          </w:pPr>
          <w:r w:rsidRPr="00796CE9">
            <w:rPr>
              <w:rStyle w:val="Platshllartext"/>
              <w:rFonts w:asciiTheme="minorHAnsi" w:hAnsiTheme="minorHAnsi" w:cs="Calibri"/>
              <w:sz w:val="20"/>
            </w:rPr>
            <w:t>Klicka eller tryck här för att ange text.</w:t>
          </w:r>
        </w:p>
      </w:docPartBody>
    </w:docPart>
    <w:docPart>
      <w:docPartPr>
        <w:name w:val="E2A78B2102ED479E8F70065D46F4388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9C2CCFA-8F1B-4274-807E-80149452C5C8}"/>
      </w:docPartPr>
      <w:docPartBody>
        <w:p w:rsidR="007A35F3" w:rsidRDefault="00A15D1E" w:rsidP="00A15D1E">
          <w:pPr>
            <w:pStyle w:val="E2A78B2102ED479E8F70065D46F4388A45"/>
          </w:pPr>
          <w:r w:rsidRPr="00796CE9">
            <w:rPr>
              <w:rFonts w:asciiTheme="minorHAnsi" w:hAnsiTheme="minorHAnsi" w:cs="Calibri"/>
              <w:sz w:val="20"/>
            </w:rPr>
            <w:t>Klicka eller tryck här för att ange text.</w:t>
          </w:r>
        </w:p>
      </w:docPartBody>
    </w:docPart>
    <w:docPart>
      <w:docPartPr>
        <w:name w:val="4CB7C0D4E19B42FD8BCBF197FE41879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1AA2E2A-9571-4793-BF5D-5C7C1D63B614}"/>
      </w:docPartPr>
      <w:docPartBody>
        <w:p w:rsidR="007A35F3" w:rsidRDefault="00A15D1E" w:rsidP="00A15D1E">
          <w:pPr>
            <w:pStyle w:val="4CB7C0D4E19B42FD8BCBF197FE41879645"/>
          </w:pPr>
          <w:r w:rsidRPr="00796CE9">
            <w:rPr>
              <w:rFonts w:asciiTheme="minorHAnsi" w:hAnsiTheme="minorHAnsi" w:cs="Calibri"/>
              <w:sz w:val="20"/>
            </w:rPr>
            <w:t>Klicka eller tryck här för att ange text.</w:t>
          </w:r>
        </w:p>
      </w:docPartBody>
    </w:docPart>
    <w:docPart>
      <w:docPartPr>
        <w:name w:val="07C2582C1C4849F6A8655E4C443AD9B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6AF2112-9DB2-491E-B907-1B02FEA87D50}"/>
      </w:docPartPr>
      <w:docPartBody>
        <w:p w:rsidR="007A35F3" w:rsidRDefault="00A15D1E" w:rsidP="00A15D1E">
          <w:pPr>
            <w:pStyle w:val="07C2582C1C4849F6A8655E4C443AD9B145"/>
          </w:pPr>
          <w:r w:rsidRPr="00796CE9">
            <w:rPr>
              <w:rFonts w:asciiTheme="minorHAnsi" w:hAnsiTheme="minorHAnsi" w:cs="Calibri"/>
              <w:sz w:val="20"/>
            </w:rPr>
            <w:t>Klicka eller tryck här för att ange text.</w:t>
          </w:r>
        </w:p>
      </w:docPartBody>
    </w:docPart>
    <w:docPart>
      <w:docPartPr>
        <w:name w:val="5DF1AB5A5034491ABC909191219BB3F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14ED686-639B-43D8-A3B7-8544475B7939}"/>
      </w:docPartPr>
      <w:docPartBody>
        <w:p w:rsidR="007A35F3" w:rsidRDefault="00A15D1E" w:rsidP="00A15D1E">
          <w:pPr>
            <w:pStyle w:val="5DF1AB5A5034491ABC909191219BB3F144"/>
          </w:pPr>
          <w:r w:rsidRPr="00796CE9">
            <w:rPr>
              <w:rStyle w:val="Platshllartext"/>
              <w:rFonts w:asciiTheme="minorHAnsi" w:hAnsiTheme="minorHAnsi" w:cs="Calibri"/>
              <w:sz w:val="20"/>
            </w:rPr>
            <w:t>Klicka eller tryck här för att ange text</w:t>
          </w:r>
          <w:r w:rsidRPr="00796CE9">
            <w:rPr>
              <w:rStyle w:val="Platshllartext"/>
              <w:rFonts w:asciiTheme="minorHAnsi" w:hAnsiTheme="minorHAnsi" w:cs="Calibri"/>
            </w:rPr>
            <w:t>.</w:t>
          </w:r>
        </w:p>
      </w:docPartBody>
    </w:docPart>
    <w:docPart>
      <w:docPartPr>
        <w:name w:val="E8A20EEB6F834B6BAE8275749BBAD26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216E5C9-B456-4802-A7E3-61931882F598}"/>
      </w:docPartPr>
      <w:docPartBody>
        <w:p w:rsidR="007A35F3" w:rsidRDefault="00A15D1E" w:rsidP="00A15D1E">
          <w:pPr>
            <w:pStyle w:val="E8A20EEB6F834B6BAE8275749BBAD26444"/>
          </w:pPr>
          <w:r w:rsidRPr="00796CE9">
            <w:rPr>
              <w:rStyle w:val="Platshllartext"/>
              <w:rFonts w:asciiTheme="minorHAnsi" w:hAnsiTheme="minorHAnsi" w:cs="Calibri"/>
              <w:sz w:val="20"/>
            </w:rPr>
            <w:t>Klicka eller tryck här för att ange text.</w:t>
          </w:r>
        </w:p>
      </w:docPartBody>
    </w:docPart>
    <w:docPart>
      <w:docPartPr>
        <w:name w:val="3025DEE2DEB64B3D9BAF663AE8E1CC5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7701742-A37B-4FEB-9D31-F65B8AF189D9}"/>
      </w:docPartPr>
      <w:docPartBody>
        <w:p w:rsidR="007A35F3" w:rsidRDefault="00A15D1E" w:rsidP="00A15D1E">
          <w:pPr>
            <w:pStyle w:val="3025DEE2DEB64B3D9BAF663AE8E1CC5344"/>
          </w:pPr>
          <w:r w:rsidRPr="00796CE9">
            <w:rPr>
              <w:rFonts w:asciiTheme="minorHAnsi" w:hAnsiTheme="minorHAnsi" w:cs="Calibri"/>
              <w:sz w:val="20"/>
            </w:rPr>
            <w:t>Klicka eller tryck här för att ange text.</w:t>
          </w:r>
        </w:p>
      </w:docPartBody>
    </w:docPart>
    <w:docPart>
      <w:docPartPr>
        <w:name w:val="34331B0A684E4FDCBB2F05262779C27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DA00A65-5903-4167-8E95-8E188C1BB198}"/>
      </w:docPartPr>
      <w:docPartBody>
        <w:p w:rsidR="007A35F3" w:rsidRDefault="00A15D1E" w:rsidP="00A15D1E">
          <w:pPr>
            <w:pStyle w:val="34331B0A684E4FDCBB2F05262779C27844"/>
          </w:pPr>
          <w:r w:rsidRPr="00796CE9">
            <w:rPr>
              <w:rStyle w:val="Platshllartext"/>
              <w:rFonts w:asciiTheme="minorHAnsi" w:hAnsiTheme="minorHAnsi" w:cs="Calibri"/>
              <w:sz w:val="20"/>
            </w:rPr>
            <w:t>Klicka eller tryck här för att ange text</w:t>
          </w:r>
          <w:r w:rsidRPr="00796CE9">
            <w:rPr>
              <w:rStyle w:val="Platshllartext"/>
              <w:rFonts w:asciiTheme="minorHAnsi" w:hAnsiTheme="minorHAnsi" w:cs="Calibri"/>
            </w:rPr>
            <w:t>.</w:t>
          </w:r>
        </w:p>
      </w:docPartBody>
    </w:docPart>
    <w:docPart>
      <w:docPartPr>
        <w:name w:val="3C7D550F025F4A839484342C3F66DB9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F438977-E4E4-48EE-B06D-F343C344317B}"/>
      </w:docPartPr>
      <w:docPartBody>
        <w:p w:rsidR="007A35F3" w:rsidRDefault="00A15D1E" w:rsidP="00A15D1E">
          <w:pPr>
            <w:pStyle w:val="3C7D550F025F4A839484342C3F66DB9543"/>
          </w:pPr>
          <w:r w:rsidRPr="00796CE9">
            <w:rPr>
              <w:rStyle w:val="Platshllartext"/>
              <w:rFonts w:asciiTheme="minorHAnsi" w:hAnsiTheme="minorHAnsi" w:cs="Calibri"/>
              <w:sz w:val="20"/>
            </w:rPr>
            <w:t>Klicka eller tryck här för att ange text</w:t>
          </w:r>
          <w:r w:rsidRPr="00796CE9">
            <w:rPr>
              <w:rStyle w:val="Platshllartext"/>
              <w:rFonts w:asciiTheme="minorHAnsi" w:hAnsiTheme="minorHAnsi" w:cs="Calibri"/>
            </w:rPr>
            <w:t>.</w:t>
          </w:r>
        </w:p>
      </w:docPartBody>
    </w:docPart>
    <w:docPart>
      <w:docPartPr>
        <w:name w:val="A3863B71FE2A4BBCA89AB190F865BC6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3C2DEF2-A1FA-46E3-988A-B2708A707DF7}"/>
      </w:docPartPr>
      <w:docPartBody>
        <w:p w:rsidR="007A35F3" w:rsidRDefault="00A15D1E" w:rsidP="00A15D1E">
          <w:pPr>
            <w:pStyle w:val="A3863B71FE2A4BBCA89AB190F865BC6B43"/>
          </w:pPr>
          <w:r w:rsidRPr="00796CE9">
            <w:rPr>
              <w:rStyle w:val="Platshllartext"/>
              <w:rFonts w:asciiTheme="minorHAnsi" w:hAnsiTheme="minorHAnsi" w:cs="Calibri"/>
              <w:sz w:val="20"/>
            </w:rPr>
            <w:t>Klicka eller tryck här för att ange text.</w:t>
          </w:r>
        </w:p>
      </w:docPartBody>
    </w:docPart>
    <w:docPart>
      <w:docPartPr>
        <w:name w:val="CB263D2ADD8D4B6092D848AD16ECB65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C9699BE-AF88-4049-A388-E07187465745}"/>
      </w:docPartPr>
      <w:docPartBody>
        <w:p w:rsidR="007A35F3" w:rsidRDefault="00A15D1E" w:rsidP="00A15D1E">
          <w:pPr>
            <w:pStyle w:val="CB263D2ADD8D4B6092D848AD16ECB65B43"/>
          </w:pPr>
          <w:r w:rsidRPr="00796CE9">
            <w:rPr>
              <w:rStyle w:val="Platshllartext"/>
              <w:rFonts w:asciiTheme="minorHAnsi" w:hAnsiTheme="minorHAnsi" w:cs="Calibri"/>
              <w:sz w:val="20"/>
            </w:rPr>
            <w:t>Klicka eller tryck här för att ange text.</w:t>
          </w:r>
        </w:p>
      </w:docPartBody>
    </w:docPart>
    <w:docPart>
      <w:docPartPr>
        <w:name w:val="E0A34F5C3B5C4AD2B16428974404E52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6CF44E6-FA16-43CD-A10A-B9BC2060105F}"/>
      </w:docPartPr>
      <w:docPartBody>
        <w:p w:rsidR="007A35F3" w:rsidRDefault="00C25843" w:rsidP="00C25843">
          <w:pPr>
            <w:pStyle w:val="E0A34F5C3B5C4AD2B16428974404E52D30"/>
          </w:pPr>
          <w:r w:rsidRPr="00707BD9">
            <w:rPr>
              <w:rStyle w:val="Platshllartext"/>
              <w:rFonts w:ascii="Calibri" w:hAnsi="Calibri" w:cs="Calibri"/>
              <w:sz w:val="20"/>
            </w:rPr>
            <w:t>Klicka eller tryck här för att ange text.</w:t>
          </w:r>
        </w:p>
      </w:docPartBody>
    </w:docPart>
    <w:docPart>
      <w:docPartPr>
        <w:name w:val="6CFC5E717F2442EB88763588C11DB58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939BEB2-0421-42F5-9728-137CB37211DE}"/>
      </w:docPartPr>
      <w:docPartBody>
        <w:p w:rsidR="007A35F3" w:rsidRDefault="00A15D1E" w:rsidP="00A15D1E">
          <w:pPr>
            <w:pStyle w:val="6CFC5E717F2442EB88763588C11DB58742"/>
          </w:pPr>
          <w:r w:rsidRPr="00796CE9">
            <w:rPr>
              <w:rStyle w:val="Platshllartext"/>
              <w:rFonts w:asciiTheme="minorHAnsi" w:hAnsiTheme="minorHAnsi" w:cs="Calibri"/>
              <w:sz w:val="20"/>
            </w:rPr>
            <w:t>Klicka eller tryck här för att ange text.</w:t>
          </w:r>
        </w:p>
      </w:docPartBody>
    </w:docPart>
    <w:docPart>
      <w:docPartPr>
        <w:name w:val="A81152F6E03F474FB0AA7D0567B637E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67F63D9-AD4B-4C10-96C1-2901F5B88F03}"/>
      </w:docPartPr>
      <w:docPartBody>
        <w:p w:rsidR="007A35F3" w:rsidRDefault="00A15D1E" w:rsidP="00A15D1E">
          <w:pPr>
            <w:pStyle w:val="A81152F6E03F474FB0AA7D0567B637E542"/>
          </w:pPr>
          <w:r w:rsidRPr="00796CE9">
            <w:rPr>
              <w:rStyle w:val="Platshllartext"/>
              <w:rFonts w:asciiTheme="minorHAnsi" w:hAnsiTheme="minorHAnsi" w:cs="Calibri"/>
              <w:sz w:val="20"/>
            </w:rPr>
            <w:t>Klicka eller tryck här för att ange text.</w:t>
          </w:r>
        </w:p>
      </w:docPartBody>
    </w:docPart>
    <w:docPart>
      <w:docPartPr>
        <w:name w:val="582BF1018C2F4324B339E5AF0DDEFC8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49615BB-E70F-4930-8CF1-826E1901BC52}"/>
      </w:docPartPr>
      <w:docPartBody>
        <w:p w:rsidR="007A35F3" w:rsidRDefault="00A15D1E" w:rsidP="00A15D1E">
          <w:pPr>
            <w:pStyle w:val="582BF1018C2F4324B339E5AF0DDEFC8142"/>
          </w:pPr>
          <w:r w:rsidRPr="00796CE9">
            <w:rPr>
              <w:rStyle w:val="Platshllartext"/>
              <w:rFonts w:asciiTheme="minorHAnsi" w:hAnsiTheme="minorHAnsi" w:cs="Calibri"/>
              <w:sz w:val="20"/>
            </w:rPr>
            <w:t>Klicka eller tryck här för att ange text.</w:t>
          </w:r>
        </w:p>
      </w:docPartBody>
    </w:docPart>
    <w:docPart>
      <w:docPartPr>
        <w:name w:val="AC7DB5ADA68E401DA7E0A7FB08527EF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63BB98B-1264-4187-A90D-40E71FEB25CA}"/>
      </w:docPartPr>
      <w:docPartBody>
        <w:p w:rsidR="007A35F3" w:rsidRDefault="00A15D1E" w:rsidP="00A15D1E">
          <w:pPr>
            <w:pStyle w:val="AC7DB5ADA68E401DA7E0A7FB08527EFC41"/>
          </w:pPr>
          <w:r w:rsidRPr="00796CE9">
            <w:rPr>
              <w:rStyle w:val="Platshllartext"/>
              <w:rFonts w:asciiTheme="minorHAnsi" w:hAnsiTheme="minorHAnsi" w:cs="Calibri"/>
              <w:sz w:val="20"/>
            </w:rPr>
            <w:t>Klicka eller tryck här för att ange text.</w:t>
          </w:r>
        </w:p>
      </w:docPartBody>
    </w:docPart>
    <w:docPart>
      <w:docPartPr>
        <w:name w:val="8BCC5B19365D4A348FF5CDD02069EF8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178A188-3E57-4987-B095-35F426F7A905}"/>
      </w:docPartPr>
      <w:docPartBody>
        <w:p w:rsidR="007A35F3" w:rsidRDefault="00A15D1E" w:rsidP="00A15D1E">
          <w:pPr>
            <w:pStyle w:val="8BCC5B19365D4A348FF5CDD02069EF8441"/>
          </w:pPr>
          <w:r w:rsidRPr="00796CE9">
            <w:rPr>
              <w:rStyle w:val="Platshllartext"/>
              <w:rFonts w:asciiTheme="minorHAnsi" w:hAnsiTheme="minorHAnsi" w:cs="Calibri"/>
              <w:sz w:val="20"/>
            </w:rPr>
            <w:t>Klicka eller tryck här för att ange text</w:t>
          </w:r>
          <w:r w:rsidRPr="00796CE9">
            <w:rPr>
              <w:rStyle w:val="Platshllartext"/>
              <w:rFonts w:asciiTheme="minorHAnsi" w:hAnsiTheme="minorHAnsi" w:cs="Calibri"/>
            </w:rPr>
            <w:t>.</w:t>
          </w:r>
        </w:p>
      </w:docPartBody>
    </w:docPart>
    <w:docPart>
      <w:docPartPr>
        <w:name w:val="3E3FB1A931A4464FA135885DE3D65E3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3CC8CDA-1268-4A30-9C0C-5DD68189A659}"/>
      </w:docPartPr>
      <w:docPartBody>
        <w:p w:rsidR="007A35F3" w:rsidRDefault="00A15D1E" w:rsidP="00A15D1E">
          <w:pPr>
            <w:pStyle w:val="3E3FB1A931A4464FA135885DE3D65E3741"/>
          </w:pPr>
          <w:r w:rsidRPr="00796CE9">
            <w:rPr>
              <w:rStyle w:val="Platshllartext"/>
              <w:rFonts w:asciiTheme="minorHAnsi" w:hAnsiTheme="minorHAnsi" w:cs="Calibri"/>
              <w:sz w:val="20"/>
            </w:rPr>
            <w:t>Klicka eller tryck här för att ange text.</w:t>
          </w:r>
        </w:p>
      </w:docPartBody>
    </w:docPart>
    <w:docPart>
      <w:docPartPr>
        <w:name w:val="DF0ADFB5C0EF4B57BBAD597FEEEB6F3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9BB98C4-8C9E-46E6-AF4C-EAC77CFB45B4}"/>
      </w:docPartPr>
      <w:docPartBody>
        <w:p w:rsidR="007A35F3" w:rsidRDefault="00A15D1E" w:rsidP="00A15D1E">
          <w:pPr>
            <w:pStyle w:val="DF0ADFB5C0EF4B57BBAD597FEEEB6F3D41"/>
          </w:pPr>
          <w:r w:rsidRPr="00796CE9">
            <w:rPr>
              <w:rStyle w:val="Platshllartext"/>
              <w:rFonts w:asciiTheme="minorHAnsi" w:hAnsiTheme="minorHAnsi" w:cs="Calibri"/>
              <w:sz w:val="20"/>
            </w:rPr>
            <w:t>Klicka eller tryck här för att ange text</w:t>
          </w:r>
          <w:r w:rsidRPr="00796CE9">
            <w:rPr>
              <w:rStyle w:val="Platshllartext"/>
              <w:rFonts w:asciiTheme="minorHAnsi" w:hAnsiTheme="minorHAnsi" w:cs="Calibri"/>
            </w:rPr>
            <w:t>.</w:t>
          </w:r>
        </w:p>
      </w:docPartBody>
    </w:docPart>
    <w:docPart>
      <w:docPartPr>
        <w:name w:val="DDDA0A2418C04D69B079D03BD85C769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5F67F1D-AECE-437A-B3BB-C553B19F986D}"/>
      </w:docPartPr>
      <w:docPartBody>
        <w:p w:rsidR="007A35F3" w:rsidRDefault="00A15D1E" w:rsidP="00A15D1E">
          <w:pPr>
            <w:pStyle w:val="DDDA0A2418C04D69B079D03BD85C769C41"/>
          </w:pPr>
          <w:r w:rsidRPr="00796CE9">
            <w:rPr>
              <w:rStyle w:val="Platshllartext"/>
              <w:rFonts w:asciiTheme="minorHAnsi" w:hAnsiTheme="minorHAnsi" w:cs="Calibri"/>
              <w:sz w:val="20"/>
            </w:rPr>
            <w:t>Klicka eller tryck här för att ange text.</w:t>
          </w:r>
        </w:p>
      </w:docPartBody>
    </w:docPart>
    <w:docPart>
      <w:docPartPr>
        <w:name w:val="436AD156B91340C5B61E3F6B8208960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A6CFEDB-7EB4-45EE-92E7-6E54FDAC2255}"/>
      </w:docPartPr>
      <w:docPartBody>
        <w:p w:rsidR="007A35F3" w:rsidRDefault="00A15D1E" w:rsidP="00A15D1E">
          <w:pPr>
            <w:pStyle w:val="436AD156B91340C5B61E3F6B8208960239"/>
          </w:pPr>
          <w:r w:rsidRPr="00796CE9">
            <w:rPr>
              <w:rStyle w:val="Platshllartext"/>
              <w:rFonts w:asciiTheme="minorHAnsi" w:hAnsiTheme="minorHAnsi" w:cs="Calibri"/>
              <w:sz w:val="20"/>
            </w:rPr>
            <w:t>Klicka eller tryck här för att ange text</w:t>
          </w:r>
          <w:r w:rsidRPr="00796CE9">
            <w:rPr>
              <w:rStyle w:val="Platshllartext"/>
              <w:rFonts w:asciiTheme="minorHAnsi" w:hAnsiTheme="minorHAnsi" w:cs="Calibri"/>
            </w:rPr>
            <w:t>.</w:t>
          </w:r>
        </w:p>
      </w:docPartBody>
    </w:docPart>
    <w:docPart>
      <w:docPartPr>
        <w:name w:val="A7F17C6537E949C5A28F20737FC5264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5CB1658-5BB6-47B3-85DB-9F361C011A96}"/>
      </w:docPartPr>
      <w:docPartBody>
        <w:p w:rsidR="007A35F3" w:rsidRDefault="00A15D1E" w:rsidP="00A15D1E">
          <w:pPr>
            <w:pStyle w:val="A7F17C6537E949C5A28F20737FC5264739"/>
          </w:pPr>
          <w:r w:rsidRPr="00796CE9">
            <w:rPr>
              <w:rStyle w:val="Platshllartext"/>
              <w:rFonts w:asciiTheme="minorHAnsi" w:hAnsiTheme="minorHAnsi" w:cs="Calibri"/>
              <w:sz w:val="20"/>
            </w:rPr>
            <w:t>Klicka eller tryck här för att ange text.</w:t>
          </w:r>
        </w:p>
      </w:docPartBody>
    </w:docPart>
    <w:docPart>
      <w:docPartPr>
        <w:name w:val="5298658584034D0C8C525954BEB952E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C1E506B-94E1-4A1F-A0CF-ADBF1E606512}"/>
      </w:docPartPr>
      <w:docPartBody>
        <w:p w:rsidR="007A35F3" w:rsidRDefault="00A15D1E" w:rsidP="00A15D1E">
          <w:pPr>
            <w:pStyle w:val="5298658584034D0C8C525954BEB952EA39"/>
          </w:pPr>
          <w:r w:rsidRPr="00796CE9">
            <w:rPr>
              <w:rStyle w:val="Platshllartext"/>
              <w:rFonts w:asciiTheme="minorHAnsi" w:hAnsiTheme="minorHAnsi" w:cs="Calibri"/>
              <w:sz w:val="20"/>
            </w:rPr>
            <w:t>Klicka eller tryck här för att ange text.</w:t>
          </w:r>
        </w:p>
      </w:docPartBody>
    </w:docPart>
    <w:docPart>
      <w:docPartPr>
        <w:name w:val="43219E06B7A94436B871811022AEF56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44B89DE-0602-4676-95B1-9B1844BF3055}"/>
      </w:docPartPr>
      <w:docPartBody>
        <w:p w:rsidR="007A35F3" w:rsidRDefault="00A15D1E" w:rsidP="00A15D1E">
          <w:pPr>
            <w:pStyle w:val="43219E06B7A94436B871811022AEF56D39"/>
          </w:pPr>
          <w:r w:rsidRPr="00796CE9">
            <w:rPr>
              <w:rStyle w:val="Platshllartext"/>
              <w:rFonts w:asciiTheme="minorHAnsi" w:hAnsiTheme="minorHAnsi" w:cs="Calibri"/>
              <w:sz w:val="20"/>
            </w:rPr>
            <w:t>Klicka eller tryck här för att ange text.</w:t>
          </w:r>
        </w:p>
      </w:docPartBody>
    </w:docPart>
    <w:docPart>
      <w:docPartPr>
        <w:name w:val="18C7E9C78C9D47CFA771B49AECAA5A4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5A615CC-E665-47BA-8A04-7278359ED5A8}"/>
      </w:docPartPr>
      <w:docPartBody>
        <w:p w:rsidR="007A35F3" w:rsidRDefault="00A15D1E" w:rsidP="00A15D1E">
          <w:pPr>
            <w:pStyle w:val="18C7E9C78C9D47CFA771B49AECAA5A4A39"/>
          </w:pPr>
          <w:r w:rsidRPr="00796CE9">
            <w:rPr>
              <w:rStyle w:val="Platshllartext"/>
              <w:rFonts w:asciiTheme="minorHAnsi" w:hAnsiTheme="minorHAnsi" w:cs="Calibri"/>
              <w:sz w:val="20"/>
            </w:rPr>
            <w:t>Klicka eller tryck här för att ange text.</w:t>
          </w:r>
        </w:p>
      </w:docPartBody>
    </w:docPart>
    <w:docPart>
      <w:docPartPr>
        <w:name w:val="9C60CAC931A4403BBCFCBAEB7B55E6E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D4FF435-5E6D-41FB-A1D6-9F00747DCAFC}"/>
      </w:docPartPr>
      <w:docPartBody>
        <w:p w:rsidR="007A35F3" w:rsidRDefault="00A15D1E" w:rsidP="00A15D1E">
          <w:pPr>
            <w:pStyle w:val="9C60CAC931A4403BBCFCBAEB7B55E6EC39"/>
          </w:pPr>
          <w:r w:rsidRPr="00CB66D7">
            <w:rPr>
              <w:rStyle w:val="Platshllartext"/>
              <w:rFonts w:asciiTheme="minorHAnsi" w:hAnsiTheme="minorHAnsi" w:cs="Calibri"/>
              <w:sz w:val="20"/>
            </w:rPr>
            <w:t>Klicka eller tryck här för att ange text.</w:t>
          </w:r>
        </w:p>
      </w:docPartBody>
    </w:docPart>
    <w:docPart>
      <w:docPartPr>
        <w:name w:val="FFA4ED459D74459DBFC5FDC0B7B4D05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70426C7-9281-4C32-8D8C-50FD79E15CDB}"/>
      </w:docPartPr>
      <w:docPartBody>
        <w:p w:rsidR="007A35F3" w:rsidRDefault="00A15D1E" w:rsidP="00A15D1E">
          <w:pPr>
            <w:pStyle w:val="FFA4ED459D74459DBFC5FDC0B7B4D05338"/>
          </w:pPr>
          <w:r w:rsidRPr="00C31998">
            <w:rPr>
              <w:rFonts w:asciiTheme="minorHAnsi" w:hAnsiTheme="minorHAnsi" w:cs="Calibri"/>
              <w:sz w:val="20"/>
            </w:rPr>
            <w:t>Klicka eller tryck här för att ange text</w:t>
          </w:r>
          <w:r w:rsidRPr="00C31998">
            <w:rPr>
              <w:rStyle w:val="Platshllartext"/>
              <w:rFonts w:asciiTheme="minorHAnsi" w:hAnsiTheme="minorHAnsi" w:cs="Calibri"/>
              <w:sz w:val="20"/>
            </w:rPr>
            <w:t>.</w:t>
          </w:r>
        </w:p>
      </w:docPartBody>
    </w:docPart>
    <w:docPart>
      <w:docPartPr>
        <w:name w:val="6672B30AC3F341AFB0CDBE695DE0A9D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C4259C6-9B58-491F-814E-057A87442267}"/>
      </w:docPartPr>
      <w:docPartBody>
        <w:p w:rsidR="007A35F3" w:rsidRDefault="00A15D1E" w:rsidP="00A15D1E">
          <w:pPr>
            <w:pStyle w:val="6672B30AC3F341AFB0CDBE695DE0A9DF38"/>
          </w:pPr>
          <w:r w:rsidRPr="00C31998">
            <w:rPr>
              <w:rFonts w:asciiTheme="minorHAnsi" w:hAnsiTheme="minorHAnsi" w:cs="Calibri"/>
              <w:sz w:val="20"/>
            </w:rPr>
            <w:t>Klicka eller tryck här för att ange text</w:t>
          </w:r>
          <w:r w:rsidRPr="00C31998">
            <w:rPr>
              <w:rStyle w:val="Platshllartext"/>
              <w:rFonts w:asciiTheme="minorHAnsi" w:hAnsiTheme="minorHAnsi" w:cs="Calibri"/>
            </w:rPr>
            <w:t>.</w:t>
          </w:r>
        </w:p>
      </w:docPartBody>
    </w:docPart>
    <w:docPart>
      <w:docPartPr>
        <w:name w:val="FB1D8E7634254DCC90DDE155376CF3F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25429EB-F04D-4E06-8F67-49BF67DA50DA}"/>
      </w:docPartPr>
      <w:docPartBody>
        <w:p w:rsidR="007A35F3" w:rsidRDefault="00A15D1E" w:rsidP="00A15D1E">
          <w:pPr>
            <w:pStyle w:val="FB1D8E7634254DCC90DDE155376CF3FB38"/>
          </w:pPr>
          <w:r w:rsidRPr="00C31998">
            <w:rPr>
              <w:rFonts w:asciiTheme="minorHAnsi" w:hAnsiTheme="minorHAnsi" w:cs="Calibri"/>
              <w:sz w:val="20"/>
            </w:rPr>
            <w:t>Klicka eller tryck här för att ange text.</w:t>
          </w:r>
        </w:p>
      </w:docPartBody>
    </w:docPart>
    <w:docPart>
      <w:docPartPr>
        <w:name w:val="CF4C8846C9C54719896C234D67DDEE8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07FB3B8-439C-4C8E-8587-38CC29141E14}"/>
      </w:docPartPr>
      <w:docPartBody>
        <w:p w:rsidR="007A35F3" w:rsidRDefault="00A15D1E" w:rsidP="00A15D1E">
          <w:pPr>
            <w:pStyle w:val="CF4C8846C9C54719896C234D67DDEE8538"/>
          </w:pPr>
          <w:r w:rsidRPr="00C31998">
            <w:rPr>
              <w:rFonts w:asciiTheme="minorHAnsi" w:hAnsiTheme="minorHAnsi" w:cs="Calibri"/>
              <w:sz w:val="20"/>
            </w:rPr>
            <w:t>Klicka eller tryck här för att ange text.</w:t>
          </w:r>
        </w:p>
      </w:docPartBody>
    </w:docPart>
    <w:docPart>
      <w:docPartPr>
        <w:name w:val="E642DA01A3DD41A09DDC71A88BAA4A3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62DA9B0-CFC5-4E12-B8E3-832CBA509BAC}"/>
      </w:docPartPr>
      <w:docPartBody>
        <w:p w:rsidR="007A35F3" w:rsidRDefault="00A15D1E" w:rsidP="00A15D1E">
          <w:pPr>
            <w:pStyle w:val="E642DA01A3DD41A09DDC71A88BAA4A3938"/>
          </w:pPr>
          <w:r w:rsidRPr="00C31998">
            <w:rPr>
              <w:rFonts w:asciiTheme="minorHAnsi" w:hAnsiTheme="minorHAnsi" w:cs="Calibri"/>
              <w:sz w:val="20"/>
            </w:rPr>
            <w:t>Klicka eller tryck här för att ange text.</w:t>
          </w:r>
        </w:p>
      </w:docPartBody>
    </w:docPart>
    <w:docPart>
      <w:docPartPr>
        <w:name w:val="1892AC8CBBDB48ACB3FCB5308187BE3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F2B741E-9697-41E7-973B-C02120A36E60}"/>
      </w:docPartPr>
      <w:docPartBody>
        <w:p w:rsidR="007A35F3" w:rsidRDefault="00A15D1E" w:rsidP="00A15D1E">
          <w:pPr>
            <w:pStyle w:val="1892AC8CBBDB48ACB3FCB5308187BE3E38"/>
          </w:pPr>
          <w:r w:rsidRPr="00C31998">
            <w:rPr>
              <w:rFonts w:asciiTheme="minorHAnsi" w:hAnsiTheme="minorHAnsi" w:cs="Calibri"/>
              <w:sz w:val="20"/>
            </w:rPr>
            <w:t>Klicka eller tryck här för att ange text.</w:t>
          </w:r>
        </w:p>
      </w:docPartBody>
    </w:docPart>
    <w:docPart>
      <w:docPartPr>
        <w:name w:val="0802FBFB66984948840F5F82E0B9136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26073D6-B220-4A17-969C-E29682903D06}"/>
      </w:docPartPr>
      <w:docPartBody>
        <w:p w:rsidR="007A35F3" w:rsidRDefault="00A15D1E" w:rsidP="00A15D1E">
          <w:pPr>
            <w:pStyle w:val="0802FBFB66984948840F5F82E0B9136238"/>
          </w:pPr>
          <w:r w:rsidRPr="00B348BA">
            <w:rPr>
              <w:rStyle w:val="Platshllartext"/>
              <w:rFonts w:asciiTheme="minorHAnsi" w:hAnsiTheme="minorHAnsi" w:cs="Calibri"/>
              <w:b/>
              <w:color w:val="FF0000"/>
              <w:sz w:val="20"/>
            </w:rPr>
            <w:t>Klicka eller tryck här för att ange datum.</w:t>
          </w:r>
        </w:p>
      </w:docPartBody>
    </w:docPart>
    <w:docPart>
      <w:docPartPr>
        <w:name w:val="3965B9CAD86E46179B2496A8B12973B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919E2A4-5CF2-4176-8E3C-11D80672AC80}"/>
      </w:docPartPr>
      <w:docPartBody>
        <w:p w:rsidR="007A35F3" w:rsidRDefault="00A15D1E" w:rsidP="00A15D1E">
          <w:pPr>
            <w:pStyle w:val="3965B9CAD86E46179B2496A8B12973BE36"/>
          </w:pPr>
          <w:r w:rsidRPr="00B348BA">
            <w:rPr>
              <w:rStyle w:val="Platshllartext"/>
              <w:rFonts w:asciiTheme="minorHAnsi" w:hAnsiTheme="minorHAnsi" w:cs="Calibri"/>
              <w:b/>
              <w:color w:val="FF0000"/>
              <w:sz w:val="20"/>
            </w:rPr>
            <w:t>Välj ett objekt.</w:t>
          </w:r>
        </w:p>
      </w:docPartBody>
    </w:docPart>
    <w:docPart>
      <w:docPartPr>
        <w:name w:val="0041DFB416FB41F7BFE3F56F6CBBBC2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8C2A64D-6419-4C20-B885-855A836FC509}"/>
      </w:docPartPr>
      <w:docPartBody>
        <w:p w:rsidR="00C25843" w:rsidRDefault="00A15D1E" w:rsidP="00A15D1E">
          <w:pPr>
            <w:pStyle w:val="0041DFB416FB41F7BFE3F56F6CBBBC2416"/>
          </w:pPr>
          <w:r w:rsidRPr="00C31998">
            <w:rPr>
              <w:rStyle w:val="Platshllartext"/>
              <w:rFonts w:asciiTheme="minorHAnsi" w:hAnsiTheme="minorHAnsi"/>
              <w:b/>
              <w:sz w:val="20"/>
            </w:rPr>
            <w:t>Välj ett objekt.</w:t>
          </w:r>
        </w:p>
      </w:docPartBody>
    </w:docPart>
    <w:docPart>
      <w:docPartPr>
        <w:name w:val="4575C9DB0751447BAC0B8F048BECF18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C78F187-4D3B-4E82-BB7E-6E4340BC2922}"/>
      </w:docPartPr>
      <w:docPartBody>
        <w:p w:rsidR="00C25843" w:rsidRDefault="00A15D1E" w:rsidP="00A15D1E">
          <w:pPr>
            <w:pStyle w:val="4575C9DB0751447BAC0B8F048BECF18911"/>
          </w:pPr>
          <w:r w:rsidRPr="00796CE9">
            <w:rPr>
              <w:rStyle w:val="Platshllartext"/>
              <w:rFonts w:asciiTheme="minorHAnsi" w:hAnsiTheme="minorHAnsi"/>
              <w:sz w:val="20"/>
            </w:rPr>
            <w:t>Välj ett objekt.</w:t>
          </w:r>
        </w:p>
      </w:docPartBody>
    </w:docPart>
    <w:docPart>
      <w:docPartPr>
        <w:name w:val="ADC3BC7CE93C4F98ADD7D4649DD2D5F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8599374-8480-4A44-B9DD-E11961F9711F}"/>
      </w:docPartPr>
      <w:docPartBody>
        <w:p w:rsidR="00790190" w:rsidRDefault="00A15D1E" w:rsidP="00A15D1E">
          <w:pPr>
            <w:pStyle w:val="ADC3BC7CE93C4F98ADD7D4649DD2D5F65"/>
          </w:pPr>
          <w:r w:rsidRPr="00796CE9">
            <w:rPr>
              <w:rStyle w:val="Platshllartext"/>
              <w:rFonts w:asciiTheme="minorHAnsi" w:hAnsiTheme="minorHAnsi" w:cs="Calibri"/>
              <w:sz w:val="20"/>
            </w:rPr>
            <w:t>Klicka eller tryck här för att ange text.</w:t>
          </w:r>
        </w:p>
      </w:docPartBody>
    </w:docPart>
    <w:docPart>
      <w:docPartPr>
        <w:name w:val="6A88EBD0C5684F8D8ACC54856DA0096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B6121B4-0280-4C53-A864-BA9E580143EE}"/>
      </w:docPartPr>
      <w:docPartBody>
        <w:p w:rsidR="000B7E40" w:rsidRDefault="00A15D1E" w:rsidP="00A15D1E">
          <w:pPr>
            <w:pStyle w:val="6A88EBD0C5684F8D8ACC54856DA0096A1"/>
          </w:pPr>
          <w:r w:rsidRPr="00C31998">
            <w:rPr>
              <w:rStyle w:val="Platshllartext"/>
              <w:rFonts w:asciiTheme="minorHAnsi" w:hAnsiTheme="minorHAnsi"/>
              <w:b/>
              <w:sz w:val="20"/>
            </w:rPr>
            <w:t>Välj ett objekt.</w:t>
          </w:r>
        </w:p>
      </w:docPartBody>
    </w:docPart>
    <w:docPart>
      <w:docPartPr>
        <w:name w:val="B1B4094F34DC49078E8B4EEC0473787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ECE61D6-A167-466A-AD75-C71BCAA8328E}"/>
      </w:docPartPr>
      <w:docPartBody>
        <w:p w:rsidR="000B7E40" w:rsidRDefault="00A15D1E" w:rsidP="00A15D1E">
          <w:pPr>
            <w:pStyle w:val="B1B4094F34DC49078E8B4EEC04737872"/>
          </w:pPr>
          <w:r w:rsidRPr="00C31998">
            <w:rPr>
              <w:rStyle w:val="Platshllartext"/>
              <w:b/>
              <w:sz w:val="20"/>
            </w:rPr>
            <w:t>Välj ett objekt.</w:t>
          </w:r>
        </w:p>
      </w:docPartBody>
    </w:docPart>
    <w:docPart>
      <w:docPartPr>
        <w:name w:val="42B67F15A5FE4070910AF12C11A3F63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E502A51-B232-4C16-BCC6-46052143B24F}"/>
      </w:docPartPr>
      <w:docPartBody>
        <w:p w:rsidR="000B7E40" w:rsidRDefault="00A15D1E" w:rsidP="00A15D1E">
          <w:pPr>
            <w:pStyle w:val="42B67F15A5FE4070910AF12C11A3F636"/>
          </w:pPr>
          <w:r w:rsidRPr="00C31998">
            <w:rPr>
              <w:rStyle w:val="Platshllartext"/>
              <w:b/>
              <w:sz w:val="20"/>
            </w:rPr>
            <w:t>Välj ett objekt.</w:t>
          </w:r>
        </w:p>
      </w:docPartBody>
    </w:docPart>
    <w:docPart>
      <w:docPartPr>
        <w:name w:val="5D6A8EA179434B6CA8216168121DBD0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B851F74-ECB8-4939-B148-870DFFDD2C36}"/>
      </w:docPartPr>
      <w:docPartBody>
        <w:p w:rsidR="000B7E40" w:rsidRDefault="00A15D1E" w:rsidP="00A15D1E">
          <w:pPr>
            <w:pStyle w:val="5D6A8EA179434B6CA8216168121DBD05"/>
          </w:pPr>
          <w:r w:rsidRPr="00C31998">
            <w:rPr>
              <w:rStyle w:val="Platshllartext"/>
              <w:b/>
              <w:sz w:val="20"/>
            </w:rPr>
            <w:t>Välj ett objekt.</w:t>
          </w:r>
        </w:p>
      </w:docPartBody>
    </w:docPart>
    <w:docPart>
      <w:docPartPr>
        <w:name w:val="B87EFCB9645E479EAE63335A8688B9A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19CE3FD-5FA5-4F79-B890-7F8BA43430D1}"/>
      </w:docPartPr>
      <w:docPartBody>
        <w:p w:rsidR="000B7E40" w:rsidRDefault="00A15D1E" w:rsidP="00A15D1E">
          <w:pPr>
            <w:pStyle w:val="B87EFCB9645E479EAE63335A8688B9AD"/>
          </w:pPr>
          <w:r w:rsidRPr="00C31998">
            <w:rPr>
              <w:rStyle w:val="Platshllartext"/>
              <w:b/>
              <w:sz w:val="20"/>
            </w:rPr>
            <w:t>Välj ett objekt.</w:t>
          </w:r>
        </w:p>
      </w:docPartBody>
    </w:docPart>
    <w:docPart>
      <w:docPartPr>
        <w:name w:val="D841082049E148D6B182A0FB4EDAA6B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BE34045-5EB5-40B3-A1C9-C39B7377C620}"/>
      </w:docPartPr>
      <w:docPartBody>
        <w:p w:rsidR="000B7E40" w:rsidRDefault="00A15D1E" w:rsidP="00A15D1E">
          <w:pPr>
            <w:pStyle w:val="D841082049E148D6B182A0FB4EDAA6B3"/>
          </w:pPr>
          <w:r w:rsidRPr="00C31998">
            <w:rPr>
              <w:rStyle w:val="Platshllartext"/>
              <w:b/>
              <w:sz w:val="20"/>
            </w:rPr>
            <w:t>Välj ett objekt.</w:t>
          </w:r>
        </w:p>
      </w:docPartBody>
    </w:docPart>
    <w:docPart>
      <w:docPartPr>
        <w:name w:val="79E88D3745F04C549195B69BA222182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2B45C23-39B6-42D0-B8C4-B0336D2CB1F1}"/>
      </w:docPartPr>
      <w:docPartBody>
        <w:p w:rsidR="000B7E40" w:rsidRDefault="00A15D1E" w:rsidP="00A15D1E">
          <w:pPr>
            <w:pStyle w:val="79E88D3745F04C549195B69BA222182E"/>
          </w:pPr>
          <w:r w:rsidRPr="00C31998">
            <w:rPr>
              <w:rStyle w:val="Platshllartext"/>
              <w:b/>
              <w:sz w:val="20"/>
            </w:rPr>
            <w:t>Välj ett objekt.</w:t>
          </w:r>
        </w:p>
      </w:docPartBody>
    </w:docPart>
    <w:docPart>
      <w:docPartPr>
        <w:name w:val="40336A5B6E074A4C89B99854135DBD4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7AC6B9B-4895-49B6-8F1B-EE2D0F267C0C}"/>
      </w:docPartPr>
      <w:docPartBody>
        <w:p w:rsidR="000B7E40" w:rsidRDefault="00A15D1E" w:rsidP="00A15D1E">
          <w:pPr>
            <w:pStyle w:val="40336A5B6E074A4C89B99854135DBD4B"/>
          </w:pPr>
          <w:r w:rsidRPr="00C31998">
            <w:rPr>
              <w:rStyle w:val="Platshllartext"/>
              <w:b/>
              <w:sz w:val="20"/>
            </w:rPr>
            <w:t>Välj ett objekt.</w:t>
          </w:r>
        </w:p>
      </w:docPartBody>
    </w:docPart>
    <w:docPart>
      <w:docPartPr>
        <w:name w:val="65BA1F23E2BA497DBDCF74620A1533A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7AE9382-9B89-4DD0-AFD8-94863A5AE05F}"/>
      </w:docPartPr>
      <w:docPartBody>
        <w:p w:rsidR="000B7E40" w:rsidRDefault="00A15D1E" w:rsidP="00A15D1E">
          <w:pPr>
            <w:pStyle w:val="65BA1F23E2BA497DBDCF74620A1533A4"/>
          </w:pPr>
          <w:r w:rsidRPr="00C31998">
            <w:rPr>
              <w:rStyle w:val="Platshllartext"/>
              <w:b/>
              <w:sz w:val="20"/>
            </w:rPr>
            <w:t>Välj ett objekt.</w:t>
          </w:r>
        </w:p>
      </w:docPartBody>
    </w:docPart>
    <w:docPart>
      <w:docPartPr>
        <w:name w:val="44B9602A3A4C40A78B007722A610539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486B845-0A61-4CF3-ABFF-047951735B0F}"/>
      </w:docPartPr>
      <w:docPartBody>
        <w:p w:rsidR="000B7E40" w:rsidRDefault="00A15D1E" w:rsidP="00A15D1E">
          <w:pPr>
            <w:pStyle w:val="44B9602A3A4C40A78B007722A6105393"/>
          </w:pPr>
          <w:r w:rsidRPr="00C31998">
            <w:rPr>
              <w:rStyle w:val="Platshllartext"/>
              <w:b/>
              <w:sz w:val="20"/>
            </w:rPr>
            <w:t>Välj ett objekt.</w:t>
          </w:r>
        </w:p>
      </w:docPartBody>
    </w:docPart>
    <w:docPart>
      <w:docPartPr>
        <w:name w:val="73262102C534460E9D7F5C996300968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CB4BA5A-2657-4BE7-9F24-ED2649730E86}"/>
      </w:docPartPr>
      <w:docPartBody>
        <w:p w:rsidR="000B7E40" w:rsidRDefault="00A15D1E" w:rsidP="00A15D1E">
          <w:pPr>
            <w:pStyle w:val="73262102C534460E9D7F5C9963009685"/>
          </w:pPr>
          <w:r w:rsidRPr="00C31998">
            <w:rPr>
              <w:rStyle w:val="Platshllartext"/>
              <w:b/>
              <w:sz w:val="20"/>
            </w:rPr>
            <w:t>Välj ett objekt.</w:t>
          </w:r>
        </w:p>
      </w:docPartBody>
    </w:docPart>
    <w:docPart>
      <w:docPartPr>
        <w:name w:val="D59018D2793A4334B3FD78549392A1C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BFB3E4F-16E3-44F0-A2BA-7559322005E9}"/>
      </w:docPartPr>
      <w:docPartBody>
        <w:p w:rsidR="000B7E40" w:rsidRDefault="00A15D1E" w:rsidP="00A15D1E">
          <w:pPr>
            <w:pStyle w:val="D59018D2793A4334B3FD78549392A1C3"/>
          </w:pPr>
          <w:r w:rsidRPr="00C31998">
            <w:rPr>
              <w:rStyle w:val="Platshllartext"/>
              <w:b/>
              <w:sz w:val="20"/>
            </w:rPr>
            <w:t>Välj ett objekt.</w:t>
          </w:r>
        </w:p>
      </w:docPartBody>
    </w:docPart>
    <w:docPart>
      <w:docPartPr>
        <w:name w:val="8880F750E5AE486890F554B068A2A68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1183536-8DF4-46CF-94A9-A726E104F238}"/>
      </w:docPartPr>
      <w:docPartBody>
        <w:p w:rsidR="000B7E40" w:rsidRDefault="00A15D1E" w:rsidP="00A15D1E">
          <w:pPr>
            <w:pStyle w:val="8880F750E5AE486890F554B068A2A684"/>
          </w:pPr>
          <w:r w:rsidRPr="00C31998">
            <w:rPr>
              <w:rStyle w:val="Platshllartext"/>
              <w:b/>
              <w:sz w:val="20"/>
            </w:rPr>
            <w:t>Välj ett objekt.</w:t>
          </w:r>
        </w:p>
      </w:docPartBody>
    </w:docPart>
    <w:docPart>
      <w:docPartPr>
        <w:name w:val="B1104EAEEDAD4E988BAFC67932B4AB4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6E82F3B-BCF0-4D3D-8E91-71E67BC57C3F}"/>
      </w:docPartPr>
      <w:docPartBody>
        <w:p w:rsidR="000B7E40" w:rsidRDefault="00A15D1E" w:rsidP="00A15D1E">
          <w:pPr>
            <w:pStyle w:val="B1104EAEEDAD4E988BAFC67932B4AB49"/>
          </w:pPr>
          <w:r w:rsidRPr="00C31998">
            <w:rPr>
              <w:rStyle w:val="Platshllartext"/>
              <w:b/>
              <w:sz w:val="20"/>
            </w:rPr>
            <w:t>Välj ett objekt.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153"/>
    <w:rsid w:val="000B7E40"/>
    <w:rsid w:val="0012016D"/>
    <w:rsid w:val="00175368"/>
    <w:rsid w:val="002305EB"/>
    <w:rsid w:val="003D60DA"/>
    <w:rsid w:val="00641CFD"/>
    <w:rsid w:val="00790190"/>
    <w:rsid w:val="007A35F3"/>
    <w:rsid w:val="00822414"/>
    <w:rsid w:val="008A342A"/>
    <w:rsid w:val="00A15D1E"/>
    <w:rsid w:val="00AC7BCD"/>
    <w:rsid w:val="00C25843"/>
    <w:rsid w:val="00ED167C"/>
    <w:rsid w:val="00F00153"/>
    <w:rsid w:val="00FE4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A15D1E"/>
    <w:rPr>
      <w:color w:val="808080"/>
    </w:rPr>
  </w:style>
  <w:style w:type="paragraph" w:customStyle="1" w:styleId="1F21ED0A98C4493FA401D2E54249DF56">
    <w:name w:val="1F21ED0A98C4493FA401D2E54249DF5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F21ED0A98C4493FA401D2E54249DF561">
    <w:name w:val="1F21ED0A98C4493FA401D2E54249DF56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F21ED0A98C4493FA401D2E54249DF562">
    <w:name w:val="1F21ED0A98C4493FA401D2E54249DF56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20FBC3A96FD42C0898C1ED4BFF48EE0">
    <w:name w:val="420FBC3A96FD42C0898C1ED4BFF48EE0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20FBC3A96FD42C0898C1ED4BFF48EE01">
    <w:name w:val="420FBC3A96FD42C0898C1ED4BFF48EE0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D887C591964A46B94D32D97D1B62A5">
    <w:name w:val="3DD887C591964A46B94D32D97D1B62A5"/>
    <w:rsid w:val="00F00153"/>
  </w:style>
  <w:style w:type="paragraph" w:customStyle="1" w:styleId="3DD887C591964A46B94D32D97D1B62A51">
    <w:name w:val="3DD887C591964A46B94D32D97D1B62A5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2A78B2102ED479E8F70065D46F4388A">
    <w:name w:val="E2A78B2102ED479E8F70065D46F4388A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B7C0D4E19B42FD8BCBF197FE418796">
    <w:name w:val="4CB7C0D4E19B42FD8BCBF197FE41879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C2582C1C4849F6A8655E4C443AD9B1">
    <w:name w:val="07C2582C1C4849F6A8655E4C443AD9B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D887C591964A46B94D32D97D1B62A52">
    <w:name w:val="3DD887C591964A46B94D32D97D1B62A5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2A78B2102ED479E8F70065D46F4388A1">
    <w:name w:val="E2A78B2102ED479E8F70065D46F4388A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B7C0D4E19B42FD8BCBF197FE4187961">
    <w:name w:val="4CB7C0D4E19B42FD8BCBF197FE418796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C2582C1C4849F6A8655E4C443AD9B11">
    <w:name w:val="07C2582C1C4849F6A8655E4C443AD9B1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F1AB5A5034491ABC909191219BB3F1">
    <w:name w:val="5DF1AB5A5034491ABC909191219BB3F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8A20EEB6F834B6BAE8275749BBAD264">
    <w:name w:val="E8A20EEB6F834B6BAE8275749BBAD26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25DEE2DEB64B3D9BAF663AE8E1CC53">
    <w:name w:val="3025DEE2DEB64B3D9BAF663AE8E1CC5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331B0A684E4FDCBB2F05262779C278">
    <w:name w:val="34331B0A684E4FDCBB2F05262779C27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D887C591964A46B94D32D97D1B62A53">
    <w:name w:val="3DD887C591964A46B94D32D97D1B62A5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2A78B2102ED479E8F70065D46F4388A2">
    <w:name w:val="E2A78B2102ED479E8F70065D46F4388A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B7C0D4E19B42FD8BCBF197FE4187962">
    <w:name w:val="4CB7C0D4E19B42FD8BCBF197FE418796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C2582C1C4849F6A8655E4C443AD9B12">
    <w:name w:val="07C2582C1C4849F6A8655E4C443AD9B1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F1AB5A5034491ABC909191219BB3F11">
    <w:name w:val="5DF1AB5A5034491ABC909191219BB3F1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8A20EEB6F834B6BAE8275749BBAD2641">
    <w:name w:val="E8A20EEB6F834B6BAE8275749BBAD264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25DEE2DEB64B3D9BAF663AE8E1CC531">
    <w:name w:val="3025DEE2DEB64B3D9BAF663AE8E1CC53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331B0A684E4FDCBB2F05262779C2781">
    <w:name w:val="34331B0A684E4FDCBB2F05262779C278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C7D550F025F4A839484342C3F66DB95">
    <w:name w:val="3C7D550F025F4A839484342C3F66DB9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863B71FE2A4BBCA89AB190F865BC6B">
    <w:name w:val="A3863B71FE2A4BBCA89AB190F865BC6B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263D2ADD8D4B6092D848AD16ECB65B">
    <w:name w:val="CB263D2ADD8D4B6092D848AD16ECB65B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1E36EF5835B47428DAF8532F77600D7">
    <w:name w:val="01E36EF5835B47428DAF8532F77600D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D887C591964A46B94D32D97D1B62A54">
    <w:name w:val="3DD887C591964A46B94D32D97D1B62A5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2A78B2102ED479E8F70065D46F4388A3">
    <w:name w:val="E2A78B2102ED479E8F70065D46F4388A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B7C0D4E19B42FD8BCBF197FE4187963">
    <w:name w:val="4CB7C0D4E19B42FD8BCBF197FE418796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C2582C1C4849F6A8655E4C443AD9B13">
    <w:name w:val="07C2582C1C4849F6A8655E4C443AD9B1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F1AB5A5034491ABC909191219BB3F12">
    <w:name w:val="5DF1AB5A5034491ABC909191219BB3F1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8A20EEB6F834B6BAE8275749BBAD2642">
    <w:name w:val="E8A20EEB6F834B6BAE8275749BBAD264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25DEE2DEB64B3D9BAF663AE8E1CC532">
    <w:name w:val="3025DEE2DEB64B3D9BAF663AE8E1CC53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331B0A684E4FDCBB2F05262779C2782">
    <w:name w:val="34331B0A684E4FDCBB2F05262779C278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C7D550F025F4A839484342C3F66DB951">
    <w:name w:val="3C7D550F025F4A839484342C3F66DB95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863B71FE2A4BBCA89AB190F865BC6B1">
    <w:name w:val="A3863B71FE2A4BBCA89AB190F865BC6B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263D2ADD8D4B6092D848AD16ECB65B1">
    <w:name w:val="CB263D2ADD8D4B6092D848AD16ECB65B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1E36EF5835B47428DAF8532F77600D71">
    <w:name w:val="01E36EF5835B47428DAF8532F77600D7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9377C5962F9407CA24A1B368882758C">
    <w:name w:val="89377C5962F9407CA24A1B368882758C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0A34F5C3B5C4AD2B16428974404E52D">
    <w:name w:val="E0A34F5C3B5C4AD2B16428974404E52D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CFC5E717F2442EB88763588C11DB587">
    <w:name w:val="6CFC5E717F2442EB88763588C11DB58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1152F6E03F474FB0AA7D0567B637E5">
    <w:name w:val="A81152F6E03F474FB0AA7D0567B637E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2BF1018C2F4324B339E5AF0DDEFC81">
    <w:name w:val="582BF1018C2F4324B339E5AF0DDEFC8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D887C591964A46B94D32D97D1B62A55">
    <w:name w:val="3DD887C591964A46B94D32D97D1B62A5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2A78B2102ED479E8F70065D46F4388A4">
    <w:name w:val="E2A78B2102ED479E8F70065D46F4388A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B7C0D4E19B42FD8BCBF197FE4187964">
    <w:name w:val="4CB7C0D4E19B42FD8BCBF197FE418796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C2582C1C4849F6A8655E4C443AD9B14">
    <w:name w:val="07C2582C1C4849F6A8655E4C443AD9B1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F1AB5A5034491ABC909191219BB3F13">
    <w:name w:val="5DF1AB5A5034491ABC909191219BB3F1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8A20EEB6F834B6BAE8275749BBAD2643">
    <w:name w:val="E8A20EEB6F834B6BAE8275749BBAD264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25DEE2DEB64B3D9BAF663AE8E1CC533">
    <w:name w:val="3025DEE2DEB64B3D9BAF663AE8E1CC53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331B0A684E4FDCBB2F05262779C2783">
    <w:name w:val="34331B0A684E4FDCBB2F05262779C278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C7D550F025F4A839484342C3F66DB952">
    <w:name w:val="3C7D550F025F4A839484342C3F66DB95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863B71FE2A4BBCA89AB190F865BC6B2">
    <w:name w:val="A3863B71FE2A4BBCA89AB190F865BC6B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263D2ADD8D4B6092D848AD16ECB65B2">
    <w:name w:val="CB263D2ADD8D4B6092D848AD16ECB65B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1E36EF5835B47428DAF8532F77600D72">
    <w:name w:val="01E36EF5835B47428DAF8532F77600D7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9377C5962F9407CA24A1B368882758C1">
    <w:name w:val="89377C5962F9407CA24A1B368882758C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7DB5ADA68E401DA7E0A7FB08527EFC">
    <w:name w:val="AC7DB5ADA68E401DA7E0A7FB08527EFC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0A34F5C3B5C4AD2B16428974404E52D1">
    <w:name w:val="E0A34F5C3B5C4AD2B16428974404E52D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CFC5E717F2442EB88763588C11DB5871">
    <w:name w:val="6CFC5E717F2442EB88763588C11DB587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1152F6E03F474FB0AA7D0567B637E51">
    <w:name w:val="A81152F6E03F474FB0AA7D0567B637E5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2BF1018C2F4324B339E5AF0DDEFC811">
    <w:name w:val="582BF1018C2F4324B339E5AF0DDEFC81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BCC5B19365D4A348FF5CDD02069EF84">
    <w:name w:val="8BCC5B19365D4A348FF5CDD02069EF8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3FB1A931A4464FA135885DE3D65E37">
    <w:name w:val="3E3FB1A931A4464FA135885DE3D65E3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0ADFB5C0EF4B57BBAD597FEEEB6F3D">
    <w:name w:val="DF0ADFB5C0EF4B57BBAD597FEEEB6F3D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DA0A2418C04D69B079D03BD85C769C">
    <w:name w:val="DDDA0A2418C04D69B079D03BD85C769C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D887C591964A46B94D32D97D1B62A56">
    <w:name w:val="3DD887C591964A46B94D32D97D1B62A5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2A78B2102ED479E8F70065D46F4388A5">
    <w:name w:val="E2A78B2102ED479E8F70065D46F4388A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B7C0D4E19B42FD8BCBF197FE4187965">
    <w:name w:val="4CB7C0D4E19B42FD8BCBF197FE418796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C2582C1C4849F6A8655E4C443AD9B15">
    <w:name w:val="07C2582C1C4849F6A8655E4C443AD9B1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F1AB5A5034491ABC909191219BB3F14">
    <w:name w:val="5DF1AB5A5034491ABC909191219BB3F1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8A20EEB6F834B6BAE8275749BBAD2644">
    <w:name w:val="E8A20EEB6F834B6BAE8275749BBAD264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25DEE2DEB64B3D9BAF663AE8E1CC534">
    <w:name w:val="3025DEE2DEB64B3D9BAF663AE8E1CC53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331B0A684E4FDCBB2F05262779C2784">
    <w:name w:val="34331B0A684E4FDCBB2F05262779C278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C7D550F025F4A839484342C3F66DB953">
    <w:name w:val="3C7D550F025F4A839484342C3F66DB95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863B71FE2A4BBCA89AB190F865BC6B3">
    <w:name w:val="A3863B71FE2A4BBCA89AB190F865BC6B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263D2ADD8D4B6092D848AD16ECB65B3">
    <w:name w:val="CB263D2ADD8D4B6092D848AD16ECB65B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1E36EF5835B47428DAF8532F77600D73">
    <w:name w:val="01E36EF5835B47428DAF8532F77600D7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9377C5962F9407CA24A1B368882758C2">
    <w:name w:val="89377C5962F9407CA24A1B368882758C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7DB5ADA68E401DA7E0A7FB08527EFC1">
    <w:name w:val="AC7DB5ADA68E401DA7E0A7FB08527EFC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0A34F5C3B5C4AD2B16428974404E52D2">
    <w:name w:val="E0A34F5C3B5C4AD2B16428974404E52D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CFC5E717F2442EB88763588C11DB5872">
    <w:name w:val="6CFC5E717F2442EB88763588C11DB587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1152F6E03F474FB0AA7D0567B637E52">
    <w:name w:val="A81152F6E03F474FB0AA7D0567B637E5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2BF1018C2F4324B339E5AF0DDEFC812">
    <w:name w:val="582BF1018C2F4324B339E5AF0DDEFC81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BCC5B19365D4A348FF5CDD02069EF841">
    <w:name w:val="8BCC5B19365D4A348FF5CDD02069EF84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3FB1A931A4464FA135885DE3D65E371">
    <w:name w:val="3E3FB1A931A4464FA135885DE3D65E37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0ADFB5C0EF4B57BBAD597FEEEB6F3D1">
    <w:name w:val="DF0ADFB5C0EF4B57BBAD597FEEEB6F3D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DA0A2418C04D69B079D03BD85C769C1">
    <w:name w:val="DDDA0A2418C04D69B079D03BD85C769C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D887C591964A46B94D32D97D1B62A57">
    <w:name w:val="3DD887C591964A46B94D32D97D1B62A5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2A78B2102ED479E8F70065D46F4388A6">
    <w:name w:val="E2A78B2102ED479E8F70065D46F4388A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B7C0D4E19B42FD8BCBF197FE4187966">
    <w:name w:val="4CB7C0D4E19B42FD8BCBF197FE418796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C2582C1C4849F6A8655E4C443AD9B16">
    <w:name w:val="07C2582C1C4849F6A8655E4C443AD9B1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F1AB5A5034491ABC909191219BB3F15">
    <w:name w:val="5DF1AB5A5034491ABC909191219BB3F1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8A20EEB6F834B6BAE8275749BBAD2645">
    <w:name w:val="E8A20EEB6F834B6BAE8275749BBAD264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25DEE2DEB64B3D9BAF663AE8E1CC535">
    <w:name w:val="3025DEE2DEB64B3D9BAF663AE8E1CC53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331B0A684E4FDCBB2F05262779C2785">
    <w:name w:val="34331B0A684E4FDCBB2F05262779C278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C7D550F025F4A839484342C3F66DB954">
    <w:name w:val="3C7D550F025F4A839484342C3F66DB95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863B71FE2A4BBCA89AB190F865BC6B4">
    <w:name w:val="A3863B71FE2A4BBCA89AB190F865BC6B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263D2ADD8D4B6092D848AD16ECB65B4">
    <w:name w:val="CB263D2ADD8D4B6092D848AD16ECB65B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1E36EF5835B47428DAF8532F77600D74">
    <w:name w:val="01E36EF5835B47428DAF8532F77600D7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9377C5962F9407CA24A1B368882758C3">
    <w:name w:val="89377C5962F9407CA24A1B368882758C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7DB5ADA68E401DA7E0A7FB08527EFC2">
    <w:name w:val="AC7DB5ADA68E401DA7E0A7FB08527EFC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0A34F5C3B5C4AD2B16428974404E52D3">
    <w:name w:val="E0A34F5C3B5C4AD2B16428974404E52D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CFC5E717F2442EB88763588C11DB5873">
    <w:name w:val="6CFC5E717F2442EB88763588C11DB587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1152F6E03F474FB0AA7D0567B637E53">
    <w:name w:val="A81152F6E03F474FB0AA7D0567B637E5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2BF1018C2F4324B339E5AF0DDEFC813">
    <w:name w:val="582BF1018C2F4324B339E5AF0DDEFC81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BCC5B19365D4A348FF5CDD02069EF842">
    <w:name w:val="8BCC5B19365D4A348FF5CDD02069EF84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3FB1A931A4464FA135885DE3D65E372">
    <w:name w:val="3E3FB1A931A4464FA135885DE3D65E37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0ADFB5C0EF4B57BBAD597FEEEB6F3D2">
    <w:name w:val="DF0ADFB5C0EF4B57BBAD597FEEEB6F3D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DA0A2418C04D69B079D03BD85C769C2">
    <w:name w:val="DDDA0A2418C04D69B079D03BD85C769C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6AD156B91340C5B61E3F6B82089602">
    <w:name w:val="436AD156B91340C5B61E3F6B8208960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7F17C6537E949C5A28F20737FC52647">
    <w:name w:val="A7F17C6537E949C5A28F20737FC5264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0CE1B204515425E86D35037FC43A949">
    <w:name w:val="70CE1B204515425E86D35037FC43A94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51DEA685304AF9A48B130B9AB80B67">
    <w:name w:val="A851DEA685304AF9A48B130B9AB80B6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7AAC0822FA4E6F897782910B5B1A3F">
    <w:name w:val="697AAC0822FA4E6F897782910B5B1A3F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298658584034D0C8C525954BEB952EA">
    <w:name w:val="5298658584034D0C8C525954BEB952EA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5089DCEA55E4A4DA4F40244909279AB">
    <w:name w:val="65089DCEA55E4A4DA4F40244909279AB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219E06B7A94436B871811022AEF56D">
    <w:name w:val="43219E06B7A94436B871811022AEF56D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C7E9C78C9D47CFA771B49AECAA5A4A">
    <w:name w:val="18C7E9C78C9D47CFA771B49AECAA5A4A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60CAC931A4403BBCFCBAEB7B55E6EC">
    <w:name w:val="9C60CAC931A4403BBCFCBAEB7B55E6EC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D887C591964A46B94D32D97D1B62A58">
    <w:name w:val="3DD887C591964A46B94D32D97D1B62A5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2A78B2102ED479E8F70065D46F4388A7">
    <w:name w:val="E2A78B2102ED479E8F70065D46F4388A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B7C0D4E19B42FD8BCBF197FE4187967">
    <w:name w:val="4CB7C0D4E19B42FD8BCBF197FE418796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C2582C1C4849F6A8655E4C443AD9B17">
    <w:name w:val="07C2582C1C4849F6A8655E4C443AD9B1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F1AB5A5034491ABC909191219BB3F16">
    <w:name w:val="5DF1AB5A5034491ABC909191219BB3F1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8A20EEB6F834B6BAE8275749BBAD2646">
    <w:name w:val="E8A20EEB6F834B6BAE8275749BBAD264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25DEE2DEB64B3D9BAF663AE8E1CC536">
    <w:name w:val="3025DEE2DEB64B3D9BAF663AE8E1CC53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331B0A684E4FDCBB2F05262779C2786">
    <w:name w:val="34331B0A684E4FDCBB2F05262779C278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C7D550F025F4A839484342C3F66DB955">
    <w:name w:val="3C7D550F025F4A839484342C3F66DB95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863B71FE2A4BBCA89AB190F865BC6B5">
    <w:name w:val="A3863B71FE2A4BBCA89AB190F865BC6B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263D2ADD8D4B6092D848AD16ECB65B5">
    <w:name w:val="CB263D2ADD8D4B6092D848AD16ECB65B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1E36EF5835B47428DAF8532F77600D75">
    <w:name w:val="01E36EF5835B47428DAF8532F77600D7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9377C5962F9407CA24A1B368882758C4">
    <w:name w:val="89377C5962F9407CA24A1B368882758C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7DB5ADA68E401DA7E0A7FB08527EFC3">
    <w:name w:val="AC7DB5ADA68E401DA7E0A7FB08527EFC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0A34F5C3B5C4AD2B16428974404E52D4">
    <w:name w:val="E0A34F5C3B5C4AD2B16428974404E52D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CFC5E717F2442EB88763588C11DB5874">
    <w:name w:val="6CFC5E717F2442EB88763588C11DB587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1152F6E03F474FB0AA7D0567B637E54">
    <w:name w:val="A81152F6E03F474FB0AA7D0567B637E5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2BF1018C2F4324B339E5AF0DDEFC814">
    <w:name w:val="582BF1018C2F4324B339E5AF0DDEFC81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BCC5B19365D4A348FF5CDD02069EF843">
    <w:name w:val="8BCC5B19365D4A348FF5CDD02069EF84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3FB1A931A4464FA135885DE3D65E373">
    <w:name w:val="3E3FB1A931A4464FA135885DE3D65E37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0ADFB5C0EF4B57BBAD597FEEEB6F3D3">
    <w:name w:val="DF0ADFB5C0EF4B57BBAD597FEEEB6F3D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DA0A2418C04D69B079D03BD85C769C3">
    <w:name w:val="DDDA0A2418C04D69B079D03BD85C769C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6AD156B91340C5B61E3F6B820896021">
    <w:name w:val="436AD156B91340C5B61E3F6B82089602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7F17C6537E949C5A28F20737FC526471">
    <w:name w:val="A7F17C6537E949C5A28F20737FC52647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0CE1B204515425E86D35037FC43A9491">
    <w:name w:val="70CE1B204515425E86D35037FC43A949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51DEA685304AF9A48B130B9AB80B671">
    <w:name w:val="A851DEA685304AF9A48B130B9AB80B67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7AAC0822FA4E6F897782910B5B1A3F1">
    <w:name w:val="697AAC0822FA4E6F897782910B5B1A3F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298658584034D0C8C525954BEB952EA1">
    <w:name w:val="5298658584034D0C8C525954BEB952EA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5089DCEA55E4A4DA4F40244909279AB1">
    <w:name w:val="65089DCEA55E4A4DA4F40244909279AB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219E06B7A94436B871811022AEF56D1">
    <w:name w:val="43219E06B7A94436B871811022AEF56D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C7E9C78C9D47CFA771B49AECAA5A4A1">
    <w:name w:val="18C7E9C78C9D47CFA771B49AECAA5A4A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60CAC931A4403BBCFCBAEB7B55E6EC1">
    <w:name w:val="9C60CAC931A4403BBCFCBAEB7B55E6EC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FA4ED459D74459DBFC5FDC0B7B4D053">
    <w:name w:val="FFA4ED459D74459DBFC5FDC0B7B4D05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672B30AC3F341AFB0CDBE695DE0A9DF">
    <w:name w:val="6672B30AC3F341AFB0CDBE695DE0A9DF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B1D8E7634254DCC90DDE155376CF3FB">
    <w:name w:val="FB1D8E7634254DCC90DDE155376CF3FB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F4C8846C9C54719896C234D67DDEE85">
    <w:name w:val="CF4C8846C9C54719896C234D67DDEE8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42DA01A3DD41A09DDC71A88BAA4A39">
    <w:name w:val="E642DA01A3DD41A09DDC71A88BAA4A3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92AC8CBBDB48ACB3FCB5308187BE3E">
    <w:name w:val="1892AC8CBBDB48ACB3FCB5308187BE3E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802FBFB66984948840F5F82E0B91362">
    <w:name w:val="0802FBFB66984948840F5F82E0B9136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D887C591964A46B94D32D97D1B62A59">
    <w:name w:val="3DD887C591964A46B94D32D97D1B62A5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2A78B2102ED479E8F70065D46F4388A8">
    <w:name w:val="E2A78B2102ED479E8F70065D46F4388A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B7C0D4E19B42FD8BCBF197FE4187968">
    <w:name w:val="4CB7C0D4E19B42FD8BCBF197FE418796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C2582C1C4849F6A8655E4C443AD9B18">
    <w:name w:val="07C2582C1C4849F6A8655E4C443AD9B1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F1AB5A5034491ABC909191219BB3F17">
    <w:name w:val="5DF1AB5A5034491ABC909191219BB3F1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8A20EEB6F834B6BAE8275749BBAD2647">
    <w:name w:val="E8A20EEB6F834B6BAE8275749BBAD264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25DEE2DEB64B3D9BAF663AE8E1CC537">
    <w:name w:val="3025DEE2DEB64B3D9BAF663AE8E1CC53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331B0A684E4FDCBB2F05262779C2787">
    <w:name w:val="34331B0A684E4FDCBB2F05262779C278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C7D550F025F4A839484342C3F66DB956">
    <w:name w:val="3C7D550F025F4A839484342C3F66DB95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863B71FE2A4BBCA89AB190F865BC6B6">
    <w:name w:val="A3863B71FE2A4BBCA89AB190F865BC6B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263D2ADD8D4B6092D848AD16ECB65B6">
    <w:name w:val="CB263D2ADD8D4B6092D848AD16ECB65B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1E36EF5835B47428DAF8532F77600D76">
    <w:name w:val="01E36EF5835B47428DAF8532F77600D7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9377C5962F9407CA24A1B368882758C5">
    <w:name w:val="89377C5962F9407CA24A1B368882758C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7DB5ADA68E401DA7E0A7FB08527EFC4">
    <w:name w:val="AC7DB5ADA68E401DA7E0A7FB08527EFC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0A34F5C3B5C4AD2B16428974404E52D5">
    <w:name w:val="E0A34F5C3B5C4AD2B16428974404E52D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CFC5E717F2442EB88763588C11DB5875">
    <w:name w:val="6CFC5E717F2442EB88763588C11DB587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1152F6E03F474FB0AA7D0567B637E55">
    <w:name w:val="A81152F6E03F474FB0AA7D0567B637E5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2BF1018C2F4324B339E5AF0DDEFC815">
    <w:name w:val="582BF1018C2F4324B339E5AF0DDEFC81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BCC5B19365D4A348FF5CDD02069EF844">
    <w:name w:val="8BCC5B19365D4A348FF5CDD02069EF84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3FB1A931A4464FA135885DE3D65E374">
    <w:name w:val="3E3FB1A931A4464FA135885DE3D65E37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0ADFB5C0EF4B57BBAD597FEEEB6F3D4">
    <w:name w:val="DF0ADFB5C0EF4B57BBAD597FEEEB6F3D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DA0A2418C04D69B079D03BD85C769C4">
    <w:name w:val="DDDA0A2418C04D69B079D03BD85C769C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6AD156B91340C5B61E3F6B820896022">
    <w:name w:val="436AD156B91340C5B61E3F6B82089602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7F17C6537E949C5A28F20737FC526472">
    <w:name w:val="A7F17C6537E949C5A28F20737FC52647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0CE1B204515425E86D35037FC43A9492">
    <w:name w:val="70CE1B204515425E86D35037FC43A949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51DEA685304AF9A48B130B9AB80B672">
    <w:name w:val="A851DEA685304AF9A48B130B9AB80B67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7AAC0822FA4E6F897782910B5B1A3F2">
    <w:name w:val="697AAC0822FA4E6F897782910B5B1A3F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298658584034D0C8C525954BEB952EA2">
    <w:name w:val="5298658584034D0C8C525954BEB952EA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5089DCEA55E4A4DA4F40244909279AB2">
    <w:name w:val="65089DCEA55E4A4DA4F40244909279AB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219E06B7A94436B871811022AEF56D2">
    <w:name w:val="43219E06B7A94436B871811022AEF56D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C7E9C78C9D47CFA771B49AECAA5A4A2">
    <w:name w:val="18C7E9C78C9D47CFA771B49AECAA5A4A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60CAC931A4403BBCFCBAEB7B55E6EC2">
    <w:name w:val="9C60CAC931A4403BBCFCBAEB7B55E6EC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FA4ED459D74459DBFC5FDC0B7B4D0531">
    <w:name w:val="FFA4ED459D74459DBFC5FDC0B7B4D053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672B30AC3F341AFB0CDBE695DE0A9DF1">
    <w:name w:val="6672B30AC3F341AFB0CDBE695DE0A9DF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B1D8E7634254DCC90DDE155376CF3FB1">
    <w:name w:val="FB1D8E7634254DCC90DDE155376CF3FB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F4C8846C9C54719896C234D67DDEE851">
    <w:name w:val="CF4C8846C9C54719896C234D67DDEE85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42DA01A3DD41A09DDC71A88BAA4A391">
    <w:name w:val="E642DA01A3DD41A09DDC71A88BAA4A39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92AC8CBBDB48ACB3FCB5308187BE3E1">
    <w:name w:val="1892AC8CBBDB48ACB3FCB5308187BE3E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802FBFB66984948840F5F82E0B913621">
    <w:name w:val="0802FBFB66984948840F5F82E0B91362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D887C591964A46B94D32D97D1B62A510">
    <w:name w:val="3DD887C591964A46B94D32D97D1B62A510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2A78B2102ED479E8F70065D46F4388A9">
    <w:name w:val="E2A78B2102ED479E8F70065D46F4388A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B7C0D4E19B42FD8BCBF197FE4187969">
    <w:name w:val="4CB7C0D4E19B42FD8BCBF197FE418796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C2582C1C4849F6A8655E4C443AD9B19">
    <w:name w:val="07C2582C1C4849F6A8655E4C443AD9B1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F1AB5A5034491ABC909191219BB3F18">
    <w:name w:val="5DF1AB5A5034491ABC909191219BB3F1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8A20EEB6F834B6BAE8275749BBAD2648">
    <w:name w:val="E8A20EEB6F834B6BAE8275749BBAD264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25DEE2DEB64B3D9BAF663AE8E1CC538">
    <w:name w:val="3025DEE2DEB64B3D9BAF663AE8E1CC53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331B0A684E4FDCBB2F05262779C2788">
    <w:name w:val="34331B0A684E4FDCBB2F05262779C278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C7D550F025F4A839484342C3F66DB957">
    <w:name w:val="3C7D550F025F4A839484342C3F66DB95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863B71FE2A4BBCA89AB190F865BC6B7">
    <w:name w:val="A3863B71FE2A4BBCA89AB190F865BC6B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263D2ADD8D4B6092D848AD16ECB65B7">
    <w:name w:val="CB263D2ADD8D4B6092D848AD16ECB65B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1E36EF5835B47428DAF8532F77600D77">
    <w:name w:val="01E36EF5835B47428DAF8532F77600D7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9377C5962F9407CA24A1B368882758C6">
    <w:name w:val="89377C5962F9407CA24A1B368882758C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7DB5ADA68E401DA7E0A7FB08527EFC5">
    <w:name w:val="AC7DB5ADA68E401DA7E0A7FB08527EFC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0A34F5C3B5C4AD2B16428974404E52D6">
    <w:name w:val="E0A34F5C3B5C4AD2B16428974404E52D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CFC5E717F2442EB88763588C11DB5876">
    <w:name w:val="6CFC5E717F2442EB88763588C11DB587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1152F6E03F474FB0AA7D0567B637E56">
    <w:name w:val="A81152F6E03F474FB0AA7D0567B637E5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2BF1018C2F4324B339E5AF0DDEFC816">
    <w:name w:val="582BF1018C2F4324B339E5AF0DDEFC81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BCC5B19365D4A348FF5CDD02069EF845">
    <w:name w:val="8BCC5B19365D4A348FF5CDD02069EF84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3FB1A931A4464FA135885DE3D65E375">
    <w:name w:val="3E3FB1A931A4464FA135885DE3D65E37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0ADFB5C0EF4B57BBAD597FEEEB6F3D5">
    <w:name w:val="DF0ADFB5C0EF4B57BBAD597FEEEB6F3D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DA0A2418C04D69B079D03BD85C769C5">
    <w:name w:val="DDDA0A2418C04D69B079D03BD85C769C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6AD156B91340C5B61E3F6B820896023">
    <w:name w:val="436AD156B91340C5B61E3F6B82089602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7F17C6537E949C5A28F20737FC526473">
    <w:name w:val="A7F17C6537E949C5A28F20737FC52647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0CE1B204515425E86D35037FC43A9493">
    <w:name w:val="70CE1B204515425E86D35037FC43A949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51DEA685304AF9A48B130B9AB80B673">
    <w:name w:val="A851DEA685304AF9A48B130B9AB80B67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7AAC0822FA4E6F897782910B5B1A3F3">
    <w:name w:val="697AAC0822FA4E6F897782910B5B1A3F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298658584034D0C8C525954BEB952EA3">
    <w:name w:val="5298658584034D0C8C525954BEB952EA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5089DCEA55E4A4DA4F40244909279AB3">
    <w:name w:val="65089DCEA55E4A4DA4F40244909279AB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219E06B7A94436B871811022AEF56D3">
    <w:name w:val="43219E06B7A94436B871811022AEF56D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C7E9C78C9D47CFA771B49AECAA5A4A3">
    <w:name w:val="18C7E9C78C9D47CFA771B49AECAA5A4A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60CAC931A4403BBCFCBAEB7B55E6EC3">
    <w:name w:val="9C60CAC931A4403BBCFCBAEB7B55E6EC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FA4ED459D74459DBFC5FDC0B7B4D0532">
    <w:name w:val="FFA4ED459D74459DBFC5FDC0B7B4D053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672B30AC3F341AFB0CDBE695DE0A9DF2">
    <w:name w:val="6672B30AC3F341AFB0CDBE695DE0A9DF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B1D8E7634254DCC90DDE155376CF3FB2">
    <w:name w:val="FB1D8E7634254DCC90DDE155376CF3FB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F4C8846C9C54719896C234D67DDEE852">
    <w:name w:val="CF4C8846C9C54719896C234D67DDEE85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42DA01A3DD41A09DDC71A88BAA4A392">
    <w:name w:val="E642DA01A3DD41A09DDC71A88BAA4A39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92AC8CBBDB48ACB3FCB5308187BE3E2">
    <w:name w:val="1892AC8CBBDB48ACB3FCB5308187BE3E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802FBFB66984948840F5F82E0B913622">
    <w:name w:val="0802FBFB66984948840F5F82E0B91362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965B9CAD86E46179B2496A8B12973BE">
    <w:name w:val="3965B9CAD86E46179B2496A8B12973BE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D887C591964A46B94D32D97D1B62A511">
    <w:name w:val="3DD887C591964A46B94D32D97D1B62A51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2A78B2102ED479E8F70065D46F4388A10">
    <w:name w:val="E2A78B2102ED479E8F70065D46F4388A10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B7C0D4E19B42FD8BCBF197FE41879610">
    <w:name w:val="4CB7C0D4E19B42FD8BCBF197FE41879610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C2582C1C4849F6A8655E4C443AD9B110">
    <w:name w:val="07C2582C1C4849F6A8655E4C443AD9B110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F1AB5A5034491ABC909191219BB3F19">
    <w:name w:val="5DF1AB5A5034491ABC909191219BB3F1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8A20EEB6F834B6BAE8275749BBAD2649">
    <w:name w:val="E8A20EEB6F834B6BAE8275749BBAD264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25DEE2DEB64B3D9BAF663AE8E1CC539">
    <w:name w:val="3025DEE2DEB64B3D9BAF663AE8E1CC53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331B0A684E4FDCBB2F05262779C2789">
    <w:name w:val="34331B0A684E4FDCBB2F05262779C278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C7D550F025F4A839484342C3F66DB958">
    <w:name w:val="3C7D550F025F4A839484342C3F66DB95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863B71FE2A4BBCA89AB190F865BC6B8">
    <w:name w:val="A3863B71FE2A4BBCA89AB190F865BC6B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263D2ADD8D4B6092D848AD16ECB65B8">
    <w:name w:val="CB263D2ADD8D4B6092D848AD16ECB65B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1E36EF5835B47428DAF8532F77600D78">
    <w:name w:val="01E36EF5835B47428DAF8532F77600D7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9377C5962F9407CA24A1B368882758C7">
    <w:name w:val="89377C5962F9407CA24A1B368882758C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7DB5ADA68E401DA7E0A7FB08527EFC6">
    <w:name w:val="AC7DB5ADA68E401DA7E0A7FB08527EFC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0A34F5C3B5C4AD2B16428974404E52D7">
    <w:name w:val="E0A34F5C3B5C4AD2B16428974404E52D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CFC5E717F2442EB88763588C11DB5877">
    <w:name w:val="6CFC5E717F2442EB88763588C11DB587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1152F6E03F474FB0AA7D0567B637E57">
    <w:name w:val="A81152F6E03F474FB0AA7D0567B637E5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2BF1018C2F4324B339E5AF0DDEFC817">
    <w:name w:val="582BF1018C2F4324B339E5AF0DDEFC81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BCC5B19365D4A348FF5CDD02069EF846">
    <w:name w:val="8BCC5B19365D4A348FF5CDD02069EF84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3FB1A931A4464FA135885DE3D65E376">
    <w:name w:val="3E3FB1A931A4464FA135885DE3D65E37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0ADFB5C0EF4B57BBAD597FEEEB6F3D6">
    <w:name w:val="DF0ADFB5C0EF4B57BBAD597FEEEB6F3D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DA0A2418C04D69B079D03BD85C769C6">
    <w:name w:val="DDDA0A2418C04D69B079D03BD85C769C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6AD156B91340C5B61E3F6B820896024">
    <w:name w:val="436AD156B91340C5B61E3F6B82089602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7F17C6537E949C5A28F20737FC526474">
    <w:name w:val="A7F17C6537E949C5A28F20737FC52647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0CE1B204515425E86D35037FC43A9494">
    <w:name w:val="70CE1B204515425E86D35037FC43A949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51DEA685304AF9A48B130B9AB80B674">
    <w:name w:val="A851DEA685304AF9A48B130B9AB80B67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7AAC0822FA4E6F897782910B5B1A3F4">
    <w:name w:val="697AAC0822FA4E6F897782910B5B1A3F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298658584034D0C8C525954BEB952EA4">
    <w:name w:val="5298658584034D0C8C525954BEB952EA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5089DCEA55E4A4DA4F40244909279AB4">
    <w:name w:val="65089DCEA55E4A4DA4F40244909279AB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219E06B7A94436B871811022AEF56D4">
    <w:name w:val="43219E06B7A94436B871811022AEF56D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C7E9C78C9D47CFA771B49AECAA5A4A4">
    <w:name w:val="18C7E9C78C9D47CFA771B49AECAA5A4A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60CAC931A4403BBCFCBAEB7B55E6EC4">
    <w:name w:val="9C60CAC931A4403BBCFCBAEB7B55E6EC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FA4ED459D74459DBFC5FDC0B7B4D0533">
    <w:name w:val="FFA4ED459D74459DBFC5FDC0B7B4D053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672B30AC3F341AFB0CDBE695DE0A9DF3">
    <w:name w:val="6672B30AC3F341AFB0CDBE695DE0A9DF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B1D8E7634254DCC90DDE155376CF3FB3">
    <w:name w:val="FB1D8E7634254DCC90DDE155376CF3FB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F4C8846C9C54719896C234D67DDEE853">
    <w:name w:val="CF4C8846C9C54719896C234D67DDEE85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42DA01A3DD41A09DDC71A88BAA4A393">
    <w:name w:val="E642DA01A3DD41A09DDC71A88BAA4A39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92AC8CBBDB48ACB3FCB5308187BE3E3">
    <w:name w:val="1892AC8CBBDB48ACB3FCB5308187BE3E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802FBFB66984948840F5F82E0B913623">
    <w:name w:val="0802FBFB66984948840F5F82E0B91362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965B9CAD86E46179B2496A8B12973BE1">
    <w:name w:val="3965B9CAD86E46179B2496A8B12973BE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D887C591964A46B94D32D97D1B62A512">
    <w:name w:val="3DD887C591964A46B94D32D97D1B62A51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2A78B2102ED479E8F70065D46F4388A11">
    <w:name w:val="E2A78B2102ED479E8F70065D46F4388A1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B7C0D4E19B42FD8BCBF197FE41879611">
    <w:name w:val="4CB7C0D4E19B42FD8BCBF197FE4187961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C2582C1C4849F6A8655E4C443AD9B111">
    <w:name w:val="07C2582C1C4849F6A8655E4C443AD9B11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F1AB5A5034491ABC909191219BB3F110">
    <w:name w:val="5DF1AB5A5034491ABC909191219BB3F110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8A20EEB6F834B6BAE8275749BBAD26410">
    <w:name w:val="E8A20EEB6F834B6BAE8275749BBAD26410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25DEE2DEB64B3D9BAF663AE8E1CC5310">
    <w:name w:val="3025DEE2DEB64B3D9BAF663AE8E1CC5310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331B0A684E4FDCBB2F05262779C27810">
    <w:name w:val="34331B0A684E4FDCBB2F05262779C27810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C7D550F025F4A839484342C3F66DB959">
    <w:name w:val="3C7D550F025F4A839484342C3F66DB95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863B71FE2A4BBCA89AB190F865BC6B9">
    <w:name w:val="A3863B71FE2A4BBCA89AB190F865BC6B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263D2ADD8D4B6092D848AD16ECB65B9">
    <w:name w:val="CB263D2ADD8D4B6092D848AD16ECB65B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1E36EF5835B47428DAF8532F77600D79">
    <w:name w:val="01E36EF5835B47428DAF8532F77600D7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9377C5962F9407CA24A1B368882758C8">
    <w:name w:val="89377C5962F9407CA24A1B368882758C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7DB5ADA68E401DA7E0A7FB08527EFC7">
    <w:name w:val="AC7DB5ADA68E401DA7E0A7FB08527EFC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0A34F5C3B5C4AD2B16428974404E52D8">
    <w:name w:val="E0A34F5C3B5C4AD2B16428974404E52D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CFC5E717F2442EB88763588C11DB5878">
    <w:name w:val="6CFC5E717F2442EB88763588C11DB587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1152F6E03F474FB0AA7D0567B637E58">
    <w:name w:val="A81152F6E03F474FB0AA7D0567B637E5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2BF1018C2F4324B339E5AF0DDEFC818">
    <w:name w:val="582BF1018C2F4324B339E5AF0DDEFC81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BCC5B19365D4A348FF5CDD02069EF847">
    <w:name w:val="8BCC5B19365D4A348FF5CDD02069EF84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3FB1A931A4464FA135885DE3D65E377">
    <w:name w:val="3E3FB1A931A4464FA135885DE3D65E37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0ADFB5C0EF4B57BBAD597FEEEB6F3D7">
    <w:name w:val="DF0ADFB5C0EF4B57BBAD597FEEEB6F3D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DA0A2418C04D69B079D03BD85C769C7">
    <w:name w:val="DDDA0A2418C04D69B079D03BD85C769C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6AD156B91340C5B61E3F6B820896025">
    <w:name w:val="436AD156B91340C5B61E3F6B82089602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7F17C6537E949C5A28F20737FC526475">
    <w:name w:val="A7F17C6537E949C5A28F20737FC52647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0CE1B204515425E86D35037FC43A9495">
    <w:name w:val="70CE1B204515425E86D35037FC43A949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51DEA685304AF9A48B130B9AB80B675">
    <w:name w:val="A851DEA685304AF9A48B130B9AB80B67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7AAC0822FA4E6F897782910B5B1A3F5">
    <w:name w:val="697AAC0822FA4E6F897782910B5B1A3F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298658584034D0C8C525954BEB952EA5">
    <w:name w:val="5298658584034D0C8C525954BEB952EA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5089DCEA55E4A4DA4F40244909279AB5">
    <w:name w:val="65089DCEA55E4A4DA4F40244909279AB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219E06B7A94436B871811022AEF56D5">
    <w:name w:val="43219E06B7A94436B871811022AEF56D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C7E9C78C9D47CFA771B49AECAA5A4A5">
    <w:name w:val="18C7E9C78C9D47CFA771B49AECAA5A4A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60CAC931A4403BBCFCBAEB7B55E6EC5">
    <w:name w:val="9C60CAC931A4403BBCFCBAEB7B55E6EC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FA4ED459D74459DBFC5FDC0B7B4D0534">
    <w:name w:val="FFA4ED459D74459DBFC5FDC0B7B4D053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672B30AC3F341AFB0CDBE695DE0A9DF4">
    <w:name w:val="6672B30AC3F341AFB0CDBE695DE0A9DF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B1D8E7634254DCC90DDE155376CF3FB4">
    <w:name w:val="FB1D8E7634254DCC90DDE155376CF3FB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F4C8846C9C54719896C234D67DDEE854">
    <w:name w:val="CF4C8846C9C54719896C234D67DDEE85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42DA01A3DD41A09DDC71A88BAA4A394">
    <w:name w:val="E642DA01A3DD41A09DDC71A88BAA4A39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92AC8CBBDB48ACB3FCB5308187BE3E4">
    <w:name w:val="1892AC8CBBDB48ACB3FCB5308187BE3E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802FBFB66984948840F5F82E0B913624">
    <w:name w:val="0802FBFB66984948840F5F82E0B91362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965B9CAD86E46179B2496A8B12973BE2">
    <w:name w:val="3965B9CAD86E46179B2496A8B12973BE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CD7D30AEF24E09B2B83549CA128FE6">
    <w:name w:val="A8CD7D30AEF24E09B2B83549CA128FE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D887C591964A46B94D32D97D1B62A513">
    <w:name w:val="3DD887C591964A46B94D32D97D1B62A51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2A78B2102ED479E8F70065D46F4388A12">
    <w:name w:val="E2A78B2102ED479E8F70065D46F4388A1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B7C0D4E19B42FD8BCBF197FE41879612">
    <w:name w:val="4CB7C0D4E19B42FD8BCBF197FE4187961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C2582C1C4849F6A8655E4C443AD9B112">
    <w:name w:val="07C2582C1C4849F6A8655E4C443AD9B11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F1AB5A5034491ABC909191219BB3F111">
    <w:name w:val="5DF1AB5A5034491ABC909191219BB3F11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8A20EEB6F834B6BAE8275749BBAD26411">
    <w:name w:val="E8A20EEB6F834B6BAE8275749BBAD2641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25DEE2DEB64B3D9BAF663AE8E1CC5311">
    <w:name w:val="3025DEE2DEB64B3D9BAF663AE8E1CC531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331B0A684E4FDCBB2F05262779C27811">
    <w:name w:val="34331B0A684E4FDCBB2F05262779C2781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C7D550F025F4A839484342C3F66DB9510">
    <w:name w:val="3C7D550F025F4A839484342C3F66DB9510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863B71FE2A4BBCA89AB190F865BC6B10">
    <w:name w:val="A3863B71FE2A4BBCA89AB190F865BC6B10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263D2ADD8D4B6092D848AD16ECB65B10">
    <w:name w:val="CB263D2ADD8D4B6092D848AD16ECB65B10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1E36EF5835B47428DAF8532F77600D710">
    <w:name w:val="01E36EF5835B47428DAF8532F77600D710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9377C5962F9407CA24A1B368882758C9">
    <w:name w:val="89377C5962F9407CA24A1B368882758C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7DB5ADA68E401DA7E0A7FB08527EFC8">
    <w:name w:val="AC7DB5ADA68E401DA7E0A7FB08527EFC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0A34F5C3B5C4AD2B16428974404E52D9">
    <w:name w:val="E0A34F5C3B5C4AD2B16428974404E52D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CFC5E717F2442EB88763588C11DB5879">
    <w:name w:val="6CFC5E717F2442EB88763588C11DB587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1152F6E03F474FB0AA7D0567B637E59">
    <w:name w:val="A81152F6E03F474FB0AA7D0567B637E5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2BF1018C2F4324B339E5AF0DDEFC819">
    <w:name w:val="582BF1018C2F4324B339E5AF0DDEFC81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BCC5B19365D4A348FF5CDD02069EF848">
    <w:name w:val="8BCC5B19365D4A348FF5CDD02069EF84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3FB1A931A4464FA135885DE3D65E378">
    <w:name w:val="3E3FB1A931A4464FA135885DE3D65E37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0ADFB5C0EF4B57BBAD597FEEEB6F3D8">
    <w:name w:val="DF0ADFB5C0EF4B57BBAD597FEEEB6F3D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DA0A2418C04D69B079D03BD85C769C8">
    <w:name w:val="DDDA0A2418C04D69B079D03BD85C769C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6AD156B91340C5B61E3F6B820896026">
    <w:name w:val="436AD156B91340C5B61E3F6B82089602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7F17C6537E949C5A28F20737FC526476">
    <w:name w:val="A7F17C6537E949C5A28F20737FC52647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0CE1B204515425E86D35037FC43A9496">
    <w:name w:val="70CE1B204515425E86D35037FC43A949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51DEA685304AF9A48B130B9AB80B676">
    <w:name w:val="A851DEA685304AF9A48B130B9AB80B67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7AAC0822FA4E6F897782910B5B1A3F6">
    <w:name w:val="697AAC0822FA4E6F897782910B5B1A3F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298658584034D0C8C525954BEB952EA6">
    <w:name w:val="5298658584034D0C8C525954BEB952EA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5089DCEA55E4A4DA4F40244909279AB6">
    <w:name w:val="65089DCEA55E4A4DA4F40244909279AB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219E06B7A94436B871811022AEF56D6">
    <w:name w:val="43219E06B7A94436B871811022AEF56D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C7E9C78C9D47CFA771B49AECAA5A4A6">
    <w:name w:val="18C7E9C78C9D47CFA771B49AECAA5A4A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60CAC931A4403BBCFCBAEB7B55E6EC6">
    <w:name w:val="9C60CAC931A4403BBCFCBAEB7B55E6EC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FA4ED459D74459DBFC5FDC0B7B4D0535">
    <w:name w:val="FFA4ED459D74459DBFC5FDC0B7B4D053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672B30AC3F341AFB0CDBE695DE0A9DF5">
    <w:name w:val="6672B30AC3F341AFB0CDBE695DE0A9DF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B1D8E7634254DCC90DDE155376CF3FB5">
    <w:name w:val="FB1D8E7634254DCC90DDE155376CF3FB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F4C8846C9C54719896C234D67DDEE855">
    <w:name w:val="CF4C8846C9C54719896C234D67DDEE85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42DA01A3DD41A09DDC71A88BAA4A395">
    <w:name w:val="E642DA01A3DD41A09DDC71A88BAA4A39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92AC8CBBDB48ACB3FCB5308187BE3E5">
    <w:name w:val="1892AC8CBBDB48ACB3FCB5308187BE3E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802FBFB66984948840F5F82E0B913625">
    <w:name w:val="0802FBFB66984948840F5F82E0B91362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965B9CAD86E46179B2496A8B12973BE3">
    <w:name w:val="3965B9CAD86E46179B2496A8B12973BE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CD7D30AEF24E09B2B83549CA128FE61">
    <w:name w:val="A8CD7D30AEF24E09B2B83549CA128FE6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09EB33868D64EDCAE15683F422EFFF8">
    <w:name w:val="209EB33868D64EDCAE15683F422EFFF8"/>
    <w:rsid w:val="00F00153"/>
  </w:style>
  <w:style w:type="paragraph" w:customStyle="1" w:styleId="EFAEDA4FD28F45B587F42B9BF4E181E0">
    <w:name w:val="EFAEDA4FD28F45B587F42B9BF4E181E0"/>
    <w:rsid w:val="00F00153"/>
  </w:style>
  <w:style w:type="paragraph" w:customStyle="1" w:styleId="888D767C915D4882BF198989C5AB2540">
    <w:name w:val="888D767C915D4882BF198989C5AB2540"/>
    <w:rsid w:val="00F00153"/>
  </w:style>
  <w:style w:type="paragraph" w:customStyle="1" w:styleId="4F721F7562D74788A5B8E36688100CE0">
    <w:name w:val="4F721F7562D74788A5B8E36688100CE0"/>
    <w:rsid w:val="00F00153"/>
  </w:style>
  <w:style w:type="paragraph" w:customStyle="1" w:styleId="CB0ADA1D5CC8446D93C49AAB363ED278">
    <w:name w:val="CB0ADA1D5CC8446D93C49AAB363ED278"/>
    <w:rsid w:val="00F00153"/>
  </w:style>
  <w:style w:type="paragraph" w:customStyle="1" w:styleId="8294B197C46547C1A3650FE9C24EE301">
    <w:name w:val="8294B197C46547C1A3650FE9C24EE301"/>
    <w:rsid w:val="00F00153"/>
  </w:style>
  <w:style w:type="paragraph" w:customStyle="1" w:styleId="0BF6B658DC35433A88B4D8B9A466A8C7">
    <w:name w:val="0BF6B658DC35433A88B4D8B9A466A8C7"/>
    <w:rsid w:val="00F00153"/>
  </w:style>
  <w:style w:type="paragraph" w:customStyle="1" w:styleId="2EE81B6CA4DC4EB49CDE3A30C6D5BF9E">
    <w:name w:val="2EE81B6CA4DC4EB49CDE3A30C6D5BF9E"/>
    <w:rsid w:val="00F00153"/>
  </w:style>
  <w:style w:type="paragraph" w:customStyle="1" w:styleId="B97FB93CB22745EB9D495A4B15D4DF05">
    <w:name w:val="B97FB93CB22745EB9D495A4B15D4DF05"/>
    <w:rsid w:val="00F00153"/>
  </w:style>
  <w:style w:type="paragraph" w:customStyle="1" w:styleId="060FB15B6E0F4444B1B23A75B3DCA23E">
    <w:name w:val="060FB15B6E0F4444B1B23A75B3DCA23E"/>
    <w:rsid w:val="00F00153"/>
  </w:style>
  <w:style w:type="paragraph" w:customStyle="1" w:styleId="21746C71756941BD8DE20B83D7CEC231">
    <w:name w:val="21746C71756941BD8DE20B83D7CEC231"/>
    <w:rsid w:val="00F00153"/>
  </w:style>
  <w:style w:type="paragraph" w:customStyle="1" w:styleId="13ED03539FEA4E7097F93237632E1574">
    <w:name w:val="13ED03539FEA4E7097F93237632E1574"/>
    <w:rsid w:val="00F00153"/>
  </w:style>
  <w:style w:type="paragraph" w:customStyle="1" w:styleId="3DD887C591964A46B94D32D97D1B62A514">
    <w:name w:val="3DD887C591964A46B94D32D97D1B62A51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2A78B2102ED479E8F70065D46F4388A13">
    <w:name w:val="E2A78B2102ED479E8F70065D46F4388A1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B7C0D4E19B42FD8BCBF197FE41879613">
    <w:name w:val="4CB7C0D4E19B42FD8BCBF197FE4187961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C2582C1C4849F6A8655E4C443AD9B113">
    <w:name w:val="07C2582C1C4849F6A8655E4C443AD9B11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F1AB5A5034491ABC909191219BB3F112">
    <w:name w:val="5DF1AB5A5034491ABC909191219BB3F11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8A20EEB6F834B6BAE8275749BBAD26412">
    <w:name w:val="E8A20EEB6F834B6BAE8275749BBAD2641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25DEE2DEB64B3D9BAF663AE8E1CC5312">
    <w:name w:val="3025DEE2DEB64B3D9BAF663AE8E1CC531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331B0A684E4FDCBB2F05262779C27812">
    <w:name w:val="34331B0A684E4FDCBB2F05262779C2781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C7D550F025F4A839484342C3F66DB9511">
    <w:name w:val="3C7D550F025F4A839484342C3F66DB951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863B71FE2A4BBCA89AB190F865BC6B11">
    <w:name w:val="A3863B71FE2A4BBCA89AB190F865BC6B1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263D2ADD8D4B6092D848AD16ECB65B11">
    <w:name w:val="CB263D2ADD8D4B6092D848AD16ECB65B1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1E36EF5835B47428DAF8532F77600D711">
    <w:name w:val="01E36EF5835B47428DAF8532F77600D71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9377C5962F9407CA24A1B368882758C10">
    <w:name w:val="89377C5962F9407CA24A1B368882758C10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7DB5ADA68E401DA7E0A7FB08527EFC9">
    <w:name w:val="AC7DB5ADA68E401DA7E0A7FB08527EFC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0A34F5C3B5C4AD2B16428974404E52D10">
    <w:name w:val="E0A34F5C3B5C4AD2B16428974404E52D10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CFC5E717F2442EB88763588C11DB58710">
    <w:name w:val="6CFC5E717F2442EB88763588C11DB58710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1152F6E03F474FB0AA7D0567B637E510">
    <w:name w:val="A81152F6E03F474FB0AA7D0567B637E510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2BF1018C2F4324B339E5AF0DDEFC8110">
    <w:name w:val="582BF1018C2F4324B339E5AF0DDEFC8110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BCC5B19365D4A348FF5CDD02069EF849">
    <w:name w:val="8BCC5B19365D4A348FF5CDD02069EF84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3FB1A931A4464FA135885DE3D65E379">
    <w:name w:val="3E3FB1A931A4464FA135885DE3D65E37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0ADFB5C0EF4B57BBAD597FEEEB6F3D9">
    <w:name w:val="DF0ADFB5C0EF4B57BBAD597FEEEB6F3D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DA0A2418C04D69B079D03BD85C769C9">
    <w:name w:val="DDDA0A2418C04D69B079D03BD85C769C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6AD156B91340C5B61E3F6B820896027">
    <w:name w:val="436AD156B91340C5B61E3F6B82089602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7F17C6537E949C5A28F20737FC526477">
    <w:name w:val="A7F17C6537E949C5A28F20737FC52647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0CE1B204515425E86D35037FC43A9497">
    <w:name w:val="70CE1B204515425E86D35037FC43A949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51DEA685304AF9A48B130B9AB80B677">
    <w:name w:val="A851DEA685304AF9A48B130B9AB80B67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7AAC0822FA4E6F897782910B5B1A3F7">
    <w:name w:val="697AAC0822FA4E6F897782910B5B1A3F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298658584034D0C8C525954BEB952EA7">
    <w:name w:val="5298658584034D0C8C525954BEB952EA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5089DCEA55E4A4DA4F40244909279AB7">
    <w:name w:val="65089DCEA55E4A4DA4F40244909279AB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219E06B7A94436B871811022AEF56D7">
    <w:name w:val="43219E06B7A94436B871811022AEF56D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C7E9C78C9D47CFA771B49AECAA5A4A7">
    <w:name w:val="18C7E9C78C9D47CFA771B49AECAA5A4A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60CAC931A4403BBCFCBAEB7B55E6EC7">
    <w:name w:val="9C60CAC931A4403BBCFCBAEB7B55E6EC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FA4ED459D74459DBFC5FDC0B7B4D0536">
    <w:name w:val="FFA4ED459D74459DBFC5FDC0B7B4D053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672B30AC3F341AFB0CDBE695DE0A9DF6">
    <w:name w:val="6672B30AC3F341AFB0CDBE695DE0A9DF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B1D8E7634254DCC90DDE155376CF3FB6">
    <w:name w:val="FB1D8E7634254DCC90DDE155376CF3FB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F4C8846C9C54719896C234D67DDEE856">
    <w:name w:val="CF4C8846C9C54719896C234D67DDEE85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42DA01A3DD41A09DDC71A88BAA4A396">
    <w:name w:val="E642DA01A3DD41A09DDC71A88BAA4A39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92AC8CBBDB48ACB3FCB5308187BE3E6">
    <w:name w:val="1892AC8CBBDB48ACB3FCB5308187BE3E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802FBFB66984948840F5F82E0B913626">
    <w:name w:val="0802FBFB66984948840F5F82E0B91362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965B9CAD86E46179B2496A8B12973BE4">
    <w:name w:val="3965B9CAD86E46179B2496A8B12973BE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CD7D30AEF24E09B2B83549CA128FE62">
    <w:name w:val="A8CD7D30AEF24E09B2B83549CA128FE6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88D767C915D4882BF198989C5AB25401">
    <w:name w:val="888D767C915D4882BF198989C5AB2540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294B197C46547C1A3650FE9C24EE3011">
    <w:name w:val="8294B197C46547C1A3650FE9C24EE301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09EB33868D64EDCAE15683F422EFFF81">
    <w:name w:val="209EB33868D64EDCAE15683F422EFFF8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F721F7562D74788A5B8E36688100CE01">
    <w:name w:val="4F721F7562D74788A5B8E36688100CE0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BF6B658DC35433A88B4D8B9A466A8C71">
    <w:name w:val="0BF6B658DC35433A88B4D8B9A466A8C7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FAEDA4FD28F45B587F42B9BF4E181E01">
    <w:name w:val="EFAEDA4FD28F45B587F42B9BF4E181E0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0ADA1D5CC8446D93C49AAB363ED2781">
    <w:name w:val="CB0ADA1D5CC8446D93C49AAB363ED278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EE81B6CA4DC4EB49CDE3A30C6D5BF9E1">
    <w:name w:val="2EE81B6CA4DC4EB49CDE3A30C6D5BF9E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97FB93CB22745EB9D495A4B15D4DF051">
    <w:name w:val="B97FB93CB22745EB9D495A4B15D4DF05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60FB15B6E0F4444B1B23A75B3DCA23E1">
    <w:name w:val="060FB15B6E0F4444B1B23A75B3DCA23E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1746C71756941BD8DE20B83D7CEC2311">
    <w:name w:val="21746C71756941BD8DE20B83D7CEC231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3ED03539FEA4E7097F93237632E15741">
    <w:name w:val="13ED03539FEA4E7097F93237632E1574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7F5BA5993FC4E6AA764974FB83E4CA6">
    <w:name w:val="77F5BA5993FC4E6AA764974FB83E4CA6"/>
    <w:rsid w:val="00F00153"/>
  </w:style>
  <w:style w:type="paragraph" w:customStyle="1" w:styleId="3DD887C591964A46B94D32D97D1B62A515">
    <w:name w:val="3DD887C591964A46B94D32D97D1B62A51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2A78B2102ED479E8F70065D46F4388A14">
    <w:name w:val="E2A78B2102ED479E8F70065D46F4388A1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B7C0D4E19B42FD8BCBF197FE41879614">
    <w:name w:val="4CB7C0D4E19B42FD8BCBF197FE4187961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C2582C1C4849F6A8655E4C443AD9B114">
    <w:name w:val="07C2582C1C4849F6A8655E4C443AD9B11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F1AB5A5034491ABC909191219BB3F113">
    <w:name w:val="5DF1AB5A5034491ABC909191219BB3F11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8A20EEB6F834B6BAE8275749BBAD26413">
    <w:name w:val="E8A20EEB6F834B6BAE8275749BBAD2641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25DEE2DEB64B3D9BAF663AE8E1CC5313">
    <w:name w:val="3025DEE2DEB64B3D9BAF663AE8E1CC531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331B0A684E4FDCBB2F05262779C27813">
    <w:name w:val="34331B0A684E4FDCBB2F05262779C2781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C7D550F025F4A839484342C3F66DB9512">
    <w:name w:val="3C7D550F025F4A839484342C3F66DB951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863B71FE2A4BBCA89AB190F865BC6B12">
    <w:name w:val="A3863B71FE2A4BBCA89AB190F865BC6B1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263D2ADD8D4B6092D848AD16ECB65B12">
    <w:name w:val="CB263D2ADD8D4B6092D848AD16ECB65B1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1E36EF5835B47428DAF8532F77600D712">
    <w:name w:val="01E36EF5835B47428DAF8532F77600D71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9377C5962F9407CA24A1B368882758C11">
    <w:name w:val="89377C5962F9407CA24A1B368882758C1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7DB5ADA68E401DA7E0A7FB08527EFC10">
    <w:name w:val="AC7DB5ADA68E401DA7E0A7FB08527EFC10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0A34F5C3B5C4AD2B16428974404E52D11">
    <w:name w:val="E0A34F5C3B5C4AD2B16428974404E52D1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CFC5E717F2442EB88763588C11DB58711">
    <w:name w:val="6CFC5E717F2442EB88763588C11DB5871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1152F6E03F474FB0AA7D0567B637E511">
    <w:name w:val="A81152F6E03F474FB0AA7D0567B637E51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2BF1018C2F4324B339E5AF0DDEFC8111">
    <w:name w:val="582BF1018C2F4324B339E5AF0DDEFC811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BCC5B19365D4A348FF5CDD02069EF8410">
    <w:name w:val="8BCC5B19365D4A348FF5CDD02069EF8410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3FB1A931A4464FA135885DE3D65E3710">
    <w:name w:val="3E3FB1A931A4464FA135885DE3D65E3710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0ADFB5C0EF4B57BBAD597FEEEB6F3D10">
    <w:name w:val="DF0ADFB5C0EF4B57BBAD597FEEEB6F3D10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DA0A2418C04D69B079D03BD85C769C10">
    <w:name w:val="DDDA0A2418C04D69B079D03BD85C769C10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6AD156B91340C5B61E3F6B820896028">
    <w:name w:val="436AD156B91340C5B61E3F6B82089602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7F17C6537E949C5A28F20737FC526478">
    <w:name w:val="A7F17C6537E949C5A28F20737FC52647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0CE1B204515425E86D35037FC43A9498">
    <w:name w:val="70CE1B204515425E86D35037FC43A949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51DEA685304AF9A48B130B9AB80B678">
    <w:name w:val="A851DEA685304AF9A48B130B9AB80B67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7AAC0822FA4E6F897782910B5B1A3F8">
    <w:name w:val="697AAC0822FA4E6F897782910B5B1A3F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298658584034D0C8C525954BEB952EA8">
    <w:name w:val="5298658584034D0C8C525954BEB952EA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5089DCEA55E4A4DA4F40244909279AB8">
    <w:name w:val="65089DCEA55E4A4DA4F40244909279AB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219E06B7A94436B871811022AEF56D8">
    <w:name w:val="43219E06B7A94436B871811022AEF56D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C7E9C78C9D47CFA771B49AECAA5A4A8">
    <w:name w:val="18C7E9C78C9D47CFA771B49AECAA5A4A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60CAC931A4403BBCFCBAEB7B55E6EC8">
    <w:name w:val="9C60CAC931A4403BBCFCBAEB7B55E6EC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FA4ED459D74459DBFC5FDC0B7B4D0537">
    <w:name w:val="FFA4ED459D74459DBFC5FDC0B7B4D053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672B30AC3F341AFB0CDBE695DE0A9DF7">
    <w:name w:val="6672B30AC3F341AFB0CDBE695DE0A9DF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B1D8E7634254DCC90DDE155376CF3FB7">
    <w:name w:val="FB1D8E7634254DCC90DDE155376CF3FB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F4C8846C9C54719896C234D67DDEE857">
    <w:name w:val="CF4C8846C9C54719896C234D67DDEE85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42DA01A3DD41A09DDC71A88BAA4A397">
    <w:name w:val="E642DA01A3DD41A09DDC71A88BAA4A39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92AC8CBBDB48ACB3FCB5308187BE3E7">
    <w:name w:val="1892AC8CBBDB48ACB3FCB5308187BE3E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802FBFB66984948840F5F82E0B913627">
    <w:name w:val="0802FBFB66984948840F5F82E0B91362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965B9CAD86E46179B2496A8B12973BE5">
    <w:name w:val="3965B9CAD86E46179B2496A8B12973BE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CD7D30AEF24E09B2B83549CA128FE63">
    <w:name w:val="A8CD7D30AEF24E09B2B83549CA128FE6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88D767C915D4882BF198989C5AB25402">
    <w:name w:val="888D767C915D4882BF198989C5AB2540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294B197C46547C1A3650FE9C24EE3012">
    <w:name w:val="8294B197C46547C1A3650FE9C24EE301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09EB33868D64EDCAE15683F422EFFF82">
    <w:name w:val="209EB33868D64EDCAE15683F422EFFF8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F721F7562D74788A5B8E36688100CE02">
    <w:name w:val="4F721F7562D74788A5B8E36688100CE0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BF6B658DC35433A88B4D8B9A466A8C72">
    <w:name w:val="0BF6B658DC35433A88B4D8B9A466A8C7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FAEDA4FD28F45B587F42B9BF4E181E02">
    <w:name w:val="EFAEDA4FD28F45B587F42B9BF4E181E0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0ADA1D5CC8446D93C49AAB363ED2782">
    <w:name w:val="CB0ADA1D5CC8446D93C49AAB363ED278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EE81B6CA4DC4EB49CDE3A30C6D5BF9E2">
    <w:name w:val="2EE81B6CA4DC4EB49CDE3A30C6D5BF9E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97FB93CB22745EB9D495A4B15D4DF052">
    <w:name w:val="B97FB93CB22745EB9D495A4B15D4DF05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60FB15B6E0F4444B1B23A75B3DCA23E2">
    <w:name w:val="060FB15B6E0F4444B1B23A75B3DCA23E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1746C71756941BD8DE20B83D7CEC2312">
    <w:name w:val="21746C71756941BD8DE20B83D7CEC231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3ED03539FEA4E7097F93237632E15742">
    <w:name w:val="13ED03539FEA4E7097F93237632E1574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7F5BA5993FC4E6AA764974FB83E4CA61">
    <w:name w:val="77F5BA5993FC4E6AA764974FB83E4CA6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D887C591964A46B94D32D97D1B62A516">
    <w:name w:val="3DD887C591964A46B94D32D97D1B62A51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2A78B2102ED479E8F70065D46F4388A15">
    <w:name w:val="E2A78B2102ED479E8F70065D46F4388A1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B7C0D4E19B42FD8BCBF197FE41879615">
    <w:name w:val="4CB7C0D4E19B42FD8BCBF197FE4187961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C2582C1C4849F6A8655E4C443AD9B115">
    <w:name w:val="07C2582C1C4849F6A8655E4C443AD9B11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F1AB5A5034491ABC909191219BB3F114">
    <w:name w:val="5DF1AB5A5034491ABC909191219BB3F11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8A20EEB6F834B6BAE8275749BBAD26414">
    <w:name w:val="E8A20EEB6F834B6BAE8275749BBAD2641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25DEE2DEB64B3D9BAF663AE8E1CC5314">
    <w:name w:val="3025DEE2DEB64B3D9BAF663AE8E1CC531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331B0A684E4FDCBB2F05262779C27814">
    <w:name w:val="34331B0A684E4FDCBB2F05262779C2781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C7D550F025F4A839484342C3F66DB9513">
    <w:name w:val="3C7D550F025F4A839484342C3F66DB951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863B71FE2A4BBCA89AB190F865BC6B13">
    <w:name w:val="A3863B71FE2A4BBCA89AB190F865BC6B1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263D2ADD8D4B6092D848AD16ECB65B13">
    <w:name w:val="CB263D2ADD8D4B6092D848AD16ECB65B1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1E36EF5835B47428DAF8532F77600D713">
    <w:name w:val="01E36EF5835B47428DAF8532F77600D71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9377C5962F9407CA24A1B368882758C12">
    <w:name w:val="89377C5962F9407CA24A1B368882758C1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7DB5ADA68E401DA7E0A7FB08527EFC11">
    <w:name w:val="AC7DB5ADA68E401DA7E0A7FB08527EFC1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0A34F5C3B5C4AD2B16428974404E52D12">
    <w:name w:val="E0A34F5C3B5C4AD2B16428974404E52D1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CFC5E717F2442EB88763588C11DB58712">
    <w:name w:val="6CFC5E717F2442EB88763588C11DB5871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1152F6E03F474FB0AA7D0567B637E512">
    <w:name w:val="A81152F6E03F474FB0AA7D0567B637E51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2BF1018C2F4324B339E5AF0DDEFC8112">
    <w:name w:val="582BF1018C2F4324B339E5AF0DDEFC811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BCC5B19365D4A348FF5CDD02069EF8411">
    <w:name w:val="8BCC5B19365D4A348FF5CDD02069EF841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3FB1A931A4464FA135885DE3D65E3711">
    <w:name w:val="3E3FB1A931A4464FA135885DE3D65E371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0ADFB5C0EF4B57BBAD597FEEEB6F3D11">
    <w:name w:val="DF0ADFB5C0EF4B57BBAD597FEEEB6F3D1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DA0A2418C04D69B079D03BD85C769C11">
    <w:name w:val="DDDA0A2418C04D69B079D03BD85C769C1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6AD156B91340C5B61E3F6B820896029">
    <w:name w:val="436AD156B91340C5B61E3F6B82089602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7F17C6537E949C5A28F20737FC526479">
    <w:name w:val="A7F17C6537E949C5A28F20737FC52647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0CE1B204515425E86D35037FC43A9499">
    <w:name w:val="70CE1B204515425E86D35037FC43A949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51DEA685304AF9A48B130B9AB80B679">
    <w:name w:val="A851DEA685304AF9A48B130B9AB80B67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7AAC0822FA4E6F897782910B5B1A3F9">
    <w:name w:val="697AAC0822FA4E6F897782910B5B1A3F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298658584034D0C8C525954BEB952EA9">
    <w:name w:val="5298658584034D0C8C525954BEB952EA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5089DCEA55E4A4DA4F40244909279AB9">
    <w:name w:val="65089DCEA55E4A4DA4F40244909279AB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219E06B7A94436B871811022AEF56D9">
    <w:name w:val="43219E06B7A94436B871811022AEF56D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C7E9C78C9D47CFA771B49AECAA5A4A9">
    <w:name w:val="18C7E9C78C9D47CFA771B49AECAA5A4A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60CAC931A4403BBCFCBAEB7B55E6EC9">
    <w:name w:val="9C60CAC931A4403BBCFCBAEB7B55E6EC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FA4ED459D74459DBFC5FDC0B7B4D0538">
    <w:name w:val="FFA4ED459D74459DBFC5FDC0B7B4D053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672B30AC3F341AFB0CDBE695DE0A9DF8">
    <w:name w:val="6672B30AC3F341AFB0CDBE695DE0A9DF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B1D8E7634254DCC90DDE155376CF3FB8">
    <w:name w:val="FB1D8E7634254DCC90DDE155376CF3FB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F4C8846C9C54719896C234D67DDEE858">
    <w:name w:val="CF4C8846C9C54719896C234D67DDEE85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42DA01A3DD41A09DDC71A88BAA4A398">
    <w:name w:val="E642DA01A3DD41A09DDC71A88BAA4A39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92AC8CBBDB48ACB3FCB5308187BE3E8">
    <w:name w:val="1892AC8CBBDB48ACB3FCB5308187BE3E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802FBFB66984948840F5F82E0B913628">
    <w:name w:val="0802FBFB66984948840F5F82E0B91362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965B9CAD86E46179B2496A8B12973BE6">
    <w:name w:val="3965B9CAD86E46179B2496A8B12973BE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CD7D30AEF24E09B2B83549CA128FE64">
    <w:name w:val="A8CD7D30AEF24E09B2B83549CA128FE6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88D767C915D4882BF198989C5AB25403">
    <w:name w:val="888D767C915D4882BF198989C5AB2540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294B197C46547C1A3650FE9C24EE3013">
    <w:name w:val="8294B197C46547C1A3650FE9C24EE301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09EB33868D64EDCAE15683F422EFFF83">
    <w:name w:val="209EB33868D64EDCAE15683F422EFFF8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F721F7562D74788A5B8E36688100CE03">
    <w:name w:val="4F721F7562D74788A5B8E36688100CE0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BF6B658DC35433A88B4D8B9A466A8C73">
    <w:name w:val="0BF6B658DC35433A88B4D8B9A466A8C7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FAEDA4FD28F45B587F42B9BF4E181E03">
    <w:name w:val="EFAEDA4FD28F45B587F42B9BF4E181E0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0ADA1D5CC8446D93C49AAB363ED2783">
    <w:name w:val="CB0ADA1D5CC8446D93C49AAB363ED278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EE81B6CA4DC4EB49CDE3A30C6D5BF9E3">
    <w:name w:val="2EE81B6CA4DC4EB49CDE3A30C6D5BF9E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97FB93CB22745EB9D495A4B15D4DF053">
    <w:name w:val="B97FB93CB22745EB9D495A4B15D4DF05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60FB15B6E0F4444B1B23A75B3DCA23E3">
    <w:name w:val="060FB15B6E0F4444B1B23A75B3DCA23E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1746C71756941BD8DE20B83D7CEC2313">
    <w:name w:val="21746C71756941BD8DE20B83D7CEC231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3ED03539FEA4E7097F93237632E15743">
    <w:name w:val="13ED03539FEA4E7097F93237632E1574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7F5BA5993FC4E6AA764974FB83E4CA62">
    <w:name w:val="77F5BA5993FC4E6AA764974FB83E4CA6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6CA46E5A9BB44979BD9FCE37FF80A44">
    <w:name w:val="76CA46E5A9BB44979BD9FCE37FF80A44"/>
    <w:rsid w:val="00F00153"/>
  </w:style>
  <w:style w:type="paragraph" w:customStyle="1" w:styleId="C5FD646386434B05BA5690270B0CF3C6">
    <w:name w:val="C5FD646386434B05BA5690270B0CF3C6"/>
    <w:rsid w:val="00F00153"/>
  </w:style>
  <w:style w:type="paragraph" w:customStyle="1" w:styleId="71BBE70B7E75498F8D56581A63908CB2">
    <w:name w:val="71BBE70B7E75498F8D56581A63908CB2"/>
    <w:rsid w:val="00F00153"/>
  </w:style>
  <w:style w:type="paragraph" w:customStyle="1" w:styleId="14A5B2D54C1C4D469644FB50A7DEB920">
    <w:name w:val="14A5B2D54C1C4D469644FB50A7DEB920"/>
    <w:rsid w:val="00F00153"/>
  </w:style>
  <w:style w:type="paragraph" w:customStyle="1" w:styleId="27AAD7B41B264924A8B2C504523CFC9E">
    <w:name w:val="27AAD7B41B264924A8B2C504523CFC9E"/>
    <w:rsid w:val="00F00153"/>
  </w:style>
  <w:style w:type="paragraph" w:customStyle="1" w:styleId="95BCF26201764612B8B41B442E3F47F5">
    <w:name w:val="95BCF26201764612B8B41B442E3F47F5"/>
    <w:rsid w:val="00F00153"/>
  </w:style>
  <w:style w:type="paragraph" w:customStyle="1" w:styleId="D9C4D99718D742E2BFAECDD2BEB587D9">
    <w:name w:val="D9C4D99718D742E2BFAECDD2BEB587D9"/>
    <w:rsid w:val="00F00153"/>
  </w:style>
  <w:style w:type="paragraph" w:customStyle="1" w:styleId="D5784D0FCAF34C8FAC9B468D0E2F884C">
    <w:name w:val="D5784D0FCAF34C8FAC9B468D0E2F884C"/>
    <w:rsid w:val="00F00153"/>
  </w:style>
  <w:style w:type="paragraph" w:customStyle="1" w:styleId="7D1A711325844E0AB1D0E2D5E116E5BE">
    <w:name w:val="7D1A711325844E0AB1D0E2D5E116E5BE"/>
    <w:rsid w:val="00F00153"/>
  </w:style>
  <w:style w:type="paragraph" w:customStyle="1" w:styleId="3DD887C591964A46B94D32D97D1B62A517">
    <w:name w:val="3DD887C591964A46B94D32D97D1B62A51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2A78B2102ED479E8F70065D46F4388A16">
    <w:name w:val="E2A78B2102ED479E8F70065D46F4388A1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B7C0D4E19B42FD8BCBF197FE41879616">
    <w:name w:val="4CB7C0D4E19B42FD8BCBF197FE4187961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C2582C1C4849F6A8655E4C443AD9B116">
    <w:name w:val="07C2582C1C4849F6A8655E4C443AD9B11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F1AB5A5034491ABC909191219BB3F115">
    <w:name w:val="5DF1AB5A5034491ABC909191219BB3F11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8A20EEB6F834B6BAE8275749BBAD26415">
    <w:name w:val="E8A20EEB6F834B6BAE8275749BBAD2641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25DEE2DEB64B3D9BAF663AE8E1CC5315">
    <w:name w:val="3025DEE2DEB64B3D9BAF663AE8E1CC531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331B0A684E4FDCBB2F05262779C27815">
    <w:name w:val="34331B0A684E4FDCBB2F05262779C2781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C7D550F025F4A839484342C3F66DB9514">
    <w:name w:val="3C7D550F025F4A839484342C3F66DB951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863B71FE2A4BBCA89AB190F865BC6B14">
    <w:name w:val="A3863B71FE2A4BBCA89AB190F865BC6B1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263D2ADD8D4B6092D848AD16ECB65B14">
    <w:name w:val="CB263D2ADD8D4B6092D848AD16ECB65B1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1E36EF5835B47428DAF8532F77600D714">
    <w:name w:val="01E36EF5835B47428DAF8532F77600D71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9377C5962F9407CA24A1B368882758C13">
    <w:name w:val="89377C5962F9407CA24A1B368882758C1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7DB5ADA68E401DA7E0A7FB08527EFC12">
    <w:name w:val="AC7DB5ADA68E401DA7E0A7FB08527EFC1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0A34F5C3B5C4AD2B16428974404E52D13">
    <w:name w:val="E0A34F5C3B5C4AD2B16428974404E52D1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CFC5E717F2442EB88763588C11DB58713">
    <w:name w:val="6CFC5E717F2442EB88763588C11DB5871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1152F6E03F474FB0AA7D0567B637E513">
    <w:name w:val="A81152F6E03F474FB0AA7D0567B637E51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2BF1018C2F4324B339E5AF0DDEFC8113">
    <w:name w:val="582BF1018C2F4324B339E5AF0DDEFC811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BCC5B19365D4A348FF5CDD02069EF8412">
    <w:name w:val="8BCC5B19365D4A348FF5CDD02069EF841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3FB1A931A4464FA135885DE3D65E3712">
    <w:name w:val="3E3FB1A931A4464FA135885DE3D65E371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0ADFB5C0EF4B57BBAD597FEEEB6F3D12">
    <w:name w:val="DF0ADFB5C0EF4B57BBAD597FEEEB6F3D1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DA0A2418C04D69B079D03BD85C769C12">
    <w:name w:val="DDDA0A2418C04D69B079D03BD85C769C1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6AD156B91340C5B61E3F6B8208960210">
    <w:name w:val="436AD156B91340C5B61E3F6B8208960210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7F17C6537E949C5A28F20737FC5264710">
    <w:name w:val="A7F17C6537E949C5A28F20737FC5264710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0CE1B204515425E86D35037FC43A94910">
    <w:name w:val="70CE1B204515425E86D35037FC43A94910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51DEA685304AF9A48B130B9AB80B6710">
    <w:name w:val="A851DEA685304AF9A48B130B9AB80B6710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7AAC0822FA4E6F897782910B5B1A3F10">
    <w:name w:val="697AAC0822FA4E6F897782910B5B1A3F10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298658584034D0C8C525954BEB952EA10">
    <w:name w:val="5298658584034D0C8C525954BEB952EA10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5089DCEA55E4A4DA4F40244909279AB10">
    <w:name w:val="65089DCEA55E4A4DA4F40244909279AB10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219E06B7A94436B871811022AEF56D10">
    <w:name w:val="43219E06B7A94436B871811022AEF56D10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C7E9C78C9D47CFA771B49AECAA5A4A10">
    <w:name w:val="18C7E9C78C9D47CFA771B49AECAA5A4A10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60CAC931A4403BBCFCBAEB7B55E6EC10">
    <w:name w:val="9C60CAC931A4403BBCFCBAEB7B55E6EC10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FA4ED459D74459DBFC5FDC0B7B4D0539">
    <w:name w:val="FFA4ED459D74459DBFC5FDC0B7B4D053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672B30AC3F341AFB0CDBE695DE0A9DF9">
    <w:name w:val="6672B30AC3F341AFB0CDBE695DE0A9DF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B1D8E7634254DCC90DDE155376CF3FB9">
    <w:name w:val="FB1D8E7634254DCC90DDE155376CF3FB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F4C8846C9C54719896C234D67DDEE859">
    <w:name w:val="CF4C8846C9C54719896C234D67DDEE85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42DA01A3DD41A09DDC71A88BAA4A399">
    <w:name w:val="E642DA01A3DD41A09DDC71A88BAA4A39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92AC8CBBDB48ACB3FCB5308187BE3E9">
    <w:name w:val="1892AC8CBBDB48ACB3FCB5308187BE3E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802FBFB66984948840F5F82E0B913629">
    <w:name w:val="0802FBFB66984948840F5F82E0B91362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965B9CAD86E46179B2496A8B12973BE7">
    <w:name w:val="3965B9CAD86E46179B2496A8B12973BE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4A5B2D54C1C4D469644FB50A7DEB9201">
    <w:name w:val="14A5B2D54C1C4D469644FB50A7DEB920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7AAD7B41B264924A8B2C504523CFC9E1">
    <w:name w:val="27AAD7B41B264924A8B2C504523CFC9E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5BCF26201764612B8B41B442E3F47F51">
    <w:name w:val="95BCF26201764612B8B41B442E3F47F5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9C4D99718D742E2BFAECDD2BEB587D91">
    <w:name w:val="D9C4D99718D742E2BFAECDD2BEB587D9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5784D0FCAF34C8FAC9B468D0E2F884C1">
    <w:name w:val="D5784D0FCAF34C8FAC9B468D0E2F884C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D1A711325844E0AB1D0E2D5E116E5BE1">
    <w:name w:val="7D1A711325844E0AB1D0E2D5E116E5BE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97FB93CB22745EB9D495A4B15D4DF054">
    <w:name w:val="B97FB93CB22745EB9D495A4B15D4DF05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60FB15B6E0F4444B1B23A75B3DCA23E4">
    <w:name w:val="060FB15B6E0F4444B1B23A75B3DCA23E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1746C71756941BD8DE20B83D7CEC2314">
    <w:name w:val="21746C71756941BD8DE20B83D7CEC231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6CA46E5A9BB44979BD9FCE37FF80A441">
    <w:name w:val="76CA46E5A9BB44979BD9FCE37FF80A44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5FD646386434B05BA5690270B0CF3C61">
    <w:name w:val="C5FD646386434B05BA5690270B0CF3C6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1BBE70B7E75498F8D56581A63908CB21">
    <w:name w:val="71BBE70B7E75498F8D56581A63908CB2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3ED03539FEA4E7097F93237632E15744">
    <w:name w:val="13ED03539FEA4E7097F93237632E1574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7F5BA5993FC4E6AA764974FB83E4CA63">
    <w:name w:val="77F5BA5993FC4E6AA764974FB83E4CA6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D887C591964A46B94D32D97D1B62A518">
    <w:name w:val="3DD887C591964A46B94D32D97D1B62A51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2A78B2102ED479E8F70065D46F4388A17">
    <w:name w:val="E2A78B2102ED479E8F70065D46F4388A1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B7C0D4E19B42FD8BCBF197FE41879617">
    <w:name w:val="4CB7C0D4E19B42FD8BCBF197FE4187961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C2582C1C4849F6A8655E4C443AD9B117">
    <w:name w:val="07C2582C1C4849F6A8655E4C443AD9B11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F1AB5A5034491ABC909191219BB3F116">
    <w:name w:val="5DF1AB5A5034491ABC909191219BB3F11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8A20EEB6F834B6BAE8275749BBAD26416">
    <w:name w:val="E8A20EEB6F834B6BAE8275749BBAD2641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25DEE2DEB64B3D9BAF663AE8E1CC5316">
    <w:name w:val="3025DEE2DEB64B3D9BAF663AE8E1CC531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331B0A684E4FDCBB2F05262779C27816">
    <w:name w:val="34331B0A684E4FDCBB2F05262779C2781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C7D550F025F4A839484342C3F66DB9515">
    <w:name w:val="3C7D550F025F4A839484342C3F66DB951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863B71FE2A4BBCA89AB190F865BC6B15">
    <w:name w:val="A3863B71FE2A4BBCA89AB190F865BC6B1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263D2ADD8D4B6092D848AD16ECB65B15">
    <w:name w:val="CB263D2ADD8D4B6092D848AD16ECB65B1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1E36EF5835B47428DAF8532F77600D715">
    <w:name w:val="01E36EF5835B47428DAF8532F77600D71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9377C5962F9407CA24A1B368882758C14">
    <w:name w:val="89377C5962F9407CA24A1B368882758C1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7DB5ADA68E401DA7E0A7FB08527EFC13">
    <w:name w:val="AC7DB5ADA68E401DA7E0A7FB08527EFC1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0A34F5C3B5C4AD2B16428974404E52D14">
    <w:name w:val="E0A34F5C3B5C4AD2B16428974404E52D1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CFC5E717F2442EB88763588C11DB58714">
    <w:name w:val="6CFC5E717F2442EB88763588C11DB5871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1152F6E03F474FB0AA7D0567B637E514">
    <w:name w:val="A81152F6E03F474FB0AA7D0567B637E51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2BF1018C2F4324B339E5AF0DDEFC8114">
    <w:name w:val="582BF1018C2F4324B339E5AF0DDEFC811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BCC5B19365D4A348FF5CDD02069EF8413">
    <w:name w:val="8BCC5B19365D4A348FF5CDD02069EF841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3FB1A931A4464FA135885DE3D65E3713">
    <w:name w:val="3E3FB1A931A4464FA135885DE3D65E371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0ADFB5C0EF4B57BBAD597FEEEB6F3D13">
    <w:name w:val="DF0ADFB5C0EF4B57BBAD597FEEEB6F3D1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DA0A2418C04D69B079D03BD85C769C13">
    <w:name w:val="DDDA0A2418C04D69B079D03BD85C769C1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6AD156B91340C5B61E3F6B8208960211">
    <w:name w:val="436AD156B91340C5B61E3F6B820896021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7F17C6537E949C5A28F20737FC5264711">
    <w:name w:val="A7F17C6537E949C5A28F20737FC526471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0CE1B204515425E86D35037FC43A94911">
    <w:name w:val="70CE1B204515425E86D35037FC43A9491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51DEA685304AF9A48B130B9AB80B6711">
    <w:name w:val="A851DEA685304AF9A48B130B9AB80B671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7AAC0822FA4E6F897782910B5B1A3F11">
    <w:name w:val="697AAC0822FA4E6F897782910B5B1A3F1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298658584034D0C8C525954BEB952EA11">
    <w:name w:val="5298658584034D0C8C525954BEB952EA1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5089DCEA55E4A4DA4F40244909279AB11">
    <w:name w:val="65089DCEA55E4A4DA4F40244909279AB1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219E06B7A94436B871811022AEF56D11">
    <w:name w:val="43219E06B7A94436B871811022AEF56D1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C7E9C78C9D47CFA771B49AECAA5A4A11">
    <w:name w:val="18C7E9C78C9D47CFA771B49AECAA5A4A1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60CAC931A4403BBCFCBAEB7B55E6EC11">
    <w:name w:val="9C60CAC931A4403BBCFCBAEB7B55E6EC1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FA4ED459D74459DBFC5FDC0B7B4D05310">
    <w:name w:val="FFA4ED459D74459DBFC5FDC0B7B4D05310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672B30AC3F341AFB0CDBE695DE0A9DF10">
    <w:name w:val="6672B30AC3F341AFB0CDBE695DE0A9DF10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B1D8E7634254DCC90DDE155376CF3FB10">
    <w:name w:val="FB1D8E7634254DCC90DDE155376CF3FB10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F4C8846C9C54719896C234D67DDEE8510">
    <w:name w:val="CF4C8846C9C54719896C234D67DDEE8510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42DA01A3DD41A09DDC71A88BAA4A3910">
    <w:name w:val="E642DA01A3DD41A09DDC71A88BAA4A3910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92AC8CBBDB48ACB3FCB5308187BE3E10">
    <w:name w:val="1892AC8CBBDB48ACB3FCB5308187BE3E10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802FBFB66984948840F5F82E0B9136210">
    <w:name w:val="0802FBFB66984948840F5F82E0B9136210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965B9CAD86E46179B2496A8B12973BE8">
    <w:name w:val="3965B9CAD86E46179B2496A8B12973BE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4A5B2D54C1C4D469644FB50A7DEB9202">
    <w:name w:val="14A5B2D54C1C4D469644FB50A7DEB920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7AAD7B41B264924A8B2C504523CFC9E2">
    <w:name w:val="27AAD7B41B264924A8B2C504523CFC9E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5BCF26201764612B8B41B442E3F47F52">
    <w:name w:val="95BCF26201764612B8B41B442E3F47F5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9C4D99718D742E2BFAECDD2BEB587D92">
    <w:name w:val="D9C4D99718D742E2BFAECDD2BEB587D9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5784D0FCAF34C8FAC9B468D0E2F884C2">
    <w:name w:val="D5784D0FCAF34C8FAC9B468D0E2F884C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D1A711325844E0AB1D0E2D5E116E5BE2">
    <w:name w:val="7D1A711325844E0AB1D0E2D5E116E5BE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97FB93CB22745EB9D495A4B15D4DF055">
    <w:name w:val="B97FB93CB22745EB9D495A4B15D4DF05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60FB15B6E0F4444B1B23A75B3DCA23E5">
    <w:name w:val="060FB15B6E0F4444B1B23A75B3DCA23E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1746C71756941BD8DE20B83D7CEC2315">
    <w:name w:val="21746C71756941BD8DE20B83D7CEC231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6CA46E5A9BB44979BD9FCE37FF80A442">
    <w:name w:val="76CA46E5A9BB44979BD9FCE37FF80A44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5FD646386434B05BA5690270B0CF3C62">
    <w:name w:val="C5FD646386434B05BA5690270B0CF3C6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1BBE70B7E75498F8D56581A63908CB22">
    <w:name w:val="71BBE70B7E75498F8D56581A63908CB2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3ED03539FEA4E7097F93237632E15745">
    <w:name w:val="13ED03539FEA4E7097F93237632E1574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7F5BA5993FC4E6AA764974FB83E4CA64">
    <w:name w:val="77F5BA5993FC4E6AA764974FB83E4CA6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D887C591964A46B94D32D97D1B62A519">
    <w:name w:val="3DD887C591964A46B94D32D97D1B62A51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2A78B2102ED479E8F70065D46F4388A18">
    <w:name w:val="E2A78B2102ED479E8F70065D46F4388A1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B7C0D4E19B42FD8BCBF197FE41879618">
    <w:name w:val="4CB7C0D4E19B42FD8BCBF197FE4187961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C2582C1C4849F6A8655E4C443AD9B118">
    <w:name w:val="07C2582C1C4849F6A8655E4C443AD9B11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F1AB5A5034491ABC909191219BB3F117">
    <w:name w:val="5DF1AB5A5034491ABC909191219BB3F11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8A20EEB6F834B6BAE8275749BBAD26417">
    <w:name w:val="E8A20EEB6F834B6BAE8275749BBAD2641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25DEE2DEB64B3D9BAF663AE8E1CC5317">
    <w:name w:val="3025DEE2DEB64B3D9BAF663AE8E1CC531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331B0A684E4FDCBB2F05262779C27817">
    <w:name w:val="34331B0A684E4FDCBB2F05262779C2781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C7D550F025F4A839484342C3F66DB9516">
    <w:name w:val="3C7D550F025F4A839484342C3F66DB951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863B71FE2A4BBCA89AB190F865BC6B16">
    <w:name w:val="A3863B71FE2A4BBCA89AB190F865BC6B1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263D2ADD8D4B6092D848AD16ECB65B16">
    <w:name w:val="CB263D2ADD8D4B6092D848AD16ECB65B1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1E36EF5835B47428DAF8532F77600D716">
    <w:name w:val="01E36EF5835B47428DAF8532F77600D71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9377C5962F9407CA24A1B368882758C15">
    <w:name w:val="89377C5962F9407CA24A1B368882758C1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7DB5ADA68E401DA7E0A7FB08527EFC14">
    <w:name w:val="AC7DB5ADA68E401DA7E0A7FB08527EFC1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0A34F5C3B5C4AD2B16428974404E52D15">
    <w:name w:val="E0A34F5C3B5C4AD2B16428974404E52D1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CFC5E717F2442EB88763588C11DB58715">
    <w:name w:val="6CFC5E717F2442EB88763588C11DB5871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1152F6E03F474FB0AA7D0567B637E515">
    <w:name w:val="A81152F6E03F474FB0AA7D0567B637E51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2BF1018C2F4324B339E5AF0DDEFC8115">
    <w:name w:val="582BF1018C2F4324B339E5AF0DDEFC811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BCC5B19365D4A348FF5CDD02069EF8414">
    <w:name w:val="8BCC5B19365D4A348FF5CDD02069EF841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3FB1A931A4464FA135885DE3D65E3714">
    <w:name w:val="3E3FB1A931A4464FA135885DE3D65E371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0ADFB5C0EF4B57BBAD597FEEEB6F3D14">
    <w:name w:val="DF0ADFB5C0EF4B57BBAD597FEEEB6F3D1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DA0A2418C04D69B079D03BD85C769C14">
    <w:name w:val="DDDA0A2418C04D69B079D03BD85C769C1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6AD156B91340C5B61E3F6B8208960212">
    <w:name w:val="436AD156B91340C5B61E3F6B820896021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7F17C6537E949C5A28F20737FC5264712">
    <w:name w:val="A7F17C6537E949C5A28F20737FC526471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0CE1B204515425E86D35037FC43A94912">
    <w:name w:val="70CE1B204515425E86D35037FC43A9491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51DEA685304AF9A48B130B9AB80B6712">
    <w:name w:val="A851DEA685304AF9A48B130B9AB80B671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7AAC0822FA4E6F897782910B5B1A3F12">
    <w:name w:val="697AAC0822FA4E6F897782910B5B1A3F1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298658584034D0C8C525954BEB952EA12">
    <w:name w:val="5298658584034D0C8C525954BEB952EA1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5089DCEA55E4A4DA4F40244909279AB12">
    <w:name w:val="65089DCEA55E4A4DA4F40244909279AB1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219E06B7A94436B871811022AEF56D12">
    <w:name w:val="43219E06B7A94436B871811022AEF56D1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C7E9C78C9D47CFA771B49AECAA5A4A12">
    <w:name w:val="18C7E9C78C9D47CFA771B49AECAA5A4A1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60CAC931A4403BBCFCBAEB7B55E6EC12">
    <w:name w:val="9C60CAC931A4403BBCFCBAEB7B55E6EC1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FA4ED459D74459DBFC5FDC0B7B4D05311">
    <w:name w:val="FFA4ED459D74459DBFC5FDC0B7B4D0531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672B30AC3F341AFB0CDBE695DE0A9DF11">
    <w:name w:val="6672B30AC3F341AFB0CDBE695DE0A9DF1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B1D8E7634254DCC90DDE155376CF3FB11">
    <w:name w:val="FB1D8E7634254DCC90DDE155376CF3FB1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F4C8846C9C54719896C234D67DDEE8511">
    <w:name w:val="CF4C8846C9C54719896C234D67DDEE851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42DA01A3DD41A09DDC71A88BAA4A3911">
    <w:name w:val="E642DA01A3DD41A09DDC71A88BAA4A391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92AC8CBBDB48ACB3FCB5308187BE3E11">
    <w:name w:val="1892AC8CBBDB48ACB3FCB5308187BE3E1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802FBFB66984948840F5F82E0B9136211">
    <w:name w:val="0802FBFB66984948840F5F82E0B913621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965B9CAD86E46179B2496A8B12973BE9">
    <w:name w:val="3965B9CAD86E46179B2496A8B12973BE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4A5B2D54C1C4D469644FB50A7DEB9203">
    <w:name w:val="14A5B2D54C1C4D469644FB50A7DEB920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7AAD7B41B264924A8B2C504523CFC9E3">
    <w:name w:val="27AAD7B41B264924A8B2C504523CFC9E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5BCF26201764612B8B41B442E3F47F53">
    <w:name w:val="95BCF26201764612B8B41B442E3F47F5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9C4D99718D742E2BFAECDD2BEB587D93">
    <w:name w:val="D9C4D99718D742E2BFAECDD2BEB587D9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5784D0FCAF34C8FAC9B468D0E2F884C3">
    <w:name w:val="D5784D0FCAF34C8FAC9B468D0E2F884C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D1A711325844E0AB1D0E2D5E116E5BE3">
    <w:name w:val="7D1A711325844E0AB1D0E2D5E116E5BE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97FB93CB22745EB9D495A4B15D4DF056">
    <w:name w:val="B97FB93CB22745EB9D495A4B15D4DF05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60FB15B6E0F4444B1B23A75B3DCA23E6">
    <w:name w:val="060FB15B6E0F4444B1B23A75B3DCA23E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1746C71756941BD8DE20B83D7CEC2316">
    <w:name w:val="21746C71756941BD8DE20B83D7CEC231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6CA46E5A9BB44979BD9FCE37FF80A443">
    <w:name w:val="76CA46E5A9BB44979BD9FCE37FF80A44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5FD646386434B05BA5690270B0CF3C63">
    <w:name w:val="C5FD646386434B05BA5690270B0CF3C6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1BBE70B7E75498F8D56581A63908CB23">
    <w:name w:val="71BBE70B7E75498F8D56581A63908CB2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3ED03539FEA4E7097F93237632E15746">
    <w:name w:val="13ED03539FEA4E7097F93237632E1574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7F5BA5993FC4E6AA764974FB83E4CA65">
    <w:name w:val="77F5BA5993FC4E6AA764974FB83E4CA6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D887C591964A46B94D32D97D1B62A520">
    <w:name w:val="3DD887C591964A46B94D32D97D1B62A520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2A78B2102ED479E8F70065D46F4388A19">
    <w:name w:val="E2A78B2102ED479E8F70065D46F4388A1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B7C0D4E19B42FD8BCBF197FE41879619">
    <w:name w:val="4CB7C0D4E19B42FD8BCBF197FE4187961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C2582C1C4849F6A8655E4C443AD9B119">
    <w:name w:val="07C2582C1C4849F6A8655E4C443AD9B11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F1AB5A5034491ABC909191219BB3F118">
    <w:name w:val="5DF1AB5A5034491ABC909191219BB3F11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8A20EEB6F834B6BAE8275749BBAD26418">
    <w:name w:val="E8A20EEB6F834B6BAE8275749BBAD2641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25DEE2DEB64B3D9BAF663AE8E1CC5318">
    <w:name w:val="3025DEE2DEB64B3D9BAF663AE8E1CC531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331B0A684E4FDCBB2F05262779C27818">
    <w:name w:val="34331B0A684E4FDCBB2F05262779C2781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C7D550F025F4A839484342C3F66DB9517">
    <w:name w:val="3C7D550F025F4A839484342C3F66DB951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863B71FE2A4BBCA89AB190F865BC6B17">
    <w:name w:val="A3863B71FE2A4BBCA89AB190F865BC6B1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263D2ADD8D4B6092D848AD16ECB65B17">
    <w:name w:val="CB263D2ADD8D4B6092D848AD16ECB65B1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1E36EF5835B47428DAF8532F77600D717">
    <w:name w:val="01E36EF5835B47428DAF8532F77600D71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9377C5962F9407CA24A1B368882758C16">
    <w:name w:val="89377C5962F9407CA24A1B368882758C1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7DB5ADA68E401DA7E0A7FB08527EFC15">
    <w:name w:val="AC7DB5ADA68E401DA7E0A7FB08527EFC1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0A34F5C3B5C4AD2B16428974404E52D16">
    <w:name w:val="E0A34F5C3B5C4AD2B16428974404E52D1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CFC5E717F2442EB88763588C11DB58716">
    <w:name w:val="6CFC5E717F2442EB88763588C11DB5871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1152F6E03F474FB0AA7D0567B637E516">
    <w:name w:val="A81152F6E03F474FB0AA7D0567B637E51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2BF1018C2F4324B339E5AF0DDEFC8116">
    <w:name w:val="582BF1018C2F4324B339E5AF0DDEFC811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BCC5B19365D4A348FF5CDD02069EF8415">
    <w:name w:val="8BCC5B19365D4A348FF5CDD02069EF841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3FB1A931A4464FA135885DE3D65E3715">
    <w:name w:val="3E3FB1A931A4464FA135885DE3D65E371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0ADFB5C0EF4B57BBAD597FEEEB6F3D15">
    <w:name w:val="DF0ADFB5C0EF4B57BBAD597FEEEB6F3D1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DA0A2418C04D69B079D03BD85C769C15">
    <w:name w:val="DDDA0A2418C04D69B079D03BD85C769C1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6AD156B91340C5B61E3F6B8208960213">
    <w:name w:val="436AD156B91340C5B61E3F6B820896021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7F17C6537E949C5A28F20737FC5264713">
    <w:name w:val="A7F17C6537E949C5A28F20737FC526471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0CE1B204515425E86D35037FC43A94913">
    <w:name w:val="70CE1B204515425E86D35037FC43A9491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51DEA685304AF9A48B130B9AB80B6713">
    <w:name w:val="A851DEA685304AF9A48B130B9AB80B671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7AAC0822FA4E6F897782910B5B1A3F13">
    <w:name w:val="697AAC0822FA4E6F897782910B5B1A3F1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298658584034D0C8C525954BEB952EA13">
    <w:name w:val="5298658584034D0C8C525954BEB952EA1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5089DCEA55E4A4DA4F40244909279AB13">
    <w:name w:val="65089DCEA55E4A4DA4F40244909279AB1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219E06B7A94436B871811022AEF56D13">
    <w:name w:val="43219E06B7A94436B871811022AEF56D1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C7E9C78C9D47CFA771B49AECAA5A4A13">
    <w:name w:val="18C7E9C78C9D47CFA771B49AECAA5A4A1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60CAC931A4403BBCFCBAEB7B55E6EC13">
    <w:name w:val="9C60CAC931A4403BBCFCBAEB7B55E6EC1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FA4ED459D74459DBFC5FDC0B7B4D05312">
    <w:name w:val="FFA4ED459D74459DBFC5FDC0B7B4D0531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672B30AC3F341AFB0CDBE695DE0A9DF12">
    <w:name w:val="6672B30AC3F341AFB0CDBE695DE0A9DF1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B1D8E7634254DCC90DDE155376CF3FB12">
    <w:name w:val="FB1D8E7634254DCC90DDE155376CF3FB1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F4C8846C9C54719896C234D67DDEE8512">
    <w:name w:val="CF4C8846C9C54719896C234D67DDEE851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42DA01A3DD41A09DDC71A88BAA4A3912">
    <w:name w:val="E642DA01A3DD41A09DDC71A88BAA4A391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92AC8CBBDB48ACB3FCB5308187BE3E12">
    <w:name w:val="1892AC8CBBDB48ACB3FCB5308187BE3E1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802FBFB66984948840F5F82E0B9136212">
    <w:name w:val="0802FBFB66984948840F5F82E0B913621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965B9CAD86E46179B2496A8B12973BE10">
    <w:name w:val="3965B9CAD86E46179B2496A8B12973BE10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4A5B2D54C1C4D469644FB50A7DEB9204">
    <w:name w:val="14A5B2D54C1C4D469644FB50A7DEB920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7AAD7B41B264924A8B2C504523CFC9E4">
    <w:name w:val="27AAD7B41B264924A8B2C504523CFC9E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5BCF26201764612B8B41B442E3F47F54">
    <w:name w:val="95BCF26201764612B8B41B442E3F47F5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9C4D99718D742E2BFAECDD2BEB587D94">
    <w:name w:val="D9C4D99718D742E2BFAECDD2BEB587D9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5784D0FCAF34C8FAC9B468D0E2F884C4">
    <w:name w:val="D5784D0FCAF34C8FAC9B468D0E2F884C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D1A711325844E0AB1D0E2D5E116E5BE4">
    <w:name w:val="7D1A711325844E0AB1D0E2D5E116E5BE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97FB93CB22745EB9D495A4B15D4DF057">
    <w:name w:val="B97FB93CB22745EB9D495A4B15D4DF05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60FB15B6E0F4444B1B23A75B3DCA23E7">
    <w:name w:val="060FB15B6E0F4444B1B23A75B3DCA23E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1746C71756941BD8DE20B83D7CEC2317">
    <w:name w:val="21746C71756941BD8DE20B83D7CEC231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6CA46E5A9BB44979BD9FCE37FF80A444">
    <w:name w:val="76CA46E5A9BB44979BD9FCE37FF80A44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5FD646386434B05BA5690270B0CF3C64">
    <w:name w:val="C5FD646386434B05BA5690270B0CF3C6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1BBE70B7E75498F8D56581A63908CB24">
    <w:name w:val="71BBE70B7E75498F8D56581A63908CB2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3ED03539FEA4E7097F93237632E15747">
    <w:name w:val="13ED03539FEA4E7097F93237632E1574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7F5BA5993FC4E6AA764974FB83E4CA66">
    <w:name w:val="77F5BA5993FC4E6AA764974FB83E4CA6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D887C591964A46B94D32D97D1B62A521">
    <w:name w:val="3DD887C591964A46B94D32D97D1B62A52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2A78B2102ED479E8F70065D46F4388A20">
    <w:name w:val="E2A78B2102ED479E8F70065D46F4388A20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B7C0D4E19B42FD8BCBF197FE41879620">
    <w:name w:val="4CB7C0D4E19B42FD8BCBF197FE41879620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C2582C1C4849F6A8655E4C443AD9B120">
    <w:name w:val="07C2582C1C4849F6A8655E4C443AD9B120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F1AB5A5034491ABC909191219BB3F119">
    <w:name w:val="5DF1AB5A5034491ABC909191219BB3F11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8A20EEB6F834B6BAE8275749BBAD26419">
    <w:name w:val="E8A20EEB6F834B6BAE8275749BBAD2641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25DEE2DEB64B3D9BAF663AE8E1CC5319">
    <w:name w:val="3025DEE2DEB64B3D9BAF663AE8E1CC531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331B0A684E4FDCBB2F05262779C27819">
    <w:name w:val="34331B0A684E4FDCBB2F05262779C2781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C7D550F025F4A839484342C3F66DB9518">
    <w:name w:val="3C7D550F025F4A839484342C3F66DB951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863B71FE2A4BBCA89AB190F865BC6B18">
    <w:name w:val="A3863B71FE2A4BBCA89AB190F865BC6B1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263D2ADD8D4B6092D848AD16ECB65B18">
    <w:name w:val="CB263D2ADD8D4B6092D848AD16ECB65B1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1E36EF5835B47428DAF8532F77600D718">
    <w:name w:val="01E36EF5835B47428DAF8532F77600D71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9377C5962F9407CA24A1B368882758C17">
    <w:name w:val="89377C5962F9407CA24A1B368882758C1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7DB5ADA68E401DA7E0A7FB08527EFC16">
    <w:name w:val="AC7DB5ADA68E401DA7E0A7FB08527EFC1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0A34F5C3B5C4AD2B16428974404E52D17">
    <w:name w:val="E0A34F5C3B5C4AD2B16428974404E52D1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CFC5E717F2442EB88763588C11DB58717">
    <w:name w:val="6CFC5E717F2442EB88763588C11DB5871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1152F6E03F474FB0AA7D0567B637E517">
    <w:name w:val="A81152F6E03F474FB0AA7D0567B637E51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2BF1018C2F4324B339E5AF0DDEFC8117">
    <w:name w:val="582BF1018C2F4324B339E5AF0DDEFC811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BCC5B19365D4A348FF5CDD02069EF8416">
    <w:name w:val="8BCC5B19365D4A348FF5CDD02069EF841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3FB1A931A4464FA135885DE3D65E3716">
    <w:name w:val="3E3FB1A931A4464FA135885DE3D65E371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0ADFB5C0EF4B57BBAD597FEEEB6F3D16">
    <w:name w:val="DF0ADFB5C0EF4B57BBAD597FEEEB6F3D1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DA0A2418C04D69B079D03BD85C769C16">
    <w:name w:val="DDDA0A2418C04D69B079D03BD85C769C1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6AD156B91340C5B61E3F6B8208960214">
    <w:name w:val="436AD156B91340C5B61E3F6B820896021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7F17C6537E949C5A28F20737FC5264714">
    <w:name w:val="A7F17C6537E949C5A28F20737FC526471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0CE1B204515425E86D35037FC43A94914">
    <w:name w:val="70CE1B204515425E86D35037FC43A9491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51DEA685304AF9A48B130B9AB80B6714">
    <w:name w:val="A851DEA685304AF9A48B130B9AB80B671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7AAC0822FA4E6F897782910B5B1A3F14">
    <w:name w:val="697AAC0822FA4E6F897782910B5B1A3F1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298658584034D0C8C525954BEB952EA14">
    <w:name w:val="5298658584034D0C8C525954BEB952EA1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5089DCEA55E4A4DA4F40244909279AB14">
    <w:name w:val="65089DCEA55E4A4DA4F40244909279AB1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219E06B7A94436B871811022AEF56D14">
    <w:name w:val="43219E06B7A94436B871811022AEF56D1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C7E9C78C9D47CFA771B49AECAA5A4A14">
    <w:name w:val="18C7E9C78C9D47CFA771B49AECAA5A4A1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60CAC931A4403BBCFCBAEB7B55E6EC14">
    <w:name w:val="9C60CAC931A4403BBCFCBAEB7B55E6EC1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FA4ED459D74459DBFC5FDC0B7B4D05313">
    <w:name w:val="FFA4ED459D74459DBFC5FDC0B7B4D0531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672B30AC3F341AFB0CDBE695DE0A9DF13">
    <w:name w:val="6672B30AC3F341AFB0CDBE695DE0A9DF1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B1D8E7634254DCC90DDE155376CF3FB13">
    <w:name w:val="FB1D8E7634254DCC90DDE155376CF3FB1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F4C8846C9C54719896C234D67DDEE8513">
    <w:name w:val="CF4C8846C9C54719896C234D67DDEE851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42DA01A3DD41A09DDC71A88BAA4A3913">
    <w:name w:val="E642DA01A3DD41A09DDC71A88BAA4A391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92AC8CBBDB48ACB3FCB5308187BE3E13">
    <w:name w:val="1892AC8CBBDB48ACB3FCB5308187BE3E1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802FBFB66984948840F5F82E0B9136213">
    <w:name w:val="0802FBFB66984948840F5F82E0B9136213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965B9CAD86E46179B2496A8B12973BE11">
    <w:name w:val="3965B9CAD86E46179B2496A8B12973BE1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4A5B2D54C1C4D469644FB50A7DEB9205">
    <w:name w:val="14A5B2D54C1C4D469644FB50A7DEB920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7AAD7B41B264924A8B2C504523CFC9E5">
    <w:name w:val="27AAD7B41B264924A8B2C504523CFC9E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5BCF26201764612B8B41B442E3F47F55">
    <w:name w:val="95BCF26201764612B8B41B442E3F47F5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9C4D99718D742E2BFAECDD2BEB587D95">
    <w:name w:val="D9C4D99718D742E2BFAECDD2BEB587D9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5784D0FCAF34C8FAC9B468D0E2F884C5">
    <w:name w:val="D5784D0FCAF34C8FAC9B468D0E2F884C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D1A711325844E0AB1D0E2D5E116E5BE5">
    <w:name w:val="7D1A711325844E0AB1D0E2D5E116E5BE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97FB93CB22745EB9D495A4B15D4DF058">
    <w:name w:val="B97FB93CB22745EB9D495A4B15D4DF05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60FB15B6E0F4444B1B23A75B3DCA23E8">
    <w:name w:val="060FB15B6E0F4444B1B23A75B3DCA23E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1746C71756941BD8DE20B83D7CEC2318">
    <w:name w:val="21746C71756941BD8DE20B83D7CEC231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6CA46E5A9BB44979BD9FCE37FF80A445">
    <w:name w:val="76CA46E5A9BB44979BD9FCE37FF80A44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5FD646386434B05BA5690270B0CF3C65">
    <w:name w:val="C5FD646386434B05BA5690270B0CF3C6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1BBE70B7E75498F8D56581A63908CB25">
    <w:name w:val="71BBE70B7E75498F8D56581A63908CB2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3ED03539FEA4E7097F93237632E15748">
    <w:name w:val="13ED03539FEA4E7097F93237632E1574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7F5BA5993FC4E6AA764974FB83E4CA67">
    <w:name w:val="77F5BA5993FC4E6AA764974FB83E4CA6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D887C591964A46B94D32D97D1B62A522">
    <w:name w:val="3DD887C591964A46B94D32D97D1B62A52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2A78B2102ED479E8F70065D46F4388A21">
    <w:name w:val="E2A78B2102ED479E8F70065D46F4388A2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B7C0D4E19B42FD8BCBF197FE41879621">
    <w:name w:val="4CB7C0D4E19B42FD8BCBF197FE4187962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C2582C1C4849F6A8655E4C443AD9B121">
    <w:name w:val="07C2582C1C4849F6A8655E4C443AD9B121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F1AB5A5034491ABC909191219BB3F120">
    <w:name w:val="5DF1AB5A5034491ABC909191219BB3F120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8A20EEB6F834B6BAE8275749BBAD26420">
    <w:name w:val="E8A20EEB6F834B6BAE8275749BBAD26420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25DEE2DEB64B3D9BAF663AE8E1CC5320">
    <w:name w:val="3025DEE2DEB64B3D9BAF663AE8E1CC5320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331B0A684E4FDCBB2F05262779C27820">
    <w:name w:val="34331B0A684E4FDCBB2F05262779C27820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C7D550F025F4A839484342C3F66DB9519">
    <w:name w:val="3C7D550F025F4A839484342C3F66DB951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863B71FE2A4BBCA89AB190F865BC6B19">
    <w:name w:val="A3863B71FE2A4BBCA89AB190F865BC6B1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263D2ADD8D4B6092D848AD16ECB65B19">
    <w:name w:val="CB263D2ADD8D4B6092D848AD16ECB65B1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1E36EF5835B47428DAF8532F77600D719">
    <w:name w:val="01E36EF5835B47428DAF8532F77600D71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9377C5962F9407CA24A1B368882758C18">
    <w:name w:val="89377C5962F9407CA24A1B368882758C1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7DB5ADA68E401DA7E0A7FB08527EFC17">
    <w:name w:val="AC7DB5ADA68E401DA7E0A7FB08527EFC1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0A34F5C3B5C4AD2B16428974404E52D18">
    <w:name w:val="E0A34F5C3B5C4AD2B16428974404E52D1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CFC5E717F2442EB88763588C11DB58718">
    <w:name w:val="6CFC5E717F2442EB88763588C11DB5871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1152F6E03F474FB0AA7D0567B637E518">
    <w:name w:val="A81152F6E03F474FB0AA7D0567B637E51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2BF1018C2F4324B339E5AF0DDEFC8118">
    <w:name w:val="582BF1018C2F4324B339E5AF0DDEFC811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BCC5B19365D4A348FF5CDD02069EF8417">
    <w:name w:val="8BCC5B19365D4A348FF5CDD02069EF841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3FB1A931A4464FA135885DE3D65E3717">
    <w:name w:val="3E3FB1A931A4464FA135885DE3D65E371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0ADFB5C0EF4B57BBAD597FEEEB6F3D17">
    <w:name w:val="DF0ADFB5C0EF4B57BBAD597FEEEB6F3D1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DA0A2418C04D69B079D03BD85C769C17">
    <w:name w:val="DDDA0A2418C04D69B079D03BD85C769C17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6AD156B91340C5B61E3F6B8208960215">
    <w:name w:val="436AD156B91340C5B61E3F6B820896021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7F17C6537E949C5A28F20737FC5264715">
    <w:name w:val="A7F17C6537E949C5A28F20737FC526471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0CE1B204515425E86D35037FC43A94915">
    <w:name w:val="70CE1B204515425E86D35037FC43A9491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51DEA685304AF9A48B130B9AB80B6715">
    <w:name w:val="A851DEA685304AF9A48B130B9AB80B671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7AAC0822FA4E6F897782910B5B1A3F15">
    <w:name w:val="697AAC0822FA4E6F897782910B5B1A3F1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298658584034D0C8C525954BEB952EA15">
    <w:name w:val="5298658584034D0C8C525954BEB952EA1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5089DCEA55E4A4DA4F40244909279AB15">
    <w:name w:val="65089DCEA55E4A4DA4F40244909279AB1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219E06B7A94436B871811022AEF56D15">
    <w:name w:val="43219E06B7A94436B871811022AEF56D1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C7E9C78C9D47CFA771B49AECAA5A4A15">
    <w:name w:val="18C7E9C78C9D47CFA771B49AECAA5A4A1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60CAC931A4403BBCFCBAEB7B55E6EC15">
    <w:name w:val="9C60CAC931A4403BBCFCBAEB7B55E6EC15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FA4ED459D74459DBFC5FDC0B7B4D05314">
    <w:name w:val="FFA4ED459D74459DBFC5FDC0B7B4D0531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672B30AC3F341AFB0CDBE695DE0A9DF14">
    <w:name w:val="6672B30AC3F341AFB0CDBE695DE0A9DF1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B1D8E7634254DCC90DDE155376CF3FB14">
    <w:name w:val="FB1D8E7634254DCC90DDE155376CF3FB1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F4C8846C9C54719896C234D67DDEE8514">
    <w:name w:val="CF4C8846C9C54719896C234D67DDEE851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42DA01A3DD41A09DDC71A88BAA4A3914">
    <w:name w:val="E642DA01A3DD41A09DDC71A88BAA4A391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92AC8CBBDB48ACB3FCB5308187BE3E14">
    <w:name w:val="1892AC8CBBDB48ACB3FCB5308187BE3E1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802FBFB66984948840F5F82E0B9136214">
    <w:name w:val="0802FBFB66984948840F5F82E0B9136214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965B9CAD86E46179B2496A8B12973BE12">
    <w:name w:val="3965B9CAD86E46179B2496A8B12973BE12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4A5B2D54C1C4D469644FB50A7DEB9206">
    <w:name w:val="14A5B2D54C1C4D469644FB50A7DEB920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7AAD7B41B264924A8B2C504523CFC9E6">
    <w:name w:val="27AAD7B41B264924A8B2C504523CFC9E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5BCF26201764612B8B41B442E3F47F56">
    <w:name w:val="95BCF26201764612B8B41B442E3F47F5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9C4D99718D742E2BFAECDD2BEB587D96">
    <w:name w:val="D9C4D99718D742E2BFAECDD2BEB587D9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5784D0FCAF34C8FAC9B468D0E2F884C6">
    <w:name w:val="D5784D0FCAF34C8FAC9B468D0E2F884C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D1A711325844E0AB1D0E2D5E116E5BE6">
    <w:name w:val="7D1A711325844E0AB1D0E2D5E116E5BE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97FB93CB22745EB9D495A4B15D4DF059">
    <w:name w:val="B97FB93CB22745EB9D495A4B15D4DF05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60FB15B6E0F4444B1B23A75B3DCA23E9">
    <w:name w:val="060FB15B6E0F4444B1B23A75B3DCA23E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1746C71756941BD8DE20B83D7CEC2319">
    <w:name w:val="21746C71756941BD8DE20B83D7CEC231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6CA46E5A9BB44979BD9FCE37FF80A446">
    <w:name w:val="76CA46E5A9BB44979BD9FCE37FF80A44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5FD646386434B05BA5690270B0CF3C66">
    <w:name w:val="C5FD646386434B05BA5690270B0CF3C6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1BBE70B7E75498F8D56581A63908CB26">
    <w:name w:val="71BBE70B7E75498F8D56581A63908CB26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3ED03539FEA4E7097F93237632E15749">
    <w:name w:val="13ED03539FEA4E7097F93237632E15749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7F5BA5993FC4E6AA764974FB83E4CA68">
    <w:name w:val="77F5BA5993FC4E6AA764974FB83E4CA68"/>
    <w:rsid w:val="00F00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E9E38D350BA4B1490E8D2C7DF45211C">
    <w:name w:val="CE9E38D350BA4B1490E8D2C7DF45211C"/>
    <w:rsid w:val="00AC7BCD"/>
  </w:style>
  <w:style w:type="paragraph" w:customStyle="1" w:styleId="841AE55A90384657B32C2F48D7159A97">
    <w:name w:val="841AE55A90384657B32C2F48D7159A97"/>
    <w:rsid w:val="00AC7BCD"/>
  </w:style>
  <w:style w:type="paragraph" w:customStyle="1" w:styleId="E34261DFB8E141338285D73CA13ACCA5">
    <w:name w:val="E34261DFB8E141338285D73CA13ACCA5"/>
    <w:rsid w:val="00AC7BCD"/>
  </w:style>
  <w:style w:type="paragraph" w:customStyle="1" w:styleId="458578C92B4B41958AE17226B15381A9">
    <w:name w:val="458578C92B4B41958AE17226B15381A9"/>
    <w:rsid w:val="00AC7BCD"/>
  </w:style>
  <w:style w:type="paragraph" w:customStyle="1" w:styleId="0E19CC0B541D435A980A300841ED1127">
    <w:name w:val="0E19CC0B541D435A980A300841ED1127"/>
    <w:rsid w:val="00AC7BCD"/>
  </w:style>
  <w:style w:type="paragraph" w:customStyle="1" w:styleId="CD4F2956F60549E2B59881BF1155E1B9">
    <w:name w:val="CD4F2956F60549E2B59881BF1155E1B9"/>
    <w:rsid w:val="00AC7BCD"/>
  </w:style>
  <w:style w:type="paragraph" w:customStyle="1" w:styleId="E6EBD5968C414F74B6409AFC17DA17E8">
    <w:name w:val="E6EBD5968C414F74B6409AFC17DA17E8"/>
    <w:rsid w:val="00AC7BCD"/>
  </w:style>
  <w:style w:type="paragraph" w:customStyle="1" w:styleId="8E780451562D405D925B01AAA82BFB0E">
    <w:name w:val="8E780451562D405D925B01AAA82BFB0E"/>
    <w:rsid w:val="00AC7BCD"/>
  </w:style>
  <w:style w:type="paragraph" w:customStyle="1" w:styleId="59F2BD0E8ADC448FB181315176CD655D">
    <w:name w:val="59F2BD0E8ADC448FB181315176CD655D"/>
    <w:rsid w:val="00AC7BCD"/>
  </w:style>
  <w:style w:type="paragraph" w:customStyle="1" w:styleId="EB1A3FAD584F44A2871C946EFE3AE0A9">
    <w:name w:val="EB1A3FAD584F44A2871C946EFE3AE0A9"/>
    <w:rsid w:val="003D60DA"/>
  </w:style>
  <w:style w:type="paragraph" w:customStyle="1" w:styleId="3DD887C591964A46B94D32D97D1B62A523">
    <w:name w:val="3DD887C591964A46B94D32D97D1B62A523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2A78B2102ED479E8F70065D46F4388A22">
    <w:name w:val="E2A78B2102ED479E8F70065D46F4388A22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B7C0D4E19B42FD8BCBF197FE41879622">
    <w:name w:val="4CB7C0D4E19B42FD8BCBF197FE41879622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C2582C1C4849F6A8655E4C443AD9B122">
    <w:name w:val="07C2582C1C4849F6A8655E4C443AD9B122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F1AB5A5034491ABC909191219BB3F121">
    <w:name w:val="5DF1AB5A5034491ABC909191219BB3F121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8A20EEB6F834B6BAE8275749BBAD26421">
    <w:name w:val="E8A20EEB6F834B6BAE8275749BBAD26421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25DEE2DEB64B3D9BAF663AE8E1CC5321">
    <w:name w:val="3025DEE2DEB64B3D9BAF663AE8E1CC5321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331B0A684E4FDCBB2F05262779C27821">
    <w:name w:val="34331B0A684E4FDCBB2F05262779C27821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C7D550F025F4A839484342C3F66DB9520">
    <w:name w:val="3C7D550F025F4A839484342C3F66DB9520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863B71FE2A4BBCA89AB190F865BC6B20">
    <w:name w:val="A3863B71FE2A4BBCA89AB190F865BC6B20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263D2ADD8D4B6092D848AD16ECB65B20">
    <w:name w:val="CB263D2ADD8D4B6092D848AD16ECB65B20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1E36EF5835B47428DAF8532F77600D720">
    <w:name w:val="01E36EF5835B47428DAF8532F77600D720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9377C5962F9407CA24A1B368882758C19">
    <w:name w:val="89377C5962F9407CA24A1B368882758C19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7DB5ADA68E401DA7E0A7FB08527EFC18">
    <w:name w:val="AC7DB5ADA68E401DA7E0A7FB08527EFC18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0A34F5C3B5C4AD2B16428974404E52D19">
    <w:name w:val="E0A34F5C3B5C4AD2B16428974404E52D19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CFC5E717F2442EB88763588C11DB58719">
    <w:name w:val="6CFC5E717F2442EB88763588C11DB58719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1152F6E03F474FB0AA7D0567B637E519">
    <w:name w:val="A81152F6E03F474FB0AA7D0567B637E519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2BF1018C2F4324B339E5AF0DDEFC8119">
    <w:name w:val="582BF1018C2F4324B339E5AF0DDEFC8119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BCC5B19365D4A348FF5CDD02069EF8418">
    <w:name w:val="8BCC5B19365D4A348FF5CDD02069EF8418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3FB1A931A4464FA135885DE3D65E3718">
    <w:name w:val="3E3FB1A931A4464FA135885DE3D65E3718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0ADFB5C0EF4B57BBAD597FEEEB6F3D18">
    <w:name w:val="DF0ADFB5C0EF4B57BBAD597FEEEB6F3D18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DA0A2418C04D69B079D03BD85C769C18">
    <w:name w:val="DDDA0A2418C04D69B079D03BD85C769C18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6AD156B91340C5B61E3F6B8208960216">
    <w:name w:val="436AD156B91340C5B61E3F6B8208960216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7F17C6537E949C5A28F20737FC5264716">
    <w:name w:val="A7F17C6537E949C5A28F20737FC5264716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0CE1B204515425E86D35037FC43A94916">
    <w:name w:val="70CE1B204515425E86D35037FC43A94916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51DEA685304AF9A48B130B9AB80B6716">
    <w:name w:val="A851DEA685304AF9A48B130B9AB80B6716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7AAC0822FA4E6F897782910B5B1A3F16">
    <w:name w:val="697AAC0822FA4E6F897782910B5B1A3F16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298658584034D0C8C525954BEB952EA16">
    <w:name w:val="5298658584034D0C8C525954BEB952EA16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5089DCEA55E4A4DA4F40244909279AB16">
    <w:name w:val="65089DCEA55E4A4DA4F40244909279AB16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219E06B7A94436B871811022AEF56D16">
    <w:name w:val="43219E06B7A94436B871811022AEF56D16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C7E9C78C9D47CFA771B49AECAA5A4A16">
    <w:name w:val="18C7E9C78C9D47CFA771B49AECAA5A4A16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60CAC931A4403BBCFCBAEB7B55E6EC16">
    <w:name w:val="9C60CAC931A4403BBCFCBAEB7B55E6EC16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FA4ED459D74459DBFC5FDC0B7B4D05315">
    <w:name w:val="FFA4ED459D74459DBFC5FDC0B7B4D05315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672B30AC3F341AFB0CDBE695DE0A9DF15">
    <w:name w:val="6672B30AC3F341AFB0CDBE695DE0A9DF15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B1D8E7634254DCC90DDE155376CF3FB15">
    <w:name w:val="FB1D8E7634254DCC90DDE155376CF3FB15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F4C8846C9C54719896C234D67DDEE8515">
    <w:name w:val="CF4C8846C9C54719896C234D67DDEE8515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42DA01A3DD41A09DDC71A88BAA4A3915">
    <w:name w:val="E642DA01A3DD41A09DDC71A88BAA4A3915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92AC8CBBDB48ACB3FCB5308187BE3E15">
    <w:name w:val="1892AC8CBBDB48ACB3FCB5308187BE3E15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802FBFB66984948840F5F82E0B9136215">
    <w:name w:val="0802FBFB66984948840F5F82E0B9136215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965B9CAD86E46179B2496A8B12973BE13">
    <w:name w:val="3965B9CAD86E46179B2496A8B12973BE13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B1A3FAD584F44A2871C946EFE3AE0A91">
    <w:name w:val="EB1A3FAD584F44A2871C946EFE3AE0A91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41AE55A90384657B32C2F48D7159A971">
    <w:name w:val="841AE55A90384657B32C2F48D7159A971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EBD5968C414F74B6409AFC17DA17E81">
    <w:name w:val="E6EBD5968C414F74B6409AFC17DA17E81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34261DFB8E141338285D73CA13ACCA51">
    <w:name w:val="E34261DFB8E141338285D73CA13ACCA51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58578C92B4B41958AE17226B15381A91">
    <w:name w:val="458578C92B4B41958AE17226B15381A91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E780451562D405D925B01AAA82BFB0E1">
    <w:name w:val="8E780451562D405D925B01AAA82BFB0E1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E19CC0B541D435A980A300841ED11271">
    <w:name w:val="0E19CC0B541D435A980A300841ED11271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D4F2956F60549E2B59881BF1155E1B91">
    <w:name w:val="CD4F2956F60549E2B59881BF1155E1B91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9F2BD0E8ADC448FB181315176CD655D1">
    <w:name w:val="59F2BD0E8ADC448FB181315176CD655D1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97FB93CB22745EB9D495A4B15D4DF0510">
    <w:name w:val="B97FB93CB22745EB9D495A4B15D4DF0510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60FB15B6E0F4444B1B23A75B3DCA23E10">
    <w:name w:val="060FB15B6E0F4444B1B23A75B3DCA23E10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1746C71756941BD8DE20B83D7CEC23110">
    <w:name w:val="21746C71756941BD8DE20B83D7CEC23110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6CA46E5A9BB44979BD9FCE37FF80A447">
    <w:name w:val="76CA46E5A9BB44979BD9FCE37FF80A447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5FD646386434B05BA5690270B0CF3C67">
    <w:name w:val="C5FD646386434B05BA5690270B0CF3C67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1BBE70B7E75498F8D56581A63908CB27">
    <w:name w:val="71BBE70B7E75498F8D56581A63908CB27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3ED03539FEA4E7097F93237632E157410">
    <w:name w:val="13ED03539FEA4E7097F93237632E157410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7F5BA5993FC4E6AA764974FB83E4CA69">
    <w:name w:val="77F5BA5993FC4E6AA764974FB83E4CA69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D887C591964A46B94D32D97D1B62A524">
    <w:name w:val="3DD887C591964A46B94D32D97D1B62A524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2A78B2102ED479E8F70065D46F4388A23">
    <w:name w:val="E2A78B2102ED479E8F70065D46F4388A23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B7C0D4E19B42FD8BCBF197FE41879623">
    <w:name w:val="4CB7C0D4E19B42FD8BCBF197FE41879623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C2582C1C4849F6A8655E4C443AD9B123">
    <w:name w:val="07C2582C1C4849F6A8655E4C443AD9B123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F1AB5A5034491ABC909191219BB3F122">
    <w:name w:val="5DF1AB5A5034491ABC909191219BB3F122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8A20EEB6F834B6BAE8275749BBAD26422">
    <w:name w:val="E8A20EEB6F834B6BAE8275749BBAD26422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25DEE2DEB64B3D9BAF663AE8E1CC5322">
    <w:name w:val="3025DEE2DEB64B3D9BAF663AE8E1CC5322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331B0A684E4FDCBB2F05262779C27822">
    <w:name w:val="34331B0A684E4FDCBB2F05262779C27822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C7D550F025F4A839484342C3F66DB9521">
    <w:name w:val="3C7D550F025F4A839484342C3F66DB9521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863B71FE2A4BBCA89AB190F865BC6B21">
    <w:name w:val="A3863B71FE2A4BBCA89AB190F865BC6B21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263D2ADD8D4B6092D848AD16ECB65B21">
    <w:name w:val="CB263D2ADD8D4B6092D848AD16ECB65B21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1E36EF5835B47428DAF8532F77600D721">
    <w:name w:val="01E36EF5835B47428DAF8532F77600D721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9377C5962F9407CA24A1B368882758C20">
    <w:name w:val="89377C5962F9407CA24A1B368882758C20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7DB5ADA68E401DA7E0A7FB08527EFC19">
    <w:name w:val="AC7DB5ADA68E401DA7E0A7FB08527EFC19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0A34F5C3B5C4AD2B16428974404E52D20">
    <w:name w:val="E0A34F5C3B5C4AD2B16428974404E52D20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CFC5E717F2442EB88763588C11DB58720">
    <w:name w:val="6CFC5E717F2442EB88763588C11DB58720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1152F6E03F474FB0AA7D0567B637E520">
    <w:name w:val="A81152F6E03F474FB0AA7D0567B637E520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2BF1018C2F4324B339E5AF0DDEFC8120">
    <w:name w:val="582BF1018C2F4324B339E5AF0DDEFC8120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BCC5B19365D4A348FF5CDD02069EF8419">
    <w:name w:val="8BCC5B19365D4A348FF5CDD02069EF8419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3FB1A931A4464FA135885DE3D65E3719">
    <w:name w:val="3E3FB1A931A4464FA135885DE3D65E3719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0ADFB5C0EF4B57BBAD597FEEEB6F3D19">
    <w:name w:val="DF0ADFB5C0EF4B57BBAD597FEEEB6F3D19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DA0A2418C04D69B079D03BD85C769C19">
    <w:name w:val="DDDA0A2418C04D69B079D03BD85C769C19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6AD156B91340C5B61E3F6B8208960217">
    <w:name w:val="436AD156B91340C5B61E3F6B8208960217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7F17C6537E949C5A28F20737FC5264717">
    <w:name w:val="A7F17C6537E949C5A28F20737FC5264717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0CE1B204515425E86D35037FC43A94917">
    <w:name w:val="70CE1B204515425E86D35037FC43A94917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51DEA685304AF9A48B130B9AB80B6717">
    <w:name w:val="A851DEA685304AF9A48B130B9AB80B6717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7AAC0822FA4E6F897782910B5B1A3F17">
    <w:name w:val="697AAC0822FA4E6F897782910B5B1A3F17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298658584034D0C8C525954BEB952EA17">
    <w:name w:val="5298658584034D0C8C525954BEB952EA17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5089DCEA55E4A4DA4F40244909279AB17">
    <w:name w:val="65089DCEA55E4A4DA4F40244909279AB17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219E06B7A94436B871811022AEF56D17">
    <w:name w:val="43219E06B7A94436B871811022AEF56D17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C7E9C78C9D47CFA771B49AECAA5A4A17">
    <w:name w:val="18C7E9C78C9D47CFA771B49AECAA5A4A17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60CAC931A4403BBCFCBAEB7B55E6EC17">
    <w:name w:val="9C60CAC931A4403BBCFCBAEB7B55E6EC17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FA4ED459D74459DBFC5FDC0B7B4D05316">
    <w:name w:val="FFA4ED459D74459DBFC5FDC0B7B4D05316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672B30AC3F341AFB0CDBE695DE0A9DF16">
    <w:name w:val="6672B30AC3F341AFB0CDBE695DE0A9DF16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B1D8E7634254DCC90DDE155376CF3FB16">
    <w:name w:val="FB1D8E7634254DCC90DDE155376CF3FB16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F4C8846C9C54719896C234D67DDEE8516">
    <w:name w:val="CF4C8846C9C54719896C234D67DDEE8516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42DA01A3DD41A09DDC71A88BAA4A3916">
    <w:name w:val="E642DA01A3DD41A09DDC71A88BAA4A3916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92AC8CBBDB48ACB3FCB5308187BE3E16">
    <w:name w:val="1892AC8CBBDB48ACB3FCB5308187BE3E16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802FBFB66984948840F5F82E0B9136216">
    <w:name w:val="0802FBFB66984948840F5F82E0B9136216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965B9CAD86E46179B2496A8B12973BE14">
    <w:name w:val="3965B9CAD86E46179B2496A8B12973BE14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B1A3FAD584F44A2871C946EFE3AE0A92">
    <w:name w:val="EB1A3FAD584F44A2871C946EFE3AE0A92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41AE55A90384657B32C2F48D7159A972">
    <w:name w:val="841AE55A90384657B32C2F48D7159A972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EBD5968C414F74B6409AFC17DA17E82">
    <w:name w:val="E6EBD5968C414F74B6409AFC17DA17E82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34261DFB8E141338285D73CA13ACCA52">
    <w:name w:val="E34261DFB8E141338285D73CA13ACCA52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58578C92B4B41958AE17226B15381A92">
    <w:name w:val="458578C92B4B41958AE17226B15381A92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E780451562D405D925B01AAA82BFB0E2">
    <w:name w:val="8E780451562D405D925B01AAA82BFB0E2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E19CC0B541D435A980A300841ED11272">
    <w:name w:val="0E19CC0B541D435A980A300841ED11272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D4F2956F60549E2B59881BF1155E1B92">
    <w:name w:val="CD4F2956F60549E2B59881BF1155E1B92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9F2BD0E8ADC448FB181315176CD655D2">
    <w:name w:val="59F2BD0E8ADC448FB181315176CD655D2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97FB93CB22745EB9D495A4B15D4DF0511">
    <w:name w:val="B97FB93CB22745EB9D495A4B15D4DF0511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60FB15B6E0F4444B1B23A75B3DCA23E11">
    <w:name w:val="060FB15B6E0F4444B1B23A75B3DCA23E11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1746C71756941BD8DE20B83D7CEC23111">
    <w:name w:val="21746C71756941BD8DE20B83D7CEC23111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6CA46E5A9BB44979BD9FCE37FF80A448">
    <w:name w:val="76CA46E5A9BB44979BD9FCE37FF80A448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5FD646386434B05BA5690270B0CF3C68">
    <w:name w:val="C5FD646386434B05BA5690270B0CF3C68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1BBE70B7E75498F8D56581A63908CB28">
    <w:name w:val="71BBE70B7E75498F8D56581A63908CB28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3ED03539FEA4E7097F93237632E157411">
    <w:name w:val="13ED03539FEA4E7097F93237632E157411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7F5BA5993FC4E6AA764974FB83E4CA610">
    <w:name w:val="77F5BA5993FC4E6AA764974FB83E4CA610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EFB6DC3F60C42408DBB2C984012C01C">
    <w:name w:val="FEFB6DC3F60C42408DBB2C984012C01C"/>
    <w:rsid w:val="003D60DA"/>
  </w:style>
  <w:style w:type="paragraph" w:customStyle="1" w:styleId="3DD887C591964A46B94D32D97D1B62A525">
    <w:name w:val="3DD887C591964A46B94D32D97D1B62A525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2A78B2102ED479E8F70065D46F4388A24">
    <w:name w:val="E2A78B2102ED479E8F70065D46F4388A24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B7C0D4E19B42FD8BCBF197FE41879624">
    <w:name w:val="4CB7C0D4E19B42FD8BCBF197FE41879624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C2582C1C4849F6A8655E4C443AD9B124">
    <w:name w:val="07C2582C1C4849F6A8655E4C443AD9B124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F1AB5A5034491ABC909191219BB3F123">
    <w:name w:val="5DF1AB5A5034491ABC909191219BB3F123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8A20EEB6F834B6BAE8275749BBAD26423">
    <w:name w:val="E8A20EEB6F834B6BAE8275749BBAD26423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25DEE2DEB64B3D9BAF663AE8E1CC5323">
    <w:name w:val="3025DEE2DEB64B3D9BAF663AE8E1CC5323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331B0A684E4FDCBB2F05262779C27823">
    <w:name w:val="34331B0A684E4FDCBB2F05262779C27823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C7D550F025F4A839484342C3F66DB9522">
    <w:name w:val="3C7D550F025F4A839484342C3F66DB9522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863B71FE2A4BBCA89AB190F865BC6B22">
    <w:name w:val="A3863B71FE2A4BBCA89AB190F865BC6B22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263D2ADD8D4B6092D848AD16ECB65B22">
    <w:name w:val="CB263D2ADD8D4B6092D848AD16ECB65B22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1E36EF5835B47428DAF8532F77600D722">
    <w:name w:val="01E36EF5835B47428DAF8532F77600D722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9377C5962F9407CA24A1B368882758C21">
    <w:name w:val="89377C5962F9407CA24A1B368882758C21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7DB5ADA68E401DA7E0A7FB08527EFC20">
    <w:name w:val="AC7DB5ADA68E401DA7E0A7FB08527EFC20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0A34F5C3B5C4AD2B16428974404E52D21">
    <w:name w:val="E0A34F5C3B5C4AD2B16428974404E52D21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CFC5E717F2442EB88763588C11DB58721">
    <w:name w:val="6CFC5E717F2442EB88763588C11DB58721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1152F6E03F474FB0AA7D0567B637E521">
    <w:name w:val="A81152F6E03F474FB0AA7D0567B637E521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2BF1018C2F4324B339E5AF0DDEFC8121">
    <w:name w:val="582BF1018C2F4324B339E5AF0DDEFC8121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BCC5B19365D4A348FF5CDD02069EF8420">
    <w:name w:val="8BCC5B19365D4A348FF5CDD02069EF8420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3FB1A931A4464FA135885DE3D65E3720">
    <w:name w:val="3E3FB1A931A4464FA135885DE3D65E3720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0ADFB5C0EF4B57BBAD597FEEEB6F3D20">
    <w:name w:val="DF0ADFB5C0EF4B57BBAD597FEEEB6F3D20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DA0A2418C04D69B079D03BD85C769C20">
    <w:name w:val="DDDA0A2418C04D69B079D03BD85C769C20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6AD156B91340C5B61E3F6B8208960218">
    <w:name w:val="436AD156B91340C5B61E3F6B8208960218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7F17C6537E949C5A28F20737FC5264718">
    <w:name w:val="A7F17C6537E949C5A28F20737FC5264718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0CE1B204515425E86D35037FC43A94918">
    <w:name w:val="70CE1B204515425E86D35037FC43A94918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51DEA685304AF9A48B130B9AB80B6718">
    <w:name w:val="A851DEA685304AF9A48B130B9AB80B6718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7AAC0822FA4E6F897782910B5B1A3F18">
    <w:name w:val="697AAC0822FA4E6F897782910B5B1A3F18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298658584034D0C8C525954BEB952EA18">
    <w:name w:val="5298658584034D0C8C525954BEB952EA18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5089DCEA55E4A4DA4F40244909279AB18">
    <w:name w:val="65089DCEA55E4A4DA4F40244909279AB18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219E06B7A94436B871811022AEF56D18">
    <w:name w:val="43219E06B7A94436B871811022AEF56D18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C7E9C78C9D47CFA771B49AECAA5A4A18">
    <w:name w:val="18C7E9C78C9D47CFA771B49AECAA5A4A18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60CAC931A4403BBCFCBAEB7B55E6EC18">
    <w:name w:val="9C60CAC931A4403BBCFCBAEB7B55E6EC18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FA4ED459D74459DBFC5FDC0B7B4D05317">
    <w:name w:val="FFA4ED459D74459DBFC5FDC0B7B4D05317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672B30AC3F341AFB0CDBE695DE0A9DF17">
    <w:name w:val="6672B30AC3F341AFB0CDBE695DE0A9DF17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B1D8E7634254DCC90DDE155376CF3FB17">
    <w:name w:val="FB1D8E7634254DCC90DDE155376CF3FB17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F4C8846C9C54719896C234D67DDEE8517">
    <w:name w:val="CF4C8846C9C54719896C234D67DDEE8517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42DA01A3DD41A09DDC71A88BAA4A3917">
    <w:name w:val="E642DA01A3DD41A09DDC71A88BAA4A3917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92AC8CBBDB48ACB3FCB5308187BE3E17">
    <w:name w:val="1892AC8CBBDB48ACB3FCB5308187BE3E17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802FBFB66984948840F5F82E0B9136217">
    <w:name w:val="0802FBFB66984948840F5F82E0B9136217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965B9CAD86E46179B2496A8B12973BE15">
    <w:name w:val="3965B9CAD86E46179B2496A8B12973BE15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EFB6DC3F60C42408DBB2C984012C01C1">
    <w:name w:val="FEFB6DC3F60C42408DBB2C984012C01C1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41AE55A90384657B32C2F48D7159A973">
    <w:name w:val="841AE55A90384657B32C2F48D7159A973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EBD5968C414F74B6409AFC17DA17E83">
    <w:name w:val="E6EBD5968C414F74B6409AFC17DA17E83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97FB93CB22745EB9D495A4B15D4DF0512">
    <w:name w:val="B97FB93CB22745EB9D495A4B15D4DF0512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60FB15B6E0F4444B1B23A75B3DCA23E12">
    <w:name w:val="060FB15B6E0F4444B1B23A75B3DCA23E12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1746C71756941BD8DE20B83D7CEC23112">
    <w:name w:val="21746C71756941BD8DE20B83D7CEC23112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3ED03539FEA4E7097F93237632E157412">
    <w:name w:val="13ED03539FEA4E7097F93237632E157412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7F5BA5993FC4E6AA764974FB83E4CA611">
    <w:name w:val="77F5BA5993FC4E6AA764974FB83E4CA611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D887C591964A46B94D32D97D1B62A526">
    <w:name w:val="3DD887C591964A46B94D32D97D1B62A526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2A78B2102ED479E8F70065D46F4388A25">
    <w:name w:val="E2A78B2102ED479E8F70065D46F4388A25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B7C0D4E19B42FD8BCBF197FE41879625">
    <w:name w:val="4CB7C0D4E19B42FD8BCBF197FE41879625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C2582C1C4849F6A8655E4C443AD9B125">
    <w:name w:val="07C2582C1C4849F6A8655E4C443AD9B125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F1AB5A5034491ABC909191219BB3F124">
    <w:name w:val="5DF1AB5A5034491ABC909191219BB3F124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8A20EEB6F834B6BAE8275749BBAD26424">
    <w:name w:val="E8A20EEB6F834B6BAE8275749BBAD26424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25DEE2DEB64B3D9BAF663AE8E1CC5324">
    <w:name w:val="3025DEE2DEB64B3D9BAF663AE8E1CC5324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331B0A684E4FDCBB2F05262779C27824">
    <w:name w:val="34331B0A684E4FDCBB2F05262779C27824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C7D550F025F4A839484342C3F66DB9523">
    <w:name w:val="3C7D550F025F4A839484342C3F66DB9523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863B71FE2A4BBCA89AB190F865BC6B23">
    <w:name w:val="A3863B71FE2A4BBCA89AB190F865BC6B23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263D2ADD8D4B6092D848AD16ECB65B23">
    <w:name w:val="CB263D2ADD8D4B6092D848AD16ECB65B23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1E36EF5835B47428DAF8532F77600D723">
    <w:name w:val="01E36EF5835B47428DAF8532F77600D723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9377C5962F9407CA24A1B368882758C22">
    <w:name w:val="89377C5962F9407CA24A1B368882758C22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7DB5ADA68E401DA7E0A7FB08527EFC21">
    <w:name w:val="AC7DB5ADA68E401DA7E0A7FB08527EFC21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0A34F5C3B5C4AD2B16428974404E52D22">
    <w:name w:val="E0A34F5C3B5C4AD2B16428974404E52D22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CFC5E717F2442EB88763588C11DB58722">
    <w:name w:val="6CFC5E717F2442EB88763588C11DB58722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1152F6E03F474FB0AA7D0567B637E522">
    <w:name w:val="A81152F6E03F474FB0AA7D0567B637E522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2BF1018C2F4324B339E5AF0DDEFC8122">
    <w:name w:val="582BF1018C2F4324B339E5AF0DDEFC8122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BCC5B19365D4A348FF5CDD02069EF8421">
    <w:name w:val="8BCC5B19365D4A348FF5CDD02069EF8421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3FB1A931A4464FA135885DE3D65E3721">
    <w:name w:val="3E3FB1A931A4464FA135885DE3D65E3721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0ADFB5C0EF4B57BBAD597FEEEB6F3D21">
    <w:name w:val="DF0ADFB5C0EF4B57BBAD597FEEEB6F3D21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DA0A2418C04D69B079D03BD85C769C21">
    <w:name w:val="DDDA0A2418C04D69B079D03BD85C769C21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6AD156B91340C5B61E3F6B8208960219">
    <w:name w:val="436AD156B91340C5B61E3F6B8208960219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7F17C6537E949C5A28F20737FC5264719">
    <w:name w:val="A7F17C6537E949C5A28F20737FC5264719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0CE1B204515425E86D35037FC43A94919">
    <w:name w:val="70CE1B204515425E86D35037FC43A94919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51DEA685304AF9A48B130B9AB80B6719">
    <w:name w:val="A851DEA685304AF9A48B130B9AB80B6719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7AAC0822FA4E6F897782910B5B1A3F19">
    <w:name w:val="697AAC0822FA4E6F897782910B5B1A3F19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298658584034D0C8C525954BEB952EA19">
    <w:name w:val="5298658584034D0C8C525954BEB952EA19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5089DCEA55E4A4DA4F40244909279AB19">
    <w:name w:val="65089DCEA55E4A4DA4F40244909279AB19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219E06B7A94436B871811022AEF56D19">
    <w:name w:val="43219E06B7A94436B871811022AEF56D19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C7E9C78C9D47CFA771B49AECAA5A4A19">
    <w:name w:val="18C7E9C78C9D47CFA771B49AECAA5A4A19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60CAC931A4403BBCFCBAEB7B55E6EC19">
    <w:name w:val="9C60CAC931A4403BBCFCBAEB7B55E6EC19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FA4ED459D74459DBFC5FDC0B7B4D05318">
    <w:name w:val="FFA4ED459D74459DBFC5FDC0B7B4D05318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672B30AC3F341AFB0CDBE695DE0A9DF18">
    <w:name w:val="6672B30AC3F341AFB0CDBE695DE0A9DF18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B1D8E7634254DCC90DDE155376CF3FB18">
    <w:name w:val="FB1D8E7634254DCC90DDE155376CF3FB18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F4C8846C9C54719896C234D67DDEE8518">
    <w:name w:val="CF4C8846C9C54719896C234D67DDEE8518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42DA01A3DD41A09DDC71A88BAA4A3918">
    <w:name w:val="E642DA01A3DD41A09DDC71A88BAA4A3918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92AC8CBBDB48ACB3FCB5308187BE3E18">
    <w:name w:val="1892AC8CBBDB48ACB3FCB5308187BE3E18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802FBFB66984948840F5F82E0B9136218">
    <w:name w:val="0802FBFB66984948840F5F82E0B9136218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965B9CAD86E46179B2496A8B12973BE16">
    <w:name w:val="3965B9CAD86E46179B2496A8B12973BE16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EFB6DC3F60C42408DBB2C984012C01C2">
    <w:name w:val="FEFB6DC3F60C42408DBB2C984012C01C2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41AE55A90384657B32C2F48D7159A974">
    <w:name w:val="841AE55A90384657B32C2F48D7159A974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EBD5968C414F74B6409AFC17DA17E84">
    <w:name w:val="E6EBD5968C414F74B6409AFC17DA17E84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97FB93CB22745EB9D495A4B15D4DF0513">
    <w:name w:val="B97FB93CB22745EB9D495A4B15D4DF0513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60FB15B6E0F4444B1B23A75B3DCA23E13">
    <w:name w:val="060FB15B6E0F4444B1B23A75B3DCA23E13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1746C71756941BD8DE20B83D7CEC23113">
    <w:name w:val="21746C71756941BD8DE20B83D7CEC23113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3ED03539FEA4E7097F93237632E157413">
    <w:name w:val="13ED03539FEA4E7097F93237632E157413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7F5BA5993FC4E6AA764974FB83E4CA612">
    <w:name w:val="77F5BA5993FC4E6AA764974FB83E4CA612"/>
    <w:rsid w:val="003D60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D887C591964A46B94D32D97D1B62A527">
    <w:name w:val="3DD887C591964A46B94D32D97D1B62A527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2A78B2102ED479E8F70065D46F4388A26">
    <w:name w:val="E2A78B2102ED479E8F70065D46F4388A26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B7C0D4E19B42FD8BCBF197FE41879626">
    <w:name w:val="4CB7C0D4E19B42FD8BCBF197FE41879626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C2582C1C4849F6A8655E4C443AD9B126">
    <w:name w:val="07C2582C1C4849F6A8655E4C443AD9B126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F1AB5A5034491ABC909191219BB3F125">
    <w:name w:val="5DF1AB5A5034491ABC909191219BB3F125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8A20EEB6F834B6BAE8275749BBAD26425">
    <w:name w:val="E8A20EEB6F834B6BAE8275749BBAD26425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25DEE2DEB64B3D9BAF663AE8E1CC5325">
    <w:name w:val="3025DEE2DEB64B3D9BAF663AE8E1CC5325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331B0A684E4FDCBB2F05262779C27825">
    <w:name w:val="34331B0A684E4FDCBB2F05262779C27825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C7D550F025F4A839484342C3F66DB9524">
    <w:name w:val="3C7D550F025F4A839484342C3F66DB9524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863B71FE2A4BBCA89AB190F865BC6B24">
    <w:name w:val="A3863B71FE2A4BBCA89AB190F865BC6B24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263D2ADD8D4B6092D848AD16ECB65B24">
    <w:name w:val="CB263D2ADD8D4B6092D848AD16ECB65B24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1E36EF5835B47428DAF8532F77600D724">
    <w:name w:val="01E36EF5835B47428DAF8532F77600D724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9377C5962F9407CA24A1B368882758C23">
    <w:name w:val="89377C5962F9407CA24A1B368882758C23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7DB5ADA68E401DA7E0A7FB08527EFC22">
    <w:name w:val="AC7DB5ADA68E401DA7E0A7FB08527EFC22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0A34F5C3B5C4AD2B16428974404E52D23">
    <w:name w:val="E0A34F5C3B5C4AD2B16428974404E52D23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CFC5E717F2442EB88763588C11DB58723">
    <w:name w:val="6CFC5E717F2442EB88763588C11DB58723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1152F6E03F474FB0AA7D0567B637E523">
    <w:name w:val="A81152F6E03F474FB0AA7D0567B637E523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2BF1018C2F4324B339E5AF0DDEFC8123">
    <w:name w:val="582BF1018C2F4324B339E5AF0DDEFC8123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BCC5B19365D4A348FF5CDD02069EF8422">
    <w:name w:val="8BCC5B19365D4A348FF5CDD02069EF8422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3FB1A931A4464FA135885DE3D65E3722">
    <w:name w:val="3E3FB1A931A4464FA135885DE3D65E3722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0ADFB5C0EF4B57BBAD597FEEEB6F3D22">
    <w:name w:val="DF0ADFB5C0EF4B57BBAD597FEEEB6F3D22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DA0A2418C04D69B079D03BD85C769C22">
    <w:name w:val="DDDA0A2418C04D69B079D03BD85C769C22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6AD156B91340C5B61E3F6B8208960220">
    <w:name w:val="436AD156B91340C5B61E3F6B8208960220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7F17C6537E949C5A28F20737FC5264720">
    <w:name w:val="A7F17C6537E949C5A28F20737FC5264720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0CE1B204515425E86D35037FC43A94920">
    <w:name w:val="70CE1B204515425E86D35037FC43A94920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51DEA685304AF9A48B130B9AB80B6720">
    <w:name w:val="A851DEA685304AF9A48B130B9AB80B6720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7AAC0822FA4E6F897782910B5B1A3F20">
    <w:name w:val="697AAC0822FA4E6F897782910B5B1A3F20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298658584034D0C8C525954BEB952EA20">
    <w:name w:val="5298658584034D0C8C525954BEB952EA20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5089DCEA55E4A4DA4F40244909279AB20">
    <w:name w:val="65089DCEA55E4A4DA4F40244909279AB20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219E06B7A94436B871811022AEF56D20">
    <w:name w:val="43219E06B7A94436B871811022AEF56D20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C7E9C78C9D47CFA771B49AECAA5A4A20">
    <w:name w:val="18C7E9C78C9D47CFA771B49AECAA5A4A20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60CAC931A4403BBCFCBAEB7B55E6EC20">
    <w:name w:val="9C60CAC931A4403BBCFCBAEB7B55E6EC20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FA4ED459D74459DBFC5FDC0B7B4D05319">
    <w:name w:val="FFA4ED459D74459DBFC5FDC0B7B4D05319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672B30AC3F341AFB0CDBE695DE0A9DF19">
    <w:name w:val="6672B30AC3F341AFB0CDBE695DE0A9DF19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B1D8E7634254DCC90DDE155376CF3FB19">
    <w:name w:val="FB1D8E7634254DCC90DDE155376CF3FB19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F4C8846C9C54719896C234D67DDEE8519">
    <w:name w:val="CF4C8846C9C54719896C234D67DDEE8519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42DA01A3DD41A09DDC71A88BAA4A3919">
    <w:name w:val="E642DA01A3DD41A09DDC71A88BAA4A3919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92AC8CBBDB48ACB3FCB5308187BE3E19">
    <w:name w:val="1892AC8CBBDB48ACB3FCB5308187BE3E19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802FBFB66984948840F5F82E0B9136219">
    <w:name w:val="0802FBFB66984948840F5F82E0B9136219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965B9CAD86E46179B2496A8B12973BE17">
    <w:name w:val="3965B9CAD86E46179B2496A8B12973BE17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EBD5968C414F74B6409AFC17DA17E85">
    <w:name w:val="E6EBD5968C414F74B6409AFC17DA17E85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97FB93CB22745EB9D495A4B15D4DF0514">
    <w:name w:val="B97FB93CB22745EB9D495A4B15D4DF0514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60FB15B6E0F4444B1B23A75B3DCA23E14">
    <w:name w:val="060FB15B6E0F4444B1B23A75B3DCA23E14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1746C71756941BD8DE20B83D7CEC23114">
    <w:name w:val="21746C71756941BD8DE20B83D7CEC23114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3ED03539FEA4E7097F93237632E157414">
    <w:name w:val="13ED03539FEA4E7097F93237632E157414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D887C591964A46B94D32D97D1B62A528">
    <w:name w:val="3DD887C591964A46B94D32D97D1B62A528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2A78B2102ED479E8F70065D46F4388A27">
    <w:name w:val="E2A78B2102ED479E8F70065D46F4388A27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B7C0D4E19B42FD8BCBF197FE41879627">
    <w:name w:val="4CB7C0D4E19B42FD8BCBF197FE41879627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C2582C1C4849F6A8655E4C443AD9B127">
    <w:name w:val="07C2582C1C4849F6A8655E4C443AD9B127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F1AB5A5034491ABC909191219BB3F126">
    <w:name w:val="5DF1AB5A5034491ABC909191219BB3F126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8A20EEB6F834B6BAE8275749BBAD26426">
    <w:name w:val="E8A20EEB6F834B6BAE8275749BBAD26426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25DEE2DEB64B3D9BAF663AE8E1CC5326">
    <w:name w:val="3025DEE2DEB64B3D9BAF663AE8E1CC5326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331B0A684E4FDCBB2F05262779C27826">
    <w:name w:val="34331B0A684E4FDCBB2F05262779C27826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C7D550F025F4A839484342C3F66DB9525">
    <w:name w:val="3C7D550F025F4A839484342C3F66DB9525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863B71FE2A4BBCA89AB190F865BC6B25">
    <w:name w:val="A3863B71FE2A4BBCA89AB190F865BC6B25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263D2ADD8D4B6092D848AD16ECB65B25">
    <w:name w:val="CB263D2ADD8D4B6092D848AD16ECB65B25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1E36EF5835B47428DAF8532F77600D725">
    <w:name w:val="01E36EF5835B47428DAF8532F77600D725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9377C5962F9407CA24A1B368882758C24">
    <w:name w:val="89377C5962F9407CA24A1B368882758C24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7DB5ADA68E401DA7E0A7FB08527EFC23">
    <w:name w:val="AC7DB5ADA68E401DA7E0A7FB08527EFC23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0A34F5C3B5C4AD2B16428974404E52D24">
    <w:name w:val="E0A34F5C3B5C4AD2B16428974404E52D24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CFC5E717F2442EB88763588C11DB58724">
    <w:name w:val="6CFC5E717F2442EB88763588C11DB58724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1152F6E03F474FB0AA7D0567B637E524">
    <w:name w:val="A81152F6E03F474FB0AA7D0567B637E524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2BF1018C2F4324B339E5AF0DDEFC8124">
    <w:name w:val="582BF1018C2F4324B339E5AF0DDEFC8124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BCC5B19365D4A348FF5CDD02069EF8423">
    <w:name w:val="8BCC5B19365D4A348FF5CDD02069EF8423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3FB1A931A4464FA135885DE3D65E3723">
    <w:name w:val="3E3FB1A931A4464FA135885DE3D65E3723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0ADFB5C0EF4B57BBAD597FEEEB6F3D23">
    <w:name w:val="DF0ADFB5C0EF4B57BBAD597FEEEB6F3D23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DA0A2418C04D69B079D03BD85C769C23">
    <w:name w:val="DDDA0A2418C04D69B079D03BD85C769C23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6AD156B91340C5B61E3F6B8208960221">
    <w:name w:val="436AD156B91340C5B61E3F6B8208960221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7F17C6537E949C5A28F20737FC5264721">
    <w:name w:val="A7F17C6537E949C5A28F20737FC5264721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0CE1B204515425E86D35037FC43A94921">
    <w:name w:val="70CE1B204515425E86D35037FC43A94921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51DEA685304AF9A48B130B9AB80B6721">
    <w:name w:val="A851DEA685304AF9A48B130B9AB80B6721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7AAC0822FA4E6F897782910B5B1A3F21">
    <w:name w:val="697AAC0822FA4E6F897782910B5B1A3F21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298658584034D0C8C525954BEB952EA21">
    <w:name w:val="5298658584034D0C8C525954BEB952EA21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5089DCEA55E4A4DA4F40244909279AB21">
    <w:name w:val="65089DCEA55E4A4DA4F40244909279AB21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219E06B7A94436B871811022AEF56D21">
    <w:name w:val="43219E06B7A94436B871811022AEF56D21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C7E9C78C9D47CFA771B49AECAA5A4A21">
    <w:name w:val="18C7E9C78C9D47CFA771B49AECAA5A4A21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60CAC931A4403BBCFCBAEB7B55E6EC21">
    <w:name w:val="9C60CAC931A4403BBCFCBAEB7B55E6EC21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FA4ED459D74459DBFC5FDC0B7B4D05320">
    <w:name w:val="FFA4ED459D74459DBFC5FDC0B7B4D05320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672B30AC3F341AFB0CDBE695DE0A9DF20">
    <w:name w:val="6672B30AC3F341AFB0CDBE695DE0A9DF20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B1D8E7634254DCC90DDE155376CF3FB20">
    <w:name w:val="FB1D8E7634254DCC90DDE155376CF3FB20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F4C8846C9C54719896C234D67DDEE8520">
    <w:name w:val="CF4C8846C9C54719896C234D67DDEE8520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42DA01A3DD41A09DDC71A88BAA4A3920">
    <w:name w:val="E642DA01A3DD41A09DDC71A88BAA4A3920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92AC8CBBDB48ACB3FCB5308187BE3E20">
    <w:name w:val="1892AC8CBBDB48ACB3FCB5308187BE3E20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802FBFB66984948840F5F82E0B9136220">
    <w:name w:val="0802FBFB66984948840F5F82E0B9136220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965B9CAD86E46179B2496A8B12973BE18">
    <w:name w:val="3965B9CAD86E46179B2496A8B12973BE18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EBD5968C414F74B6409AFC17DA17E86">
    <w:name w:val="E6EBD5968C414F74B6409AFC17DA17E86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97FB93CB22745EB9D495A4B15D4DF0515">
    <w:name w:val="B97FB93CB22745EB9D495A4B15D4DF0515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60FB15B6E0F4444B1B23A75B3DCA23E15">
    <w:name w:val="060FB15B6E0F4444B1B23A75B3DCA23E15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1746C71756941BD8DE20B83D7CEC23115">
    <w:name w:val="21746C71756941BD8DE20B83D7CEC23115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3ED03539FEA4E7097F93237632E157415">
    <w:name w:val="13ED03539FEA4E7097F93237632E157415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7F5BA5993FC4E6AA764974FB83E4CA613">
    <w:name w:val="77F5BA5993FC4E6AA764974FB83E4CA613"/>
    <w:rsid w:val="0082241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D887C591964A46B94D32D97D1B62A529">
    <w:name w:val="3DD887C591964A46B94D32D97D1B62A529"/>
    <w:rsid w:val="0017536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2A78B2102ED479E8F70065D46F4388A28">
    <w:name w:val="E2A78B2102ED479E8F70065D46F4388A28"/>
    <w:rsid w:val="0017536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B7C0D4E19B42FD8BCBF197FE41879628">
    <w:name w:val="4CB7C0D4E19B42FD8BCBF197FE41879628"/>
    <w:rsid w:val="0017536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C2582C1C4849F6A8655E4C443AD9B128">
    <w:name w:val="07C2582C1C4849F6A8655E4C443AD9B128"/>
    <w:rsid w:val="0017536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F1AB5A5034491ABC909191219BB3F127">
    <w:name w:val="5DF1AB5A5034491ABC909191219BB3F127"/>
    <w:rsid w:val="0017536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8A20EEB6F834B6BAE8275749BBAD26427">
    <w:name w:val="E8A20EEB6F834B6BAE8275749BBAD26427"/>
    <w:rsid w:val="0017536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25DEE2DEB64B3D9BAF663AE8E1CC5327">
    <w:name w:val="3025DEE2DEB64B3D9BAF663AE8E1CC5327"/>
    <w:rsid w:val="0017536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331B0A684E4FDCBB2F05262779C27827">
    <w:name w:val="34331B0A684E4FDCBB2F05262779C27827"/>
    <w:rsid w:val="0017536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C7D550F025F4A839484342C3F66DB9526">
    <w:name w:val="3C7D550F025F4A839484342C3F66DB9526"/>
    <w:rsid w:val="0017536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863B71FE2A4BBCA89AB190F865BC6B26">
    <w:name w:val="A3863B71FE2A4BBCA89AB190F865BC6B26"/>
    <w:rsid w:val="0017536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263D2ADD8D4B6092D848AD16ECB65B26">
    <w:name w:val="CB263D2ADD8D4B6092D848AD16ECB65B26"/>
    <w:rsid w:val="0017536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1E36EF5835B47428DAF8532F77600D726">
    <w:name w:val="01E36EF5835B47428DAF8532F77600D726"/>
    <w:rsid w:val="0017536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9377C5962F9407CA24A1B368882758C25">
    <w:name w:val="89377C5962F9407CA24A1B368882758C25"/>
    <w:rsid w:val="0017536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7DB5ADA68E401DA7E0A7FB08527EFC24">
    <w:name w:val="AC7DB5ADA68E401DA7E0A7FB08527EFC24"/>
    <w:rsid w:val="0017536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0A34F5C3B5C4AD2B16428974404E52D25">
    <w:name w:val="E0A34F5C3B5C4AD2B16428974404E52D25"/>
    <w:rsid w:val="0017536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CFC5E717F2442EB88763588C11DB58725">
    <w:name w:val="6CFC5E717F2442EB88763588C11DB58725"/>
    <w:rsid w:val="0017536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1152F6E03F474FB0AA7D0567B637E525">
    <w:name w:val="A81152F6E03F474FB0AA7D0567B637E525"/>
    <w:rsid w:val="0017536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2BF1018C2F4324B339E5AF0DDEFC8125">
    <w:name w:val="582BF1018C2F4324B339E5AF0DDEFC8125"/>
    <w:rsid w:val="0017536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BCC5B19365D4A348FF5CDD02069EF8424">
    <w:name w:val="8BCC5B19365D4A348FF5CDD02069EF8424"/>
    <w:rsid w:val="0017536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3FB1A931A4464FA135885DE3D65E3724">
    <w:name w:val="3E3FB1A931A4464FA135885DE3D65E3724"/>
    <w:rsid w:val="0017536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0ADFB5C0EF4B57BBAD597FEEEB6F3D24">
    <w:name w:val="DF0ADFB5C0EF4B57BBAD597FEEEB6F3D24"/>
    <w:rsid w:val="0017536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DA0A2418C04D69B079D03BD85C769C24">
    <w:name w:val="DDDA0A2418C04D69B079D03BD85C769C24"/>
    <w:rsid w:val="0017536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6AD156B91340C5B61E3F6B8208960222">
    <w:name w:val="436AD156B91340C5B61E3F6B8208960222"/>
    <w:rsid w:val="0017536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7F17C6537E949C5A28F20737FC5264722">
    <w:name w:val="A7F17C6537E949C5A28F20737FC5264722"/>
    <w:rsid w:val="0017536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0CE1B204515425E86D35037FC43A94922">
    <w:name w:val="70CE1B204515425E86D35037FC43A94922"/>
    <w:rsid w:val="0017536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51DEA685304AF9A48B130B9AB80B6722">
    <w:name w:val="A851DEA685304AF9A48B130B9AB80B6722"/>
    <w:rsid w:val="0017536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7AAC0822FA4E6F897782910B5B1A3F22">
    <w:name w:val="697AAC0822FA4E6F897782910B5B1A3F22"/>
    <w:rsid w:val="0017536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298658584034D0C8C525954BEB952EA22">
    <w:name w:val="5298658584034D0C8C525954BEB952EA22"/>
    <w:rsid w:val="0017536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5089DCEA55E4A4DA4F40244909279AB22">
    <w:name w:val="65089DCEA55E4A4DA4F40244909279AB22"/>
    <w:rsid w:val="0017536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219E06B7A94436B871811022AEF56D22">
    <w:name w:val="43219E06B7A94436B871811022AEF56D22"/>
    <w:rsid w:val="0017536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C7E9C78C9D47CFA771B49AECAA5A4A22">
    <w:name w:val="18C7E9C78C9D47CFA771B49AECAA5A4A22"/>
    <w:rsid w:val="0017536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60CAC931A4403BBCFCBAEB7B55E6EC22">
    <w:name w:val="9C60CAC931A4403BBCFCBAEB7B55E6EC22"/>
    <w:rsid w:val="0017536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FA4ED459D74459DBFC5FDC0B7B4D05321">
    <w:name w:val="FFA4ED459D74459DBFC5FDC0B7B4D05321"/>
    <w:rsid w:val="0017536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672B30AC3F341AFB0CDBE695DE0A9DF21">
    <w:name w:val="6672B30AC3F341AFB0CDBE695DE0A9DF21"/>
    <w:rsid w:val="0017536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B1D8E7634254DCC90DDE155376CF3FB21">
    <w:name w:val="FB1D8E7634254DCC90DDE155376CF3FB21"/>
    <w:rsid w:val="0017536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F4C8846C9C54719896C234D67DDEE8521">
    <w:name w:val="CF4C8846C9C54719896C234D67DDEE8521"/>
    <w:rsid w:val="0017536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42DA01A3DD41A09DDC71A88BAA4A3921">
    <w:name w:val="E642DA01A3DD41A09DDC71A88BAA4A3921"/>
    <w:rsid w:val="0017536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92AC8CBBDB48ACB3FCB5308187BE3E21">
    <w:name w:val="1892AC8CBBDB48ACB3FCB5308187BE3E21"/>
    <w:rsid w:val="0017536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802FBFB66984948840F5F82E0B9136221">
    <w:name w:val="0802FBFB66984948840F5F82E0B9136221"/>
    <w:rsid w:val="0017536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965B9CAD86E46179B2496A8B12973BE19">
    <w:name w:val="3965B9CAD86E46179B2496A8B12973BE19"/>
    <w:rsid w:val="0017536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EBD5968C414F74B6409AFC17DA17E87">
    <w:name w:val="E6EBD5968C414F74B6409AFC17DA17E87"/>
    <w:rsid w:val="0017536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97FB93CB22745EB9D495A4B15D4DF0516">
    <w:name w:val="B97FB93CB22745EB9D495A4B15D4DF0516"/>
    <w:rsid w:val="0017536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60FB15B6E0F4444B1B23A75B3DCA23E16">
    <w:name w:val="060FB15B6E0F4444B1B23A75B3DCA23E16"/>
    <w:rsid w:val="0017536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1746C71756941BD8DE20B83D7CEC23116">
    <w:name w:val="21746C71756941BD8DE20B83D7CEC23116"/>
    <w:rsid w:val="0017536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3ED03539FEA4E7097F93237632E157416">
    <w:name w:val="13ED03539FEA4E7097F93237632E157416"/>
    <w:rsid w:val="0017536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7F5BA5993FC4E6AA764974FB83E4CA614">
    <w:name w:val="77F5BA5993FC4E6AA764974FB83E4CA614"/>
    <w:rsid w:val="0017536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D887C591964A46B94D32D97D1B62A530">
    <w:name w:val="3DD887C591964A46B94D32D97D1B62A530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2A78B2102ED479E8F70065D46F4388A29">
    <w:name w:val="E2A78B2102ED479E8F70065D46F4388A29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B7C0D4E19B42FD8BCBF197FE41879629">
    <w:name w:val="4CB7C0D4E19B42FD8BCBF197FE41879629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C2582C1C4849F6A8655E4C443AD9B129">
    <w:name w:val="07C2582C1C4849F6A8655E4C443AD9B129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F1AB5A5034491ABC909191219BB3F128">
    <w:name w:val="5DF1AB5A5034491ABC909191219BB3F128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8A20EEB6F834B6BAE8275749BBAD26428">
    <w:name w:val="E8A20EEB6F834B6BAE8275749BBAD26428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25DEE2DEB64B3D9BAF663AE8E1CC5328">
    <w:name w:val="3025DEE2DEB64B3D9BAF663AE8E1CC5328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331B0A684E4FDCBB2F05262779C27828">
    <w:name w:val="34331B0A684E4FDCBB2F05262779C27828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C7D550F025F4A839484342C3F66DB9527">
    <w:name w:val="3C7D550F025F4A839484342C3F66DB9527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863B71FE2A4BBCA89AB190F865BC6B27">
    <w:name w:val="A3863B71FE2A4BBCA89AB190F865BC6B27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263D2ADD8D4B6092D848AD16ECB65B27">
    <w:name w:val="CB263D2ADD8D4B6092D848AD16ECB65B27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1E36EF5835B47428DAF8532F77600D727">
    <w:name w:val="01E36EF5835B47428DAF8532F77600D727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9377C5962F9407CA24A1B368882758C26">
    <w:name w:val="89377C5962F9407CA24A1B368882758C26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7DB5ADA68E401DA7E0A7FB08527EFC25">
    <w:name w:val="AC7DB5ADA68E401DA7E0A7FB08527EFC25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0A34F5C3B5C4AD2B16428974404E52D26">
    <w:name w:val="E0A34F5C3B5C4AD2B16428974404E52D26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CFC5E717F2442EB88763588C11DB58726">
    <w:name w:val="6CFC5E717F2442EB88763588C11DB58726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1152F6E03F474FB0AA7D0567B637E526">
    <w:name w:val="A81152F6E03F474FB0AA7D0567B637E526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2BF1018C2F4324B339E5AF0DDEFC8126">
    <w:name w:val="582BF1018C2F4324B339E5AF0DDEFC8126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BCC5B19365D4A348FF5CDD02069EF8425">
    <w:name w:val="8BCC5B19365D4A348FF5CDD02069EF8425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3FB1A931A4464FA135885DE3D65E3725">
    <w:name w:val="3E3FB1A931A4464FA135885DE3D65E3725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0ADFB5C0EF4B57BBAD597FEEEB6F3D25">
    <w:name w:val="DF0ADFB5C0EF4B57BBAD597FEEEB6F3D25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DA0A2418C04D69B079D03BD85C769C25">
    <w:name w:val="DDDA0A2418C04D69B079D03BD85C769C25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6AD156B91340C5B61E3F6B8208960223">
    <w:name w:val="436AD156B91340C5B61E3F6B8208960223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7F17C6537E949C5A28F20737FC5264723">
    <w:name w:val="A7F17C6537E949C5A28F20737FC5264723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0CE1B204515425E86D35037FC43A94923">
    <w:name w:val="70CE1B204515425E86D35037FC43A94923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51DEA685304AF9A48B130B9AB80B6723">
    <w:name w:val="A851DEA685304AF9A48B130B9AB80B6723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7AAC0822FA4E6F897782910B5B1A3F23">
    <w:name w:val="697AAC0822FA4E6F897782910B5B1A3F23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298658584034D0C8C525954BEB952EA23">
    <w:name w:val="5298658584034D0C8C525954BEB952EA23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5089DCEA55E4A4DA4F40244909279AB23">
    <w:name w:val="65089DCEA55E4A4DA4F40244909279AB23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219E06B7A94436B871811022AEF56D23">
    <w:name w:val="43219E06B7A94436B871811022AEF56D23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C7E9C78C9D47CFA771B49AECAA5A4A23">
    <w:name w:val="18C7E9C78C9D47CFA771B49AECAA5A4A23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60CAC931A4403BBCFCBAEB7B55E6EC23">
    <w:name w:val="9C60CAC931A4403BBCFCBAEB7B55E6EC23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FA4ED459D74459DBFC5FDC0B7B4D05322">
    <w:name w:val="FFA4ED459D74459DBFC5FDC0B7B4D05322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672B30AC3F341AFB0CDBE695DE0A9DF22">
    <w:name w:val="6672B30AC3F341AFB0CDBE695DE0A9DF22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B1D8E7634254DCC90DDE155376CF3FB22">
    <w:name w:val="FB1D8E7634254DCC90DDE155376CF3FB22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F4C8846C9C54719896C234D67DDEE8522">
    <w:name w:val="CF4C8846C9C54719896C234D67DDEE8522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42DA01A3DD41A09DDC71A88BAA4A3922">
    <w:name w:val="E642DA01A3DD41A09DDC71A88BAA4A3922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92AC8CBBDB48ACB3FCB5308187BE3E22">
    <w:name w:val="1892AC8CBBDB48ACB3FCB5308187BE3E22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802FBFB66984948840F5F82E0B9136222">
    <w:name w:val="0802FBFB66984948840F5F82E0B9136222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965B9CAD86E46179B2496A8B12973BE20">
    <w:name w:val="3965B9CAD86E46179B2496A8B12973BE20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EFB6DC3F60C42408DBB2C984012C01C3">
    <w:name w:val="FEFB6DC3F60C42408DBB2C984012C01C3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41AE55A90384657B32C2F48D7159A975">
    <w:name w:val="841AE55A90384657B32C2F48D7159A975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EBD5968C414F74B6409AFC17DA17E88">
    <w:name w:val="E6EBD5968C414F74B6409AFC17DA17E88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97FB93CB22745EB9D495A4B15D4DF0517">
    <w:name w:val="B97FB93CB22745EB9D495A4B15D4DF0517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60FB15B6E0F4444B1B23A75B3DCA23E17">
    <w:name w:val="060FB15B6E0F4444B1B23A75B3DCA23E17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1746C71756941BD8DE20B83D7CEC23117">
    <w:name w:val="21746C71756941BD8DE20B83D7CEC23117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3ED03539FEA4E7097F93237632E157417">
    <w:name w:val="13ED03539FEA4E7097F93237632E157417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7F5BA5993FC4E6AA764974FB83E4CA615">
    <w:name w:val="77F5BA5993FC4E6AA764974FB83E4CA615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041DFB416FB41F7BFE3F56F6CBBBC24">
    <w:name w:val="0041DFB416FB41F7BFE3F56F6CBBBC24"/>
    <w:rsid w:val="00C25843"/>
  </w:style>
  <w:style w:type="paragraph" w:customStyle="1" w:styleId="999A26B6A1D4403DA47ECD7F3CD70F96">
    <w:name w:val="999A26B6A1D4403DA47ECD7F3CD70F96"/>
    <w:rsid w:val="00C25843"/>
  </w:style>
  <w:style w:type="paragraph" w:customStyle="1" w:styleId="3E0AFDE3567C41AC8365078E2893F790">
    <w:name w:val="3E0AFDE3567C41AC8365078E2893F790"/>
    <w:rsid w:val="00C25843"/>
  </w:style>
  <w:style w:type="paragraph" w:customStyle="1" w:styleId="3DD887C591964A46B94D32D97D1B62A531">
    <w:name w:val="3DD887C591964A46B94D32D97D1B62A531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2A78B2102ED479E8F70065D46F4388A30">
    <w:name w:val="E2A78B2102ED479E8F70065D46F4388A30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B7C0D4E19B42FD8BCBF197FE41879630">
    <w:name w:val="4CB7C0D4E19B42FD8BCBF197FE41879630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C2582C1C4849F6A8655E4C443AD9B130">
    <w:name w:val="07C2582C1C4849F6A8655E4C443AD9B130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F1AB5A5034491ABC909191219BB3F129">
    <w:name w:val="5DF1AB5A5034491ABC909191219BB3F129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8A20EEB6F834B6BAE8275749BBAD26429">
    <w:name w:val="E8A20EEB6F834B6BAE8275749BBAD26429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25DEE2DEB64B3D9BAF663AE8E1CC5329">
    <w:name w:val="3025DEE2DEB64B3D9BAF663AE8E1CC5329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331B0A684E4FDCBB2F05262779C27829">
    <w:name w:val="34331B0A684E4FDCBB2F05262779C27829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C7D550F025F4A839484342C3F66DB9528">
    <w:name w:val="3C7D550F025F4A839484342C3F66DB9528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863B71FE2A4BBCA89AB190F865BC6B28">
    <w:name w:val="A3863B71FE2A4BBCA89AB190F865BC6B28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263D2ADD8D4B6092D848AD16ECB65B28">
    <w:name w:val="CB263D2ADD8D4B6092D848AD16ECB65B28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1E36EF5835B47428DAF8532F77600D728">
    <w:name w:val="01E36EF5835B47428DAF8532F77600D728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9377C5962F9407CA24A1B368882758C27">
    <w:name w:val="89377C5962F9407CA24A1B368882758C27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7DB5ADA68E401DA7E0A7FB08527EFC26">
    <w:name w:val="AC7DB5ADA68E401DA7E0A7FB08527EFC26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0A34F5C3B5C4AD2B16428974404E52D27">
    <w:name w:val="E0A34F5C3B5C4AD2B16428974404E52D27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CFC5E717F2442EB88763588C11DB58727">
    <w:name w:val="6CFC5E717F2442EB88763588C11DB58727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1152F6E03F474FB0AA7D0567B637E527">
    <w:name w:val="A81152F6E03F474FB0AA7D0567B637E527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2BF1018C2F4324B339E5AF0DDEFC8127">
    <w:name w:val="582BF1018C2F4324B339E5AF0DDEFC8127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BCC5B19365D4A348FF5CDD02069EF8426">
    <w:name w:val="8BCC5B19365D4A348FF5CDD02069EF8426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3FB1A931A4464FA135885DE3D65E3726">
    <w:name w:val="3E3FB1A931A4464FA135885DE3D65E3726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0ADFB5C0EF4B57BBAD597FEEEB6F3D26">
    <w:name w:val="DF0ADFB5C0EF4B57BBAD597FEEEB6F3D26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DA0A2418C04D69B079D03BD85C769C26">
    <w:name w:val="DDDA0A2418C04D69B079D03BD85C769C26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6AD156B91340C5B61E3F6B8208960224">
    <w:name w:val="436AD156B91340C5B61E3F6B8208960224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7F17C6537E949C5A28F20737FC5264724">
    <w:name w:val="A7F17C6537E949C5A28F20737FC5264724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0CE1B204515425E86D35037FC43A94924">
    <w:name w:val="70CE1B204515425E86D35037FC43A94924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51DEA685304AF9A48B130B9AB80B6724">
    <w:name w:val="A851DEA685304AF9A48B130B9AB80B6724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7AAC0822FA4E6F897782910B5B1A3F24">
    <w:name w:val="697AAC0822FA4E6F897782910B5B1A3F24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298658584034D0C8C525954BEB952EA24">
    <w:name w:val="5298658584034D0C8C525954BEB952EA24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5089DCEA55E4A4DA4F40244909279AB24">
    <w:name w:val="65089DCEA55E4A4DA4F40244909279AB24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219E06B7A94436B871811022AEF56D24">
    <w:name w:val="43219E06B7A94436B871811022AEF56D24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C7E9C78C9D47CFA771B49AECAA5A4A24">
    <w:name w:val="18C7E9C78C9D47CFA771B49AECAA5A4A24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60CAC931A4403BBCFCBAEB7B55E6EC24">
    <w:name w:val="9C60CAC931A4403BBCFCBAEB7B55E6EC24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FA4ED459D74459DBFC5FDC0B7B4D05323">
    <w:name w:val="FFA4ED459D74459DBFC5FDC0B7B4D05323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672B30AC3F341AFB0CDBE695DE0A9DF23">
    <w:name w:val="6672B30AC3F341AFB0CDBE695DE0A9DF23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B1D8E7634254DCC90DDE155376CF3FB23">
    <w:name w:val="FB1D8E7634254DCC90DDE155376CF3FB23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F4C8846C9C54719896C234D67DDEE8523">
    <w:name w:val="CF4C8846C9C54719896C234D67DDEE8523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42DA01A3DD41A09DDC71A88BAA4A3923">
    <w:name w:val="E642DA01A3DD41A09DDC71A88BAA4A3923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92AC8CBBDB48ACB3FCB5308187BE3E23">
    <w:name w:val="1892AC8CBBDB48ACB3FCB5308187BE3E23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802FBFB66984948840F5F82E0B9136223">
    <w:name w:val="0802FBFB66984948840F5F82E0B9136223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965B9CAD86E46179B2496A8B12973BE21">
    <w:name w:val="3965B9CAD86E46179B2496A8B12973BE21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041DFB416FB41F7BFE3F56F6CBBBC241">
    <w:name w:val="0041DFB416FB41F7BFE3F56F6CBBBC241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99A26B6A1D4403DA47ECD7F3CD70F961">
    <w:name w:val="999A26B6A1D4403DA47ECD7F3CD70F961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97FB93CB22745EB9D495A4B15D4DF0518">
    <w:name w:val="B97FB93CB22745EB9D495A4B15D4DF0518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60FB15B6E0F4444B1B23A75B3DCA23E18">
    <w:name w:val="060FB15B6E0F4444B1B23A75B3DCA23E18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0AFDE3567C41AC8365078E2893F7901">
    <w:name w:val="3E0AFDE3567C41AC8365078E2893F7901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7F5BA5993FC4E6AA764974FB83E4CA616">
    <w:name w:val="77F5BA5993FC4E6AA764974FB83E4CA616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D887C591964A46B94D32D97D1B62A532">
    <w:name w:val="3DD887C591964A46B94D32D97D1B62A532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2A78B2102ED479E8F70065D46F4388A31">
    <w:name w:val="E2A78B2102ED479E8F70065D46F4388A31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B7C0D4E19B42FD8BCBF197FE41879631">
    <w:name w:val="4CB7C0D4E19B42FD8BCBF197FE41879631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C2582C1C4849F6A8655E4C443AD9B131">
    <w:name w:val="07C2582C1C4849F6A8655E4C443AD9B131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F1AB5A5034491ABC909191219BB3F130">
    <w:name w:val="5DF1AB5A5034491ABC909191219BB3F130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8A20EEB6F834B6BAE8275749BBAD26430">
    <w:name w:val="E8A20EEB6F834B6BAE8275749BBAD26430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25DEE2DEB64B3D9BAF663AE8E1CC5330">
    <w:name w:val="3025DEE2DEB64B3D9BAF663AE8E1CC5330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331B0A684E4FDCBB2F05262779C27830">
    <w:name w:val="34331B0A684E4FDCBB2F05262779C27830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C7D550F025F4A839484342C3F66DB9529">
    <w:name w:val="3C7D550F025F4A839484342C3F66DB9529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863B71FE2A4BBCA89AB190F865BC6B29">
    <w:name w:val="A3863B71FE2A4BBCA89AB190F865BC6B29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263D2ADD8D4B6092D848AD16ECB65B29">
    <w:name w:val="CB263D2ADD8D4B6092D848AD16ECB65B29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1E36EF5835B47428DAF8532F77600D729">
    <w:name w:val="01E36EF5835B47428DAF8532F77600D729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9377C5962F9407CA24A1B368882758C28">
    <w:name w:val="89377C5962F9407CA24A1B368882758C28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7DB5ADA68E401DA7E0A7FB08527EFC27">
    <w:name w:val="AC7DB5ADA68E401DA7E0A7FB08527EFC27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0A34F5C3B5C4AD2B16428974404E52D28">
    <w:name w:val="E0A34F5C3B5C4AD2B16428974404E52D28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CFC5E717F2442EB88763588C11DB58728">
    <w:name w:val="6CFC5E717F2442EB88763588C11DB58728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1152F6E03F474FB0AA7D0567B637E528">
    <w:name w:val="A81152F6E03F474FB0AA7D0567B637E528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2BF1018C2F4324B339E5AF0DDEFC8128">
    <w:name w:val="582BF1018C2F4324B339E5AF0DDEFC8128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BCC5B19365D4A348FF5CDD02069EF8427">
    <w:name w:val="8BCC5B19365D4A348FF5CDD02069EF8427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3FB1A931A4464FA135885DE3D65E3727">
    <w:name w:val="3E3FB1A931A4464FA135885DE3D65E3727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0ADFB5C0EF4B57BBAD597FEEEB6F3D27">
    <w:name w:val="DF0ADFB5C0EF4B57BBAD597FEEEB6F3D27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DA0A2418C04D69B079D03BD85C769C27">
    <w:name w:val="DDDA0A2418C04D69B079D03BD85C769C27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6AD156B91340C5B61E3F6B8208960225">
    <w:name w:val="436AD156B91340C5B61E3F6B8208960225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7F17C6537E949C5A28F20737FC5264725">
    <w:name w:val="A7F17C6537E949C5A28F20737FC5264725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0CE1B204515425E86D35037FC43A94925">
    <w:name w:val="70CE1B204515425E86D35037FC43A94925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51DEA685304AF9A48B130B9AB80B6725">
    <w:name w:val="A851DEA685304AF9A48B130B9AB80B6725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7AAC0822FA4E6F897782910B5B1A3F25">
    <w:name w:val="697AAC0822FA4E6F897782910B5B1A3F25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298658584034D0C8C525954BEB952EA25">
    <w:name w:val="5298658584034D0C8C525954BEB952EA25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5089DCEA55E4A4DA4F40244909279AB25">
    <w:name w:val="65089DCEA55E4A4DA4F40244909279AB25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219E06B7A94436B871811022AEF56D25">
    <w:name w:val="43219E06B7A94436B871811022AEF56D25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C7E9C78C9D47CFA771B49AECAA5A4A25">
    <w:name w:val="18C7E9C78C9D47CFA771B49AECAA5A4A25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60CAC931A4403BBCFCBAEB7B55E6EC25">
    <w:name w:val="9C60CAC931A4403BBCFCBAEB7B55E6EC25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FA4ED459D74459DBFC5FDC0B7B4D05324">
    <w:name w:val="FFA4ED459D74459DBFC5FDC0B7B4D05324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672B30AC3F341AFB0CDBE695DE0A9DF24">
    <w:name w:val="6672B30AC3F341AFB0CDBE695DE0A9DF24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B1D8E7634254DCC90DDE155376CF3FB24">
    <w:name w:val="FB1D8E7634254DCC90DDE155376CF3FB24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F4C8846C9C54719896C234D67DDEE8524">
    <w:name w:val="CF4C8846C9C54719896C234D67DDEE8524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42DA01A3DD41A09DDC71A88BAA4A3924">
    <w:name w:val="E642DA01A3DD41A09DDC71A88BAA4A3924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92AC8CBBDB48ACB3FCB5308187BE3E24">
    <w:name w:val="1892AC8CBBDB48ACB3FCB5308187BE3E24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802FBFB66984948840F5F82E0B9136224">
    <w:name w:val="0802FBFB66984948840F5F82E0B9136224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965B9CAD86E46179B2496A8B12973BE22">
    <w:name w:val="3965B9CAD86E46179B2496A8B12973BE22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041DFB416FB41F7BFE3F56F6CBBBC242">
    <w:name w:val="0041DFB416FB41F7BFE3F56F6CBBBC242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99A26B6A1D4403DA47ECD7F3CD70F962">
    <w:name w:val="999A26B6A1D4403DA47ECD7F3CD70F962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97FB93CB22745EB9D495A4B15D4DF0519">
    <w:name w:val="B97FB93CB22745EB9D495A4B15D4DF0519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60FB15B6E0F4444B1B23A75B3DCA23E19">
    <w:name w:val="060FB15B6E0F4444B1B23A75B3DCA23E19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0AFDE3567C41AC8365078E2893F7902">
    <w:name w:val="3E0AFDE3567C41AC8365078E2893F7902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7F5BA5993FC4E6AA764974FB83E4CA617">
    <w:name w:val="77F5BA5993FC4E6AA764974FB83E4CA617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D887C591964A46B94D32D97D1B62A533">
    <w:name w:val="3DD887C591964A46B94D32D97D1B62A533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2A78B2102ED479E8F70065D46F4388A32">
    <w:name w:val="E2A78B2102ED479E8F70065D46F4388A32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B7C0D4E19B42FD8BCBF197FE41879632">
    <w:name w:val="4CB7C0D4E19B42FD8BCBF197FE41879632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C2582C1C4849F6A8655E4C443AD9B132">
    <w:name w:val="07C2582C1C4849F6A8655E4C443AD9B132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F1AB5A5034491ABC909191219BB3F131">
    <w:name w:val="5DF1AB5A5034491ABC909191219BB3F131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8A20EEB6F834B6BAE8275749BBAD26431">
    <w:name w:val="E8A20EEB6F834B6BAE8275749BBAD26431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25DEE2DEB64B3D9BAF663AE8E1CC5331">
    <w:name w:val="3025DEE2DEB64B3D9BAF663AE8E1CC5331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331B0A684E4FDCBB2F05262779C27831">
    <w:name w:val="34331B0A684E4FDCBB2F05262779C27831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C7D550F025F4A839484342C3F66DB9530">
    <w:name w:val="3C7D550F025F4A839484342C3F66DB9530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863B71FE2A4BBCA89AB190F865BC6B30">
    <w:name w:val="A3863B71FE2A4BBCA89AB190F865BC6B30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263D2ADD8D4B6092D848AD16ECB65B30">
    <w:name w:val="CB263D2ADD8D4B6092D848AD16ECB65B30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1E36EF5835B47428DAF8532F77600D730">
    <w:name w:val="01E36EF5835B47428DAF8532F77600D730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9377C5962F9407CA24A1B368882758C29">
    <w:name w:val="89377C5962F9407CA24A1B368882758C29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7DB5ADA68E401DA7E0A7FB08527EFC28">
    <w:name w:val="AC7DB5ADA68E401DA7E0A7FB08527EFC28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0A34F5C3B5C4AD2B16428974404E52D29">
    <w:name w:val="E0A34F5C3B5C4AD2B16428974404E52D29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CFC5E717F2442EB88763588C11DB58729">
    <w:name w:val="6CFC5E717F2442EB88763588C11DB58729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1152F6E03F474FB0AA7D0567B637E529">
    <w:name w:val="A81152F6E03F474FB0AA7D0567B637E529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2BF1018C2F4324B339E5AF0DDEFC8129">
    <w:name w:val="582BF1018C2F4324B339E5AF0DDEFC8129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BCC5B19365D4A348FF5CDD02069EF8428">
    <w:name w:val="8BCC5B19365D4A348FF5CDD02069EF8428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3FB1A931A4464FA135885DE3D65E3728">
    <w:name w:val="3E3FB1A931A4464FA135885DE3D65E3728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0ADFB5C0EF4B57BBAD597FEEEB6F3D28">
    <w:name w:val="DF0ADFB5C0EF4B57BBAD597FEEEB6F3D28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DA0A2418C04D69B079D03BD85C769C28">
    <w:name w:val="DDDA0A2418C04D69B079D03BD85C769C28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6AD156B91340C5B61E3F6B8208960226">
    <w:name w:val="436AD156B91340C5B61E3F6B8208960226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7F17C6537E949C5A28F20737FC5264726">
    <w:name w:val="A7F17C6537E949C5A28F20737FC5264726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0CE1B204515425E86D35037FC43A94926">
    <w:name w:val="70CE1B204515425E86D35037FC43A94926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51DEA685304AF9A48B130B9AB80B6726">
    <w:name w:val="A851DEA685304AF9A48B130B9AB80B6726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7AAC0822FA4E6F897782910B5B1A3F26">
    <w:name w:val="697AAC0822FA4E6F897782910B5B1A3F26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298658584034D0C8C525954BEB952EA26">
    <w:name w:val="5298658584034D0C8C525954BEB952EA26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5089DCEA55E4A4DA4F40244909279AB26">
    <w:name w:val="65089DCEA55E4A4DA4F40244909279AB26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219E06B7A94436B871811022AEF56D26">
    <w:name w:val="43219E06B7A94436B871811022AEF56D26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C7E9C78C9D47CFA771B49AECAA5A4A26">
    <w:name w:val="18C7E9C78C9D47CFA771B49AECAA5A4A26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60CAC931A4403BBCFCBAEB7B55E6EC26">
    <w:name w:val="9C60CAC931A4403BBCFCBAEB7B55E6EC26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FA4ED459D74459DBFC5FDC0B7B4D05325">
    <w:name w:val="FFA4ED459D74459DBFC5FDC0B7B4D05325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672B30AC3F341AFB0CDBE695DE0A9DF25">
    <w:name w:val="6672B30AC3F341AFB0CDBE695DE0A9DF25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B1D8E7634254DCC90DDE155376CF3FB25">
    <w:name w:val="FB1D8E7634254DCC90DDE155376CF3FB25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F4C8846C9C54719896C234D67DDEE8525">
    <w:name w:val="CF4C8846C9C54719896C234D67DDEE8525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42DA01A3DD41A09DDC71A88BAA4A3925">
    <w:name w:val="E642DA01A3DD41A09DDC71A88BAA4A3925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92AC8CBBDB48ACB3FCB5308187BE3E25">
    <w:name w:val="1892AC8CBBDB48ACB3FCB5308187BE3E25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802FBFB66984948840F5F82E0B9136225">
    <w:name w:val="0802FBFB66984948840F5F82E0B9136225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965B9CAD86E46179B2496A8B12973BE23">
    <w:name w:val="3965B9CAD86E46179B2496A8B12973BE23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041DFB416FB41F7BFE3F56F6CBBBC243">
    <w:name w:val="0041DFB416FB41F7BFE3F56F6CBBBC243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99A26B6A1D4403DA47ECD7F3CD70F963">
    <w:name w:val="999A26B6A1D4403DA47ECD7F3CD70F963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97FB93CB22745EB9D495A4B15D4DF0520">
    <w:name w:val="B97FB93CB22745EB9D495A4B15D4DF0520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60FB15B6E0F4444B1B23A75B3DCA23E20">
    <w:name w:val="060FB15B6E0F4444B1B23A75B3DCA23E20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0AFDE3567C41AC8365078E2893F7903">
    <w:name w:val="3E0AFDE3567C41AC8365078E2893F7903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7F5BA5993FC4E6AA764974FB83E4CA618">
    <w:name w:val="77F5BA5993FC4E6AA764974FB83E4CA618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D887C591964A46B94D32D97D1B62A534">
    <w:name w:val="3DD887C591964A46B94D32D97D1B62A534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2A78B2102ED479E8F70065D46F4388A33">
    <w:name w:val="E2A78B2102ED479E8F70065D46F4388A33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B7C0D4E19B42FD8BCBF197FE41879633">
    <w:name w:val="4CB7C0D4E19B42FD8BCBF197FE41879633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C2582C1C4849F6A8655E4C443AD9B133">
    <w:name w:val="07C2582C1C4849F6A8655E4C443AD9B133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F1AB5A5034491ABC909191219BB3F132">
    <w:name w:val="5DF1AB5A5034491ABC909191219BB3F132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8A20EEB6F834B6BAE8275749BBAD26432">
    <w:name w:val="E8A20EEB6F834B6BAE8275749BBAD26432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25DEE2DEB64B3D9BAF663AE8E1CC5332">
    <w:name w:val="3025DEE2DEB64B3D9BAF663AE8E1CC5332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331B0A684E4FDCBB2F05262779C27832">
    <w:name w:val="34331B0A684E4FDCBB2F05262779C27832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C7D550F025F4A839484342C3F66DB9531">
    <w:name w:val="3C7D550F025F4A839484342C3F66DB9531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863B71FE2A4BBCA89AB190F865BC6B31">
    <w:name w:val="A3863B71FE2A4BBCA89AB190F865BC6B31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263D2ADD8D4B6092D848AD16ECB65B31">
    <w:name w:val="CB263D2ADD8D4B6092D848AD16ECB65B31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1E36EF5835B47428DAF8532F77600D731">
    <w:name w:val="01E36EF5835B47428DAF8532F77600D731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9377C5962F9407CA24A1B368882758C30">
    <w:name w:val="89377C5962F9407CA24A1B368882758C30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7DB5ADA68E401DA7E0A7FB08527EFC29">
    <w:name w:val="AC7DB5ADA68E401DA7E0A7FB08527EFC29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0A34F5C3B5C4AD2B16428974404E52D30">
    <w:name w:val="E0A34F5C3B5C4AD2B16428974404E52D30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CFC5E717F2442EB88763588C11DB58730">
    <w:name w:val="6CFC5E717F2442EB88763588C11DB58730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1152F6E03F474FB0AA7D0567B637E530">
    <w:name w:val="A81152F6E03F474FB0AA7D0567B637E530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2BF1018C2F4324B339E5AF0DDEFC8130">
    <w:name w:val="582BF1018C2F4324B339E5AF0DDEFC8130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BCC5B19365D4A348FF5CDD02069EF8429">
    <w:name w:val="8BCC5B19365D4A348FF5CDD02069EF8429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3FB1A931A4464FA135885DE3D65E3729">
    <w:name w:val="3E3FB1A931A4464FA135885DE3D65E3729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0ADFB5C0EF4B57BBAD597FEEEB6F3D29">
    <w:name w:val="DF0ADFB5C0EF4B57BBAD597FEEEB6F3D29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DA0A2418C04D69B079D03BD85C769C29">
    <w:name w:val="DDDA0A2418C04D69B079D03BD85C769C29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6AD156B91340C5B61E3F6B8208960227">
    <w:name w:val="436AD156B91340C5B61E3F6B8208960227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7F17C6537E949C5A28F20737FC5264727">
    <w:name w:val="A7F17C6537E949C5A28F20737FC5264727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0CE1B204515425E86D35037FC43A94927">
    <w:name w:val="70CE1B204515425E86D35037FC43A94927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51DEA685304AF9A48B130B9AB80B6727">
    <w:name w:val="A851DEA685304AF9A48B130B9AB80B6727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7AAC0822FA4E6F897782910B5B1A3F27">
    <w:name w:val="697AAC0822FA4E6F897782910B5B1A3F27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298658584034D0C8C525954BEB952EA27">
    <w:name w:val="5298658584034D0C8C525954BEB952EA27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5089DCEA55E4A4DA4F40244909279AB27">
    <w:name w:val="65089DCEA55E4A4DA4F40244909279AB27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219E06B7A94436B871811022AEF56D27">
    <w:name w:val="43219E06B7A94436B871811022AEF56D27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C7E9C78C9D47CFA771B49AECAA5A4A27">
    <w:name w:val="18C7E9C78C9D47CFA771B49AECAA5A4A27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60CAC931A4403BBCFCBAEB7B55E6EC27">
    <w:name w:val="9C60CAC931A4403BBCFCBAEB7B55E6EC27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FA4ED459D74459DBFC5FDC0B7B4D05326">
    <w:name w:val="FFA4ED459D74459DBFC5FDC0B7B4D05326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672B30AC3F341AFB0CDBE695DE0A9DF26">
    <w:name w:val="6672B30AC3F341AFB0CDBE695DE0A9DF26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B1D8E7634254DCC90DDE155376CF3FB26">
    <w:name w:val="FB1D8E7634254DCC90DDE155376CF3FB26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F4C8846C9C54719896C234D67DDEE8526">
    <w:name w:val="CF4C8846C9C54719896C234D67DDEE8526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42DA01A3DD41A09DDC71A88BAA4A3926">
    <w:name w:val="E642DA01A3DD41A09DDC71A88BAA4A3926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92AC8CBBDB48ACB3FCB5308187BE3E26">
    <w:name w:val="1892AC8CBBDB48ACB3FCB5308187BE3E26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802FBFB66984948840F5F82E0B9136226">
    <w:name w:val="0802FBFB66984948840F5F82E0B9136226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965B9CAD86E46179B2496A8B12973BE24">
    <w:name w:val="3965B9CAD86E46179B2496A8B12973BE24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041DFB416FB41F7BFE3F56F6CBBBC244">
    <w:name w:val="0041DFB416FB41F7BFE3F56F6CBBBC244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99A26B6A1D4403DA47ECD7F3CD70F964">
    <w:name w:val="999A26B6A1D4403DA47ECD7F3CD70F964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97FB93CB22745EB9D495A4B15D4DF0521">
    <w:name w:val="B97FB93CB22745EB9D495A4B15D4DF0521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60FB15B6E0F4444B1B23A75B3DCA23E21">
    <w:name w:val="060FB15B6E0F4444B1B23A75B3DCA23E21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0AFDE3567C41AC8365078E2893F7904">
    <w:name w:val="3E0AFDE3567C41AC8365078E2893F7904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7F5BA5993FC4E6AA764974FB83E4CA619">
    <w:name w:val="77F5BA5993FC4E6AA764974FB83E4CA619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D887C591964A46B94D32D97D1B62A535">
    <w:name w:val="3DD887C591964A46B94D32D97D1B62A535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2A78B2102ED479E8F70065D46F4388A34">
    <w:name w:val="E2A78B2102ED479E8F70065D46F4388A34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B7C0D4E19B42FD8BCBF197FE41879634">
    <w:name w:val="4CB7C0D4E19B42FD8BCBF197FE41879634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C2582C1C4849F6A8655E4C443AD9B134">
    <w:name w:val="07C2582C1C4849F6A8655E4C443AD9B134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F1AB5A5034491ABC909191219BB3F133">
    <w:name w:val="5DF1AB5A5034491ABC909191219BB3F133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8A20EEB6F834B6BAE8275749BBAD26433">
    <w:name w:val="E8A20EEB6F834B6BAE8275749BBAD26433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25DEE2DEB64B3D9BAF663AE8E1CC5333">
    <w:name w:val="3025DEE2DEB64B3D9BAF663AE8E1CC5333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331B0A684E4FDCBB2F05262779C27833">
    <w:name w:val="34331B0A684E4FDCBB2F05262779C27833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C7D550F025F4A839484342C3F66DB9532">
    <w:name w:val="3C7D550F025F4A839484342C3F66DB9532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863B71FE2A4BBCA89AB190F865BC6B32">
    <w:name w:val="A3863B71FE2A4BBCA89AB190F865BC6B32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263D2ADD8D4B6092D848AD16ECB65B32">
    <w:name w:val="CB263D2ADD8D4B6092D848AD16ECB65B32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1E36EF5835B47428DAF8532F77600D732">
    <w:name w:val="01E36EF5835B47428DAF8532F77600D732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9377C5962F9407CA24A1B368882758C31">
    <w:name w:val="89377C5962F9407CA24A1B368882758C31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7DB5ADA68E401DA7E0A7FB08527EFC30">
    <w:name w:val="AC7DB5ADA68E401DA7E0A7FB08527EFC30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575C9DB0751447BAC0B8F048BECF189">
    <w:name w:val="4575C9DB0751447BAC0B8F048BECF189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CFC5E717F2442EB88763588C11DB58731">
    <w:name w:val="6CFC5E717F2442EB88763588C11DB58731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1152F6E03F474FB0AA7D0567B637E531">
    <w:name w:val="A81152F6E03F474FB0AA7D0567B637E531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2BF1018C2F4324B339E5AF0DDEFC8131">
    <w:name w:val="582BF1018C2F4324B339E5AF0DDEFC8131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BCC5B19365D4A348FF5CDD02069EF8430">
    <w:name w:val="8BCC5B19365D4A348FF5CDD02069EF8430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3FB1A931A4464FA135885DE3D65E3730">
    <w:name w:val="3E3FB1A931A4464FA135885DE3D65E3730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0ADFB5C0EF4B57BBAD597FEEEB6F3D30">
    <w:name w:val="DF0ADFB5C0EF4B57BBAD597FEEEB6F3D30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DA0A2418C04D69B079D03BD85C769C30">
    <w:name w:val="DDDA0A2418C04D69B079D03BD85C769C30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6AD156B91340C5B61E3F6B8208960228">
    <w:name w:val="436AD156B91340C5B61E3F6B8208960228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7F17C6537E949C5A28F20737FC5264728">
    <w:name w:val="A7F17C6537E949C5A28F20737FC5264728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0CE1B204515425E86D35037FC43A94928">
    <w:name w:val="70CE1B204515425E86D35037FC43A94928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51DEA685304AF9A48B130B9AB80B6728">
    <w:name w:val="A851DEA685304AF9A48B130B9AB80B6728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7AAC0822FA4E6F897782910B5B1A3F28">
    <w:name w:val="697AAC0822FA4E6F897782910B5B1A3F28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298658584034D0C8C525954BEB952EA28">
    <w:name w:val="5298658584034D0C8C525954BEB952EA28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5089DCEA55E4A4DA4F40244909279AB28">
    <w:name w:val="65089DCEA55E4A4DA4F40244909279AB28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219E06B7A94436B871811022AEF56D28">
    <w:name w:val="43219E06B7A94436B871811022AEF56D28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C7E9C78C9D47CFA771B49AECAA5A4A28">
    <w:name w:val="18C7E9C78C9D47CFA771B49AECAA5A4A28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60CAC931A4403BBCFCBAEB7B55E6EC28">
    <w:name w:val="9C60CAC931A4403BBCFCBAEB7B55E6EC28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FA4ED459D74459DBFC5FDC0B7B4D05327">
    <w:name w:val="FFA4ED459D74459DBFC5FDC0B7B4D05327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672B30AC3F341AFB0CDBE695DE0A9DF27">
    <w:name w:val="6672B30AC3F341AFB0CDBE695DE0A9DF27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B1D8E7634254DCC90DDE155376CF3FB27">
    <w:name w:val="FB1D8E7634254DCC90DDE155376CF3FB27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F4C8846C9C54719896C234D67DDEE8527">
    <w:name w:val="CF4C8846C9C54719896C234D67DDEE8527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42DA01A3DD41A09DDC71A88BAA4A3927">
    <w:name w:val="E642DA01A3DD41A09DDC71A88BAA4A3927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92AC8CBBDB48ACB3FCB5308187BE3E27">
    <w:name w:val="1892AC8CBBDB48ACB3FCB5308187BE3E27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802FBFB66984948840F5F82E0B9136227">
    <w:name w:val="0802FBFB66984948840F5F82E0B9136227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965B9CAD86E46179B2496A8B12973BE25">
    <w:name w:val="3965B9CAD86E46179B2496A8B12973BE25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041DFB416FB41F7BFE3F56F6CBBBC245">
    <w:name w:val="0041DFB416FB41F7BFE3F56F6CBBBC245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99A26B6A1D4403DA47ECD7F3CD70F965">
    <w:name w:val="999A26B6A1D4403DA47ECD7F3CD70F965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97FB93CB22745EB9D495A4B15D4DF0522">
    <w:name w:val="B97FB93CB22745EB9D495A4B15D4DF0522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60FB15B6E0F4444B1B23A75B3DCA23E22">
    <w:name w:val="060FB15B6E0F4444B1B23A75B3DCA23E22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0AFDE3567C41AC8365078E2893F7905">
    <w:name w:val="3E0AFDE3567C41AC8365078E2893F7905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7F5BA5993FC4E6AA764974FB83E4CA620">
    <w:name w:val="77F5BA5993FC4E6AA764974FB83E4CA620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D887C591964A46B94D32D97D1B62A536">
    <w:name w:val="3DD887C591964A46B94D32D97D1B62A536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2A78B2102ED479E8F70065D46F4388A35">
    <w:name w:val="E2A78B2102ED479E8F70065D46F4388A35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B7C0D4E19B42FD8BCBF197FE41879635">
    <w:name w:val="4CB7C0D4E19B42FD8BCBF197FE41879635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C2582C1C4849F6A8655E4C443AD9B135">
    <w:name w:val="07C2582C1C4849F6A8655E4C443AD9B135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F1AB5A5034491ABC909191219BB3F134">
    <w:name w:val="5DF1AB5A5034491ABC909191219BB3F134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8A20EEB6F834B6BAE8275749BBAD26434">
    <w:name w:val="E8A20EEB6F834B6BAE8275749BBAD26434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25DEE2DEB64B3D9BAF663AE8E1CC5334">
    <w:name w:val="3025DEE2DEB64B3D9BAF663AE8E1CC5334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331B0A684E4FDCBB2F05262779C27834">
    <w:name w:val="34331B0A684E4FDCBB2F05262779C27834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C7D550F025F4A839484342C3F66DB9533">
    <w:name w:val="3C7D550F025F4A839484342C3F66DB9533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863B71FE2A4BBCA89AB190F865BC6B33">
    <w:name w:val="A3863B71FE2A4BBCA89AB190F865BC6B33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263D2ADD8D4B6092D848AD16ECB65B33">
    <w:name w:val="CB263D2ADD8D4B6092D848AD16ECB65B33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1E36EF5835B47428DAF8532F77600D733">
    <w:name w:val="01E36EF5835B47428DAF8532F77600D733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9377C5962F9407CA24A1B368882758C32">
    <w:name w:val="89377C5962F9407CA24A1B368882758C32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7DB5ADA68E401DA7E0A7FB08527EFC31">
    <w:name w:val="AC7DB5ADA68E401DA7E0A7FB08527EFC31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575C9DB0751447BAC0B8F048BECF1891">
    <w:name w:val="4575C9DB0751447BAC0B8F048BECF1891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CFC5E717F2442EB88763588C11DB58732">
    <w:name w:val="6CFC5E717F2442EB88763588C11DB58732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1152F6E03F474FB0AA7D0567B637E532">
    <w:name w:val="A81152F6E03F474FB0AA7D0567B637E532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2BF1018C2F4324B339E5AF0DDEFC8132">
    <w:name w:val="582BF1018C2F4324B339E5AF0DDEFC8132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BCC5B19365D4A348FF5CDD02069EF8431">
    <w:name w:val="8BCC5B19365D4A348FF5CDD02069EF8431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3FB1A931A4464FA135885DE3D65E3731">
    <w:name w:val="3E3FB1A931A4464FA135885DE3D65E3731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0ADFB5C0EF4B57BBAD597FEEEB6F3D31">
    <w:name w:val="DF0ADFB5C0EF4B57BBAD597FEEEB6F3D31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DA0A2418C04D69B079D03BD85C769C31">
    <w:name w:val="DDDA0A2418C04D69B079D03BD85C769C31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6AD156B91340C5B61E3F6B8208960229">
    <w:name w:val="436AD156B91340C5B61E3F6B8208960229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7F17C6537E949C5A28F20737FC5264729">
    <w:name w:val="A7F17C6537E949C5A28F20737FC5264729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0CE1B204515425E86D35037FC43A94929">
    <w:name w:val="70CE1B204515425E86D35037FC43A94929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51DEA685304AF9A48B130B9AB80B6729">
    <w:name w:val="A851DEA685304AF9A48B130B9AB80B6729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7AAC0822FA4E6F897782910B5B1A3F29">
    <w:name w:val="697AAC0822FA4E6F897782910B5B1A3F29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298658584034D0C8C525954BEB952EA29">
    <w:name w:val="5298658584034D0C8C525954BEB952EA29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5089DCEA55E4A4DA4F40244909279AB29">
    <w:name w:val="65089DCEA55E4A4DA4F40244909279AB29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219E06B7A94436B871811022AEF56D29">
    <w:name w:val="43219E06B7A94436B871811022AEF56D29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C7E9C78C9D47CFA771B49AECAA5A4A29">
    <w:name w:val="18C7E9C78C9D47CFA771B49AECAA5A4A29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60CAC931A4403BBCFCBAEB7B55E6EC29">
    <w:name w:val="9C60CAC931A4403BBCFCBAEB7B55E6EC29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FA4ED459D74459DBFC5FDC0B7B4D05328">
    <w:name w:val="FFA4ED459D74459DBFC5FDC0B7B4D05328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672B30AC3F341AFB0CDBE695DE0A9DF28">
    <w:name w:val="6672B30AC3F341AFB0CDBE695DE0A9DF28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B1D8E7634254DCC90DDE155376CF3FB28">
    <w:name w:val="FB1D8E7634254DCC90DDE155376CF3FB28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F4C8846C9C54719896C234D67DDEE8528">
    <w:name w:val="CF4C8846C9C54719896C234D67DDEE8528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42DA01A3DD41A09DDC71A88BAA4A3928">
    <w:name w:val="E642DA01A3DD41A09DDC71A88BAA4A3928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92AC8CBBDB48ACB3FCB5308187BE3E28">
    <w:name w:val="1892AC8CBBDB48ACB3FCB5308187BE3E28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802FBFB66984948840F5F82E0B9136228">
    <w:name w:val="0802FBFB66984948840F5F82E0B9136228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965B9CAD86E46179B2496A8B12973BE26">
    <w:name w:val="3965B9CAD86E46179B2496A8B12973BE26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041DFB416FB41F7BFE3F56F6CBBBC246">
    <w:name w:val="0041DFB416FB41F7BFE3F56F6CBBBC246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99A26B6A1D4403DA47ECD7F3CD70F966">
    <w:name w:val="999A26B6A1D4403DA47ECD7F3CD70F966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97FB93CB22745EB9D495A4B15D4DF0523">
    <w:name w:val="B97FB93CB22745EB9D495A4B15D4DF0523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60FB15B6E0F4444B1B23A75B3DCA23E23">
    <w:name w:val="060FB15B6E0F4444B1B23A75B3DCA23E23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0AFDE3567C41AC8365078E2893F7906">
    <w:name w:val="3E0AFDE3567C41AC8365078E2893F7906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7F5BA5993FC4E6AA764974FB83E4CA621">
    <w:name w:val="77F5BA5993FC4E6AA764974FB83E4CA621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D887C591964A46B94D32D97D1B62A537">
    <w:name w:val="3DD887C591964A46B94D32D97D1B62A537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2A78B2102ED479E8F70065D46F4388A36">
    <w:name w:val="E2A78B2102ED479E8F70065D46F4388A36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B7C0D4E19B42FD8BCBF197FE41879636">
    <w:name w:val="4CB7C0D4E19B42FD8BCBF197FE41879636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C2582C1C4849F6A8655E4C443AD9B136">
    <w:name w:val="07C2582C1C4849F6A8655E4C443AD9B136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F1AB5A5034491ABC909191219BB3F135">
    <w:name w:val="5DF1AB5A5034491ABC909191219BB3F135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8A20EEB6F834B6BAE8275749BBAD26435">
    <w:name w:val="E8A20EEB6F834B6BAE8275749BBAD26435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25DEE2DEB64B3D9BAF663AE8E1CC5335">
    <w:name w:val="3025DEE2DEB64B3D9BAF663AE8E1CC5335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331B0A684E4FDCBB2F05262779C27835">
    <w:name w:val="34331B0A684E4FDCBB2F05262779C27835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C7D550F025F4A839484342C3F66DB9534">
    <w:name w:val="3C7D550F025F4A839484342C3F66DB9534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863B71FE2A4BBCA89AB190F865BC6B34">
    <w:name w:val="A3863B71FE2A4BBCA89AB190F865BC6B34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263D2ADD8D4B6092D848AD16ECB65B34">
    <w:name w:val="CB263D2ADD8D4B6092D848AD16ECB65B34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1E36EF5835B47428DAF8532F77600D734">
    <w:name w:val="01E36EF5835B47428DAF8532F77600D734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9377C5962F9407CA24A1B368882758C33">
    <w:name w:val="89377C5962F9407CA24A1B368882758C33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7DB5ADA68E401DA7E0A7FB08527EFC32">
    <w:name w:val="AC7DB5ADA68E401DA7E0A7FB08527EFC32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575C9DB0751447BAC0B8F048BECF1892">
    <w:name w:val="4575C9DB0751447BAC0B8F048BECF1892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CFC5E717F2442EB88763588C11DB58733">
    <w:name w:val="6CFC5E717F2442EB88763588C11DB58733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1152F6E03F474FB0AA7D0567B637E533">
    <w:name w:val="A81152F6E03F474FB0AA7D0567B637E533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2BF1018C2F4324B339E5AF0DDEFC8133">
    <w:name w:val="582BF1018C2F4324B339E5AF0DDEFC8133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BCC5B19365D4A348FF5CDD02069EF8432">
    <w:name w:val="8BCC5B19365D4A348FF5CDD02069EF8432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3FB1A931A4464FA135885DE3D65E3732">
    <w:name w:val="3E3FB1A931A4464FA135885DE3D65E3732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0ADFB5C0EF4B57BBAD597FEEEB6F3D32">
    <w:name w:val="DF0ADFB5C0EF4B57BBAD597FEEEB6F3D32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DA0A2418C04D69B079D03BD85C769C32">
    <w:name w:val="DDDA0A2418C04D69B079D03BD85C769C32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6AD156B91340C5B61E3F6B8208960230">
    <w:name w:val="436AD156B91340C5B61E3F6B8208960230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7F17C6537E949C5A28F20737FC5264730">
    <w:name w:val="A7F17C6537E949C5A28F20737FC5264730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0CE1B204515425E86D35037FC43A94930">
    <w:name w:val="70CE1B204515425E86D35037FC43A94930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51DEA685304AF9A48B130B9AB80B6730">
    <w:name w:val="A851DEA685304AF9A48B130B9AB80B6730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7AAC0822FA4E6F897782910B5B1A3F30">
    <w:name w:val="697AAC0822FA4E6F897782910B5B1A3F30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298658584034D0C8C525954BEB952EA30">
    <w:name w:val="5298658584034D0C8C525954BEB952EA30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5089DCEA55E4A4DA4F40244909279AB30">
    <w:name w:val="65089DCEA55E4A4DA4F40244909279AB30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219E06B7A94436B871811022AEF56D30">
    <w:name w:val="43219E06B7A94436B871811022AEF56D30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C7E9C78C9D47CFA771B49AECAA5A4A30">
    <w:name w:val="18C7E9C78C9D47CFA771B49AECAA5A4A30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60CAC931A4403BBCFCBAEB7B55E6EC30">
    <w:name w:val="9C60CAC931A4403BBCFCBAEB7B55E6EC30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FA4ED459D74459DBFC5FDC0B7B4D05329">
    <w:name w:val="FFA4ED459D74459DBFC5FDC0B7B4D05329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672B30AC3F341AFB0CDBE695DE0A9DF29">
    <w:name w:val="6672B30AC3F341AFB0CDBE695DE0A9DF29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B1D8E7634254DCC90DDE155376CF3FB29">
    <w:name w:val="FB1D8E7634254DCC90DDE155376CF3FB29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F4C8846C9C54719896C234D67DDEE8529">
    <w:name w:val="CF4C8846C9C54719896C234D67DDEE8529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42DA01A3DD41A09DDC71A88BAA4A3929">
    <w:name w:val="E642DA01A3DD41A09DDC71A88BAA4A3929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92AC8CBBDB48ACB3FCB5308187BE3E29">
    <w:name w:val="1892AC8CBBDB48ACB3FCB5308187BE3E29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802FBFB66984948840F5F82E0B9136229">
    <w:name w:val="0802FBFB66984948840F5F82E0B9136229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965B9CAD86E46179B2496A8B12973BE27">
    <w:name w:val="3965B9CAD86E46179B2496A8B12973BE27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041DFB416FB41F7BFE3F56F6CBBBC247">
    <w:name w:val="0041DFB416FB41F7BFE3F56F6CBBBC247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99A26B6A1D4403DA47ECD7F3CD70F967">
    <w:name w:val="999A26B6A1D4403DA47ECD7F3CD70F967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97FB93CB22745EB9D495A4B15D4DF0524">
    <w:name w:val="B97FB93CB22745EB9D495A4B15D4DF0524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60FB15B6E0F4444B1B23A75B3DCA23E24">
    <w:name w:val="060FB15B6E0F4444B1B23A75B3DCA23E24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0AFDE3567C41AC8365078E2893F7907">
    <w:name w:val="3E0AFDE3567C41AC8365078E2893F7907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7F5BA5993FC4E6AA764974FB83E4CA622">
    <w:name w:val="77F5BA5993FC4E6AA764974FB83E4CA622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D887C591964A46B94D32D97D1B62A538">
    <w:name w:val="3DD887C591964A46B94D32D97D1B62A538"/>
    <w:rsid w:val="00ED167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2A78B2102ED479E8F70065D46F4388A37">
    <w:name w:val="E2A78B2102ED479E8F70065D46F4388A37"/>
    <w:rsid w:val="00ED167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B7C0D4E19B42FD8BCBF197FE41879637">
    <w:name w:val="4CB7C0D4E19B42FD8BCBF197FE41879637"/>
    <w:rsid w:val="00ED167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C2582C1C4849F6A8655E4C443AD9B137">
    <w:name w:val="07C2582C1C4849F6A8655E4C443AD9B137"/>
    <w:rsid w:val="00ED167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F1AB5A5034491ABC909191219BB3F136">
    <w:name w:val="5DF1AB5A5034491ABC909191219BB3F136"/>
    <w:rsid w:val="00ED167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8A20EEB6F834B6BAE8275749BBAD26436">
    <w:name w:val="E8A20EEB6F834B6BAE8275749BBAD26436"/>
    <w:rsid w:val="00ED167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25DEE2DEB64B3D9BAF663AE8E1CC5336">
    <w:name w:val="3025DEE2DEB64B3D9BAF663AE8E1CC5336"/>
    <w:rsid w:val="00ED167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331B0A684E4FDCBB2F05262779C27836">
    <w:name w:val="34331B0A684E4FDCBB2F05262779C27836"/>
    <w:rsid w:val="00ED167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C7D550F025F4A839484342C3F66DB9535">
    <w:name w:val="3C7D550F025F4A839484342C3F66DB9535"/>
    <w:rsid w:val="00ED167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863B71FE2A4BBCA89AB190F865BC6B35">
    <w:name w:val="A3863B71FE2A4BBCA89AB190F865BC6B35"/>
    <w:rsid w:val="00ED167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263D2ADD8D4B6092D848AD16ECB65B35">
    <w:name w:val="CB263D2ADD8D4B6092D848AD16ECB65B35"/>
    <w:rsid w:val="00ED167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1E36EF5835B47428DAF8532F77600D735">
    <w:name w:val="01E36EF5835B47428DAF8532F77600D735"/>
    <w:rsid w:val="00ED167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9377C5962F9407CA24A1B368882758C34">
    <w:name w:val="89377C5962F9407CA24A1B368882758C34"/>
    <w:rsid w:val="00ED167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7DB5ADA68E401DA7E0A7FB08527EFC33">
    <w:name w:val="AC7DB5ADA68E401DA7E0A7FB08527EFC33"/>
    <w:rsid w:val="00ED167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575C9DB0751447BAC0B8F048BECF1893">
    <w:name w:val="4575C9DB0751447BAC0B8F048BECF1893"/>
    <w:rsid w:val="00ED167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CFC5E717F2442EB88763588C11DB58734">
    <w:name w:val="6CFC5E717F2442EB88763588C11DB58734"/>
    <w:rsid w:val="00ED167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1152F6E03F474FB0AA7D0567B637E534">
    <w:name w:val="A81152F6E03F474FB0AA7D0567B637E534"/>
    <w:rsid w:val="00ED167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2BF1018C2F4324B339E5AF0DDEFC8134">
    <w:name w:val="582BF1018C2F4324B339E5AF0DDEFC8134"/>
    <w:rsid w:val="00ED167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BCC5B19365D4A348FF5CDD02069EF8433">
    <w:name w:val="8BCC5B19365D4A348FF5CDD02069EF8433"/>
    <w:rsid w:val="00ED167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3FB1A931A4464FA135885DE3D65E3733">
    <w:name w:val="3E3FB1A931A4464FA135885DE3D65E3733"/>
    <w:rsid w:val="00ED167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0ADFB5C0EF4B57BBAD597FEEEB6F3D33">
    <w:name w:val="DF0ADFB5C0EF4B57BBAD597FEEEB6F3D33"/>
    <w:rsid w:val="00ED167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DA0A2418C04D69B079D03BD85C769C33">
    <w:name w:val="DDDA0A2418C04D69B079D03BD85C769C33"/>
    <w:rsid w:val="00ED167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6AD156B91340C5B61E3F6B8208960231">
    <w:name w:val="436AD156B91340C5B61E3F6B8208960231"/>
    <w:rsid w:val="00ED167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7F17C6537E949C5A28F20737FC5264731">
    <w:name w:val="A7F17C6537E949C5A28F20737FC5264731"/>
    <w:rsid w:val="00ED167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0CE1B204515425E86D35037FC43A94931">
    <w:name w:val="70CE1B204515425E86D35037FC43A94931"/>
    <w:rsid w:val="00ED167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51DEA685304AF9A48B130B9AB80B6731">
    <w:name w:val="A851DEA685304AF9A48B130B9AB80B6731"/>
    <w:rsid w:val="00ED167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7AAC0822FA4E6F897782910B5B1A3F31">
    <w:name w:val="697AAC0822FA4E6F897782910B5B1A3F31"/>
    <w:rsid w:val="00ED167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298658584034D0C8C525954BEB952EA31">
    <w:name w:val="5298658584034D0C8C525954BEB952EA31"/>
    <w:rsid w:val="00ED167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5089DCEA55E4A4DA4F40244909279AB31">
    <w:name w:val="65089DCEA55E4A4DA4F40244909279AB31"/>
    <w:rsid w:val="00ED167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219E06B7A94436B871811022AEF56D31">
    <w:name w:val="43219E06B7A94436B871811022AEF56D31"/>
    <w:rsid w:val="00ED167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C7E9C78C9D47CFA771B49AECAA5A4A31">
    <w:name w:val="18C7E9C78C9D47CFA771B49AECAA5A4A31"/>
    <w:rsid w:val="00ED167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60CAC931A4403BBCFCBAEB7B55E6EC31">
    <w:name w:val="9C60CAC931A4403BBCFCBAEB7B55E6EC31"/>
    <w:rsid w:val="00ED167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FA4ED459D74459DBFC5FDC0B7B4D05330">
    <w:name w:val="FFA4ED459D74459DBFC5FDC0B7B4D05330"/>
    <w:rsid w:val="00ED167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672B30AC3F341AFB0CDBE695DE0A9DF30">
    <w:name w:val="6672B30AC3F341AFB0CDBE695DE0A9DF30"/>
    <w:rsid w:val="00ED167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B1D8E7634254DCC90DDE155376CF3FB30">
    <w:name w:val="FB1D8E7634254DCC90DDE155376CF3FB30"/>
    <w:rsid w:val="00ED167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F4C8846C9C54719896C234D67DDEE8530">
    <w:name w:val="CF4C8846C9C54719896C234D67DDEE8530"/>
    <w:rsid w:val="00ED167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42DA01A3DD41A09DDC71A88BAA4A3930">
    <w:name w:val="E642DA01A3DD41A09DDC71A88BAA4A3930"/>
    <w:rsid w:val="00ED167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92AC8CBBDB48ACB3FCB5308187BE3E30">
    <w:name w:val="1892AC8CBBDB48ACB3FCB5308187BE3E30"/>
    <w:rsid w:val="00ED167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802FBFB66984948840F5F82E0B9136230">
    <w:name w:val="0802FBFB66984948840F5F82E0B9136230"/>
    <w:rsid w:val="00ED167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965B9CAD86E46179B2496A8B12973BE28">
    <w:name w:val="3965B9CAD86E46179B2496A8B12973BE28"/>
    <w:rsid w:val="00ED167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041DFB416FB41F7BFE3F56F6CBBBC248">
    <w:name w:val="0041DFB416FB41F7BFE3F56F6CBBBC248"/>
    <w:rsid w:val="00ED167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99A26B6A1D4403DA47ECD7F3CD70F968">
    <w:name w:val="999A26B6A1D4403DA47ECD7F3CD70F968"/>
    <w:rsid w:val="00ED167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97FB93CB22745EB9D495A4B15D4DF0525">
    <w:name w:val="B97FB93CB22745EB9D495A4B15D4DF0525"/>
    <w:rsid w:val="00ED167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60FB15B6E0F4444B1B23A75B3DCA23E25">
    <w:name w:val="060FB15B6E0F4444B1B23A75B3DCA23E25"/>
    <w:rsid w:val="00ED167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0AFDE3567C41AC8365078E2893F7908">
    <w:name w:val="3E0AFDE3567C41AC8365078E2893F7908"/>
    <w:rsid w:val="00ED167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7F5BA5993FC4E6AA764974FB83E4CA623">
    <w:name w:val="77F5BA5993FC4E6AA764974FB83E4CA623"/>
    <w:rsid w:val="00ED167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D887C591964A46B94D32D97D1B62A539">
    <w:name w:val="3DD887C591964A46B94D32D97D1B62A539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2A78B2102ED479E8F70065D46F4388A38">
    <w:name w:val="E2A78B2102ED479E8F70065D46F4388A38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B7C0D4E19B42FD8BCBF197FE41879638">
    <w:name w:val="4CB7C0D4E19B42FD8BCBF197FE41879638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C2582C1C4849F6A8655E4C443AD9B138">
    <w:name w:val="07C2582C1C4849F6A8655E4C443AD9B138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F1AB5A5034491ABC909191219BB3F137">
    <w:name w:val="5DF1AB5A5034491ABC909191219BB3F137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8A20EEB6F834B6BAE8275749BBAD26437">
    <w:name w:val="E8A20EEB6F834B6BAE8275749BBAD26437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25DEE2DEB64B3D9BAF663AE8E1CC5337">
    <w:name w:val="3025DEE2DEB64B3D9BAF663AE8E1CC5337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331B0A684E4FDCBB2F05262779C27837">
    <w:name w:val="34331B0A684E4FDCBB2F05262779C27837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C7D550F025F4A839484342C3F66DB9536">
    <w:name w:val="3C7D550F025F4A839484342C3F66DB9536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863B71FE2A4BBCA89AB190F865BC6B36">
    <w:name w:val="A3863B71FE2A4BBCA89AB190F865BC6B36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263D2ADD8D4B6092D848AD16ECB65B36">
    <w:name w:val="CB263D2ADD8D4B6092D848AD16ECB65B36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1E36EF5835B47428DAF8532F77600D736">
    <w:name w:val="01E36EF5835B47428DAF8532F77600D736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7DB5ADA68E401DA7E0A7FB08527EFC34">
    <w:name w:val="AC7DB5ADA68E401DA7E0A7FB08527EFC34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575C9DB0751447BAC0B8F048BECF1894">
    <w:name w:val="4575C9DB0751447BAC0B8F048BECF1894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CFC5E717F2442EB88763588C11DB58735">
    <w:name w:val="6CFC5E717F2442EB88763588C11DB58735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1152F6E03F474FB0AA7D0567B637E535">
    <w:name w:val="A81152F6E03F474FB0AA7D0567B637E535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2BF1018C2F4324B339E5AF0DDEFC8135">
    <w:name w:val="582BF1018C2F4324B339E5AF0DDEFC8135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BCC5B19365D4A348FF5CDD02069EF8434">
    <w:name w:val="8BCC5B19365D4A348FF5CDD02069EF8434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3FB1A931A4464FA135885DE3D65E3734">
    <w:name w:val="3E3FB1A931A4464FA135885DE3D65E3734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0ADFB5C0EF4B57BBAD597FEEEB6F3D34">
    <w:name w:val="DF0ADFB5C0EF4B57BBAD597FEEEB6F3D34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DA0A2418C04D69B079D03BD85C769C34">
    <w:name w:val="DDDA0A2418C04D69B079D03BD85C769C34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6AD156B91340C5B61E3F6B8208960232">
    <w:name w:val="436AD156B91340C5B61E3F6B8208960232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7F17C6537E949C5A28F20737FC5264732">
    <w:name w:val="A7F17C6537E949C5A28F20737FC5264732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298658584034D0C8C525954BEB952EA32">
    <w:name w:val="5298658584034D0C8C525954BEB952EA32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5089DCEA55E4A4DA4F40244909279AB32">
    <w:name w:val="65089DCEA55E4A4DA4F40244909279AB32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219E06B7A94436B871811022AEF56D32">
    <w:name w:val="43219E06B7A94436B871811022AEF56D32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C7E9C78C9D47CFA771B49AECAA5A4A32">
    <w:name w:val="18C7E9C78C9D47CFA771B49AECAA5A4A32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60CAC931A4403BBCFCBAEB7B55E6EC32">
    <w:name w:val="9C60CAC931A4403BBCFCBAEB7B55E6EC32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FA4ED459D74459DBFC5FDC0B7B4D05331">
    <w:name w:val="FFA4ED459D74459DBFC5FDC0B7B4D05331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672B30AC3F341AFB0CDBE695DE0A9DF31">
    <w:name w:val="6672B30AC3F341AFB0CDBE695DE0A9DF31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B1D8E7634254DCC90DDE155376CF3FB31">
    <w:name w:val="FB1D8E7634254DCC90DDE155376CF3FB31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F4C8846C9C54719896C234D67DDEE8531">
    <w:name w:val="CF4C8846C9C54719896C234D67DDEE8531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42DA01A3DD41A09DDC71A88BAA4A3931">
    <w:name w:val="E642DA01A3DD41A09DDC71A88BAA4A3931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92AC8CBBDB48ACB3FCB5308187BE3E31">
    <w:name w:val="1892AC8CBBDB48ACB3FCB5308187BE3E31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802FBFB66984948840F5F82E0B9136231">
    <w:name w:val="0802FBFB66984948840F5F82E0B9136231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965B9CAD86E46179B2496A8B12973BE29">
    <w:name w:val="3965B9CAD86E46179B2496A8B12973BE29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041DFB416FB41F7BFE3F56F6CBBBC249">
    <w:name w:val="0041DFB416FB41F7BFE3F56F6CBBBC249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99A26B6A1D4403DA47ECD7F3CD70F969">
    <w:name w:val="999A26B6A1D4403DA47ECD7F3CD70F969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97FB93CB22745EB9D495A4B15D4DF0526">
    <w:name w:val="B97FB93CB22745EB9D495A4B15D4DF0526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60FB15B6E0F4444B1B23A75B3DCA23E26">
    <w:name w:val="060FB15B6E0F4444B1B23A75B3DCA23E26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0AFDE3567C41AC8365078E2893F7909">
    <w:name w:val="3E0AFDE3567C41AC8365078E2893F7909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7F5BA5993FC4E6AA764974FB83E4CA624">
    <w:name w:val="77F5BA5993FC4E6AA764974FB83E4CA624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D887C591964A46B94D32D97D1B62A540">
    <w:name w:val="3DD887C591964A46B94D32D97D1B62A540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2A78B2102ED479E8F70065D46F4388A39">
    <w:name w:val="E2A78B2102ED479E8F70065D46F4388A39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B7C0D4E19B42FD8BCBF197FE41879639">
    <w:name w:val="4CB7C0D4E19B42FD8BCBF197FE41879639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C2582C1C4849F6A8655E4C443AD9B139">
    <w:name w:val="07C2582C1C4849F6A8655E4C443AD9B139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F1AB5A5034491ABC909191219BB3F138">
    <w:name w:val="5DF1AB5A5034491ABC909191219BB3F138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8A20EEB6F834B6BAE8275749BBAD26438">
    <w:name w:val="E8A20EEB6F834B6BAE8275749BBAD26438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25DEE2DEB64B3D9BAF663AE8E1CC5338">
    <w:name w:val="3025DEE2DEB64B3D9BAF663AE8E1CC5338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331B0A684E4FDCBB2F05262779C27838">
    <w:name w:val="34331B0A684E4FDCBB2F05262779C27838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C7D550F025F4A839484342C3F66DB9537">
    <w:name w:val="3C7D550F025F4A839484342C3F66DB9537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863B71FE2A4BBCA89AB190F865BC6B37">
    <w:name w:val="A3863B71FE2A4BBCA89AB190F865BC6B37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263D2ADD8D4B6092D848AD16ECB65B37">
    <w:name w:val="CB263D2ADD8D4B6092D848AD16ECB65B37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1E36EF5835B47428DAF8532F77600D737">
    <w:name w:val="01E36EF5835B47428DAF8532F77600D737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7DB5ADA68E401DA7E0A7FB08527EFC35">
    <w:name w:val="AC7DB5ADA68E401DA7E0A7FB08527EFC35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575C9DB0751447BAC0B8F048BECF1895">
    <w:name w:val="4575C9DB0751447BAC0B8F048BECF1895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CFC5E717F2442EB88763588C11DB58736">
    <w:name w:val="6CFC5E717F2442EB88763588C11DB58736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1152F6E03F474FB0AA7D0567B637E536">
    <w:name w:val="A81152F6E03F474FB0AA7D0567B637E536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2BF1018C2F4324B339E5AF0DDEFC8136">
    <w:name w:val="582BF1018C2F4324B339E5AF0DDEFC8136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BCC5B19365D4A348FF5CDD02069EF8435">
    <w:name w:val="8BCC5B19365D4A348FF5CDD02069EF8435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3FB1A931A4464FA135885DE3D65E3735">
    <w:name w:val="3E3FB1A931A4464FA135885DE3D65E3735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0ADFB5C0EF4B57BBAD597FEEEB6F3D35">
    <w:name w:val="DF0ADFB5C0EF4B57BBAD597FEEEB6F3D35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DA0A2418C04D69B079D03BD85C769C35">
    <w:name w:val="DDDA0A2418C04D69B079D03BD85C769C35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6AD156B91340C5B61E3F6B8208960233">
    <w:name w:val="436AD156B91340C5B61E3F6B8208960233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7F17C6537E949C5A28F20737FC5264733">
    <w:name w:val="A7F17C6537E949C5A28F20737FC5264733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298658584034D0C8C525954BEB952EA33">
    <w:name w:val="5298658584034D0C8C525954BEB952EA33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5089DCEA55E4A4DA4F40244909279AB33">
    <w:name w:val="65089DCEA55E4A4DA4F40244909279AB33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219E06B7A94436B871811022AEF56D33">
    <w:name w:val="43219E06B7A94436B871811022AEF56D33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C7E9C78C9D47CFA771B49AECAA5A4A33">
    <w:name w:val="18C7E9C78C9D47CFA771B49AECAA5A4A33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60CAC931A4403BBCFCBAEB7B55E6EC33">
    <w:name w:val="9C60CAC931A4403BBCFCBAEB7B55E6EC33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FA4ED459D74459DBFC5FDC0B7B4D05332">
    <w:name w:val="FFA4ED459D74459DBFC5FDC0B7B4D05332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672B30AC3F341AFB0CDBE695DE0A9DF32">
    <w:name w:val="6672B30AC3F341AFB0CDBE695DE0A9DF32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B1D8E7634254DCC90DDE155376CF3FB32">
    <w:name w:val="FB1D8E7634254DCC90DDE155376CF3FB32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F4C8846C9C54719896C234D67DDEE8532">
    <w:name w:val="CF4C8846C9C54719896C234D67DDEE8532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42DA01A3DD41A09DDC71A88BAA4A3932">
    <w:name w:val="E642DA01A3DD41A09DDC71A88BAA4A3932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92AC8CBBDB48ACB3FCB5308187BE3E32">
    <w:name w:val="1892AC8CBBDB48ACB3FCB5308187BE3E32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802FBFB66984948840F5F82E0B9136232">
    <w:name w:val="0802FBFB66984948840F5F82E0B9136232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965B9CAD86E46179B2496A8B12973BE30">
    <w:name w:val="3965B9CAD86E46179B2496A8B12973BE30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041DFB416FB41F7BFE3F56F6CBBBC2410">
    <w:name w:val="0041DFB416FB41F7BFE3F56F6CBBBC2410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99A26B6A1D4403DA47ECD7F3CD70F9610">
    <w:name w:val="999A26B6A1D4403DA47ECD7F3CD70F9610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97FB93CB22745EB9D495A4B15D4DF0527">
    <w:name w:val="B97FB93CB22745EB9D495A4B15D4DF0527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60FB15B6E0F4444B1B23A75B3DCA23E27">
    <w:name w:val="060FB15B6E0F4444B1B23A75B3DCA23E27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0AFDE3567C41AC8365078E2893F79010">
    <w:name w:val="3E0AFDE3567C41AC8365078E2893F79010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7F5BA5993FC4E6AA764974FB83E4CA625">
    <w:name w:val="77F5BA5993FC4E6AA764974FB83E4CA625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EACD3A12AE14949BD2A7E33AD5FD1B4">
    <w:name w:val="7EACD3A12AE14949BD2A7E33AD5FD1B4"/>
    <w:rsid w:val="00641CFD"/>
  </w:style>
  <w:style w:type="paragraph" w:customStyle="1" w:styleId="F39C6CC6BB8E4DF68E09C98C483C30B2">
    <w:name w:val="F39C6CC6BB8E4DF68E09C98C483C30B2"/>
    <w:rsid w:val="00641CFD"/>
  </w:style>
  <w:style w:type="paragraph" w:customStyle="1" w:styleId="74954688814946BFB462DB0DC9E36163">
    <w:name w:val="74954688814946BFB462DB0DC9E36163"/>
    <w:rsid w:val="00641CFD"/>
  </w:style>
  <w:style w:type="paragraph" w:customStyle="1" w:styleId="127A40F609FD43859859AAEAC9EDC938">
    <w:name w:val="127A40F609FD43859859AAEAC9EDC938"/>
    <w:rsid w:val="00641CFD"/>
  </w:style>
  <w:style w:type="paragraph" w:customStyle="1" w:styleId="8CE237C8BCCD4F7EA80E0543600E5D94">
    <w:name w:val="8CE237C8BCCD4F7EA80E0543600E5D94"/>
    <w:rsid w:val="00641CFD"/>
  </w:style>
  <w:style w:type="paragraph" w:customStyle="1" w:styleId="BAC4CCB5824740888045A8A44998EB7D">
    <w:name w:val="BAC4CCB5824740888045A8A44998EB7D"/>
    <w:rsid w:val="00641CFD"/>
  </w:style>
  <w:style w:type="paragraph" w:customStyle="1" w:styleId="3DD887C591964A46B94D32D97D1B62A541">
    <w:name w:val="3DD887C591964A46B94D32D97D1B62A541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2A78B2102ED479E8F70065D46F4388A40">
    <w:name w:val="E2A78B2102ED479E8F70065D46F4388A40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B7C0D4E19B42FD8BCBF197FE41879640">
    <w:name w:val="4CB7C0D4E19B42FD8BCBF197FE41879640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C2582C1C4849F6A8655E4C443AD9B140">
    <w:name w:val="07C2582C1C4849F6A8655E4C443AD9B140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F1AB5A5034491ABC909191219BB3F139">
    <w:name w:val="5DF1AB5A5034491ABC909191219BB3F139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8A20EEB6F834B6BAE8275749BBAD26439">
    <w:name w:val="E8A20EEB6F834B6BAE8275749BBAD26439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25DEE2DEB64B3D9BAF663AE8E1CC5339">
    <w:name w:val="3025DEE2DEB64B3D9BAF663AE8E1CC5339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331B0A684E4FDCBB2F05262779C27839">
    <w:name w:val="34331B0A684E4FDCBB2F05262779C27839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C7D550F025F4A839484342C3F66DB9538">
    <w:name w:val="3C7D550F025F4A839484342C3F66DB9538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863B71FE2A4BBCA89AB190F865BC6B38">
    <w:name w:val="A3863B71FE2A4BBCA89AB190F865BC6B38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263D2ADD8D4B6092D848AD16ECB65B38">
    <w:name w:val="CB263D2ADD8D4B6092D848AD16ECB65B38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1E36EF5835B47428DAF8532F77600D738">
    <w:name w:val="01E36EF5835B47428DAF8532F77600D738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7DB5ADA68E401DA7E0A7FB08527EFC36">
    <w:name w:val="AC7DB5ADA68E401DA7E0A7FB08527EFC36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575C9DB0751447BAC0B8F048BECF1896">
    <w:name w:val="4575C9DB0751447BAC0B8F048BECF1896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CFC5E717F2442EB88763588C11DB58737">
    <w:name w:val="6CFC5E717F2442EB88763588C11DB58737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1152F6E03F474FB0AA7D0567B637E537">
    <w:name w:val="A81152F6E03F474FB0AA7D0567B637E537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2BF1018C2F4324B339E5AF0DDEFC8137">
    <w:name w:val="582BF1018C2F4324B339E5AF0DDEFC8137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BCC5B19365D4A348FF5CDD02069EF8436">
    <w:name w:val="8BCC5B19365D4A348FF5CDD02069EF8436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3FB1A931A4464FA135885DE3D65E3736">
    <w:name w:val="3E3FB1A931A4464FA135885DE3D65E3736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0ADFB5C0EF4B57BBAD597FEEEB6F3D36">
    <w:name w:val="DF0ADFB5C0EF4B57BBAD597FEEEB6F3D36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DA0A2418C04D69B079D03BD85C769C36">
    <w:name w:val="DDDA0A2418C04D69B079D03BD85C769C36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6AD156B91340C5B61E3F6B8208960234">
    <w:name w:val="436AD156B91340C5B61E3F6B8208960234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7F17C6537E949C5A28F20737FC5264734">
    <w:name w:val="A7F17C6537E949C5A28F20737FC5264734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298658584034D0C8C525954BEB952EA34">
    <w:name w:val="5298658584034D0C8C525954BEB952EA34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5089DCEA55E4A4DA4F40244909279AB34">
    <w:name w:val="65089DCEA55E4A4DA4F40244909279AB34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219E06B7A94436B871811022AEF56D34">
    <w:name w:val="43219E06B7A94436B871811022AEF56D34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C7E9C78C9D47CFA771B49AECAA5A4A34">
    <w:name w:val="18C7E9C78C9D47CFA771B49AECAA5A4A34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60CAC931A4403BBCFCBAEB7B55E6EC34">
    <w:name w:val="9C60CAC931A4403BBCFCBAEB7B55E6EC34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FA4ED459D74459DBFC5FDC0B7B4D05333">
    <w:name w:val="FFA4ED459D74459DBFC5FDC0B7B4D05333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672B30AC3F341AFB0CDBE695DE0A9DF33">
    <w:name w:val="6672B30AC3F341AFB0CDBE695DE0A9DF33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B1D8E7634254DCC90DDE155376CF3FB33">
    <w:name w:val="FB1D8E7634254DCC90DDE155376CF3FB33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F4C8846C9C54719896C234D67DDEE8533">
    <w:name w:val="CF4C8846C9C54719896C234D67DDEE8533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42DA01A3DD41A09DDC71A88BAA4A3933">
    <w:name w:val="E642DA01A3DD41A09DDC71A88BAA4A3933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92AC8CBBDB48ACB3FCB5308187BE3E33">
    <w:name w:val="1892AC8CBBDB48ACB3FCB5308187BE3E33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802FBFB66984948840F5F82E0B9136233">
    <w:name w:val="0802FBFB66984948840F5F82E0B9136233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965B9CAD86E46179B2496A8B12973BE31">
    <w:name w:val="3965B9CAD86E46179B2496A8B12973BE31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041DFB416FB41F7BFE3F56F6CBBBC2411">
    <w:name w:val="0041DFB416FB41F7BFE3F56F6CBBBC2411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AC4CCB5824740888045A8A44998EB7D1">
    <w:name w:val="BAC4CCB5824740888045A8A44998EB7D1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EACD3A12AE14949BD2A7E33AD5FD1B41">
    <w:name w:val="7EACD3A12AE14949BD2A7E33AD5FD1B41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7A40F609FD43859859AAEAC9EDC9381">
    <w:name w:val="127A40F609FD43859859AAEAC9EDC9381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39C6CC6BB8E4DF68E09C98C483C30B21">
    <w:name w:val="F39C6CC6BB8E4DF68E09C98C483C30B21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4954688814946BFB462DB0DC9E361631">
    <w:name w:val="74954688814946BFB462DB0DC9E361631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97FB93CB22745EB9D495A4B15D4DF0528">
    <w:name w:val="B97FB93CB22745EB9D495A4B15D4DF0528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60FB15B6E0F4444B1B23A75B3DCA23E28">
    <w:name w:val="060FB15B6E0F4444B1B23A75B3DCA23E28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0AFDE3567C41AC8365078E2893F79011">
    <w:name w:val="3E0AFDE3567C41AC8365078E2893F79011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7F5BA5993FC4E6AA764974FB83E4CA626">
    <w:name w:val="77F5BA5993FC4E6AA764974FB83E4CA626"/>
    <w:rsid w:val="00641C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FEC7504F17044A6B091F61B3B5FFB49">
    <w:name w:val="4FEC7504F17044A6B091F61B3B5FFB49"/>
    <w:rsid w:val="00641CFD"/>
  </w:style>
  <w:style w:type="paragraph" w:customStyle="1" w:styleId="55413D088DBB4116A93C9530A334B7D4">
    <w:name w:val="55413D088DBB4116A93C9530A334B7D4"/>
    <w:rsid w:val="00641CFD"/>
  </w:style>
  <w:style w:type="paragraph" w:customStyle="1" w:styleId="539DF7F44157445492E29C098C775A49">
    <w:name w:val="539DF7F44157445492E29C098C775A49"/>
    <w:rsid w:val="00641CFD"/>
  </w:style>
  <w:style w:type="paragraph" w:customStyle="1" w:styleId="2B581E73FA6E459EA0651B8F3C035AA4">
    <w:name w:val="2B581E73FA6E459EA0651B8F3C035AA4"/>
    <w:rsid w:val="00641CFD"/>
  </w:style>
  <w:style w:type="paragraph" w:customStyle="1" w:styleId="3FA869EE1D914A70B81DD28F958BB685">
    <w:name w:val="3FA869EE1D914A70B81DD28F958BB685"/>
    <w:rsid w:val="00641CFD"/>
  </w:style>
  <w:style w:type="paragraph" w:customStyle="1" w:styleId="48FA62AA19F04372BF76DEB3DEBDC7BA">
    <w:name w:val="48FA62AA19F04372BF76DEB3DEBDC7BA"/>
    <w:rsid w:val="00641CFD"/>
  </w:style>
  <w:style w:type="paragraph" w:customStyle="1" w:styleId="F8C17EE0A2614FEF97546AA061F78778">
    <w:name w:val="F8C17EE0A2614FEF97546AA061F78778"/>
    <w:rsid w:val="00641CFD"/>
  </w:style>
  <w:style w:type="paragraph" w:customStyle="1" w:styleId="13B3DBABB9B343718BACD265CA362873">
    <w:name w:val="13B3DBABB9B343718BACD265CA362873"/>
    <w:rsid w:val="00641CFD"/>
  </w:style>
  <w:style w:type="paragraph" w:customStyle="1" w:styleId="2B14BEBB74A547D1A391860D4FA4B6E9">
    <w:name w:val="2B14BEBB74A547D1A391860D4FA4B6E9"/>
    <w:rsid w:val="00641CFD"/>
  </w:style>
  <w:style w:type="paragraph" w:customStyle="1" w:styleId="EAA07D81D62D42E99567AF7F5F8784E0">
    <w:name w:val="EAA07D81D62D42E99567AF7F5F8784E0"/>
    <w:rsid w:val="00641CFD"/>
  </w:style>
  <w:style w:type="paragraph" w:customStyle="1" w:styleId="4D5CE396714A41F4A3D0B1FB5467DCBE">
    <w:name w:val="4D5CE396714A41F4A3D0B1FB5467DCBE"/>
    <w:rsid w:val="00641CFD"/>
  </w:style>
  <w:style w:type="paragraph" w:customStyle="1" w:styleId="B1FC8ED18BCF4E10BFE44AAEB5D9CB18">
    <w:name w:val="B1FC8ED18BCF4E10BFE44AAEB5D9CB18"/>
    <w:rsid w:val="00641CFD"/>
  </w:style>
  <w:style w:type="paragraph" w:customStyle="1" w:styleId="B052BB276C4243C7B1B86C6103A140F4">
    <w:name w:val="B052BB276C4243C7B1B86C6103A140F4"/>
    <w:rsid w:val="0012016D"/>
  </w:style>
  <w:style w:type="paragraph" w:customStyle="1" w:styleId="142DC565E1924B9E85A0C1BEC9537B53">
    <w:name w:val="142DC565E1924B9E85A0C1BEC9537B53"/>
    <w:rsid w:val="0012016D"/>
  </w:style>
  <w:style w:type="paragraph" w:customStyle="1" w:styleId="ADC3BC7CE93C4F98ADD7D4649DD2D5F6">
    <w:name w:val="ADC3BC7CE93C4F98ADD7D4649DD2D5F6"/>
    <w:rsid w:val="0012016D"/>
  </w:style>
  <w:style w:type="paragraph" w:customStyle="1" w:styleId="3DD887C591964A46B94D32D97D1B62A542">
    <w:name w:val="3DD887C591964A46B94D32D97D1B62A542"/>
    <w:rsid w:val="0012016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2A78B2102ED479E8F70065D46F4388A41">
    <w:name w:val="E2A78B2102ED479E8F70065D46F4388A41"/>
    <w:rsid w:val="0012016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B7C0D4E19B42FD8BCBF197FE41879641">
    <w:name w:val="4CB7C0D4E19B42FD8BCBF197FE41879641"/>
    <w:rsid w:val="0012016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C2582C1C4849F6A8655E4C443AD9B141">
    <w:name w:val="07C2582C1C4849F6A8655E4C443AD9B141"/>
    <w:rsid w:val="0012016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F1AB5A5034491ABC909191219BB3F140">
    <w:name w:val="5DF1AB5A5034491ABC909191219BB3F140"/>
    <w:rsid w:val="0012016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8A20EEB6F834B6BAE8275749BBAD26440">
    <w:name w:val="E8A20EEB6F834B6BAE8275749BBAD26440"/>
    <w:rsid w:val="0012016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25DEE2DEB64B3D9BAF663AE8E1CC5340">
    <w:name w:val="3025DEE2DEB64B3D9BAF663AE8E1CC5340"/>
    <w:rsid w:val="0012016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331B0A684E4FDCBB2F05262779C27840">
    <w:name w:val="34331B0A684E4FDCBB2F05262779C27840"/>
    <w:rsid w:val="0012016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C7D550F025F4A839484342C3F66DB9539">
    <w:name w:val="3C7D550F025F4A839484342C3F66DB9539"/>
    <w:rsid w:val="0012016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863B71FE2A4BBCA89AB190F865BC6B39">
    <w:name w:val="A3863B71FE2A4BBCA89AB190F865BC6B39"/>
    <w:rsid w:val="0012016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263D2ADD8D4B6092D848AD16ECB65B39">
    <w:name w:val="CB263D2ADD8D4B6092D848AD16ECB65B39"/>
    <w:rsid w:val="0012016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1E36EF5835B47428DAF8532F77600D739">
    <w:name w:val="01E36EF5835B47428DAF8532F77600D739"/>
    <w:rsid w:val="0012016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7DB5ADA68E401DA7E0A7FB08527EFC37">
    <w:name w:val="AC7DB5ADA68E401DA7E0A7FB08527EFC37"/>
    <w:rsid w:val="0012016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575C9DB0751447BAC0B8F048BECF1897">
    <w:name w:val="4575C9DB0751447BAC0B8F048BECF1897"/>
    <w:rsid w:val="0012016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CFC5E717F2442EB88763588C11DB58738">
    <w:name w:val="6CFC5E717F2442EB88763588C11DB58738"/>
    <w:rsid w:val="0012016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1152F6E03F474FB0AA7D0567B637E538">
    <w:name w:val="A81152F6E03F474FB0AA7D0567B637E538"/>
    <w:rsid w:val="0012016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2BF1018C2F4324B339E5AF0DDEFC8138">
    <w:name w:val="582BF1018C2F4324B339E5AF0DDEFC8138"/>
    <w:rsid w:val="0012016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BCC5B19365D4A348FF5CDD02069EF8437">
    <w:name w:val="8BCC5B19365D4A348FF5CDD02069EF8437"/>
    <w:rsid w:val="0012016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3FB1A931A4464FA135885DE3D65E3737">
    <w:name w:val="3E3FB1A931A4464FA135885DE3D65E3737"/>
    <w:rsid w:val="0012016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0ADFB5C0EF4B57BBAD597FEEEB6F3D37">
    <w:name w:val="DF0ADFB5C0EF4B57BBAD597FEEEB6F3D37"/>
    <w:rsid w:val="0012016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DA0A2418C04D69B079D03BD85C769C37">
    <w:name w:val="DDDA0A2418C04D69B079D03BD85C769C37"/>
    <w:rsid w:val="0012016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6AD156B91340C5B61E3F6B8208960235">
    <w:name w:val="436AD156B91340C5B61E3F6B8208960235"/>
    <w:rsid w:val="0012016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7F17C6537E949C5A28F20737FC5264735">
    <w:name w:val="A7F17C6537E949C5A28F20737FC5264735"/>
    <w:rsid w:val="0012016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298658584034D0C8C525954BEB952EA35">
    <w:name w:val="5298658584034D0C8C525954BEB952EA35"/>
    <w:rsid w:val="0012016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DC3BC7CE93C4F98ADD7D4649DD2D5F61">
    <w:name w:val="ADC3BC7CE93C4F98ADD7D4649DD2D5F61"/>
    <w:rsid w:val="0012016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42DC565E1924B9E85A0C1BEC9537B531">
    <w:name w:val="142DC565E1924B9E85A0C1BEC9537B531"/>
    <w:rsid w:val="0012016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219E06B7A94436B871811022AEF56D35">
    <w:name w:val="43219E06B7A94436B871811022AEF56D35"/>
    <w:rsid w:val="0012016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C7E9C78C9D47CFA771B49AECAA5A4A35">
    <w:name w:val="18C7E9C78C9D47CFA771B49AECAA5A4A35"/>
    <w:rsid w:val="0012016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60CAC931A4403BBCFCBAEB7B55E6EC35">
    <w:name w:val="9C60CAC931A4403BBCFCBAEB7B55E6EC35"/>
    <w:rsid w:val="0012016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FA4ED459D74459DBFC5FDC0B7B4D05334">
    <w:name w:val="FFA4ED459D74459DBFC5FDC0B7B4D05334"/>
    <w:rsid w:val="0012016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672B30AC3F341AFB0CDBE695DE0A9DF34">
    <w:name w:val="6672B30AC3F341AFB0CDBE695DE0A9DF34"/>
    <w:rsid w:val="0012016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B1D8E7634254DCC90DDE155376CF3FB34">
    <w:name w:val="FB1D8E7634254DCC90DDE155376CF3FB34"/>
    <w:rsid w:val="0012016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F4C8846C9C54719896C234D67DDEE8534">
    <w:name w:val="CF4C8846C9C54719896C234D67DDEE8534"/>
    <w:rsid w:val="0012016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42DA01A3DD41A09DDC71A88BAA4A3934">
    <w:name w:val="E642DA01A3DD41A09DDC71A88BAA4A3934"/>
    <w:rsid w:val="0012016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92AC8CBBDB48ACB3FCB5308187BE3E34">
    <w:name w:val="1892AC8CBBDB48ACB3FCB5308187BE3E34"/>
    <w:rsid w:val="0012016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802FBFB66984948840F5F82E0B9136234">
    <w:name w:val="0802FBFB66984948840F5F82E0B9136234"/>
    <w:rsid w:val="0012016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965B9CAD86E46179B2496A8B12973BE32">
    <w:name w:val="3965B9CAD86E46179B2496A8B12973BE32"/>
    <w:rsid w:val="0012016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041DFB416FB41F7BFE3F56F6CBBBC2412">
    <w:name w:val="0041DFB416FB41F7BFE3F56F6CBBBC2412"/>
    <w:rsid w:val="0012016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AC4CCB5824740888045A8A44998EB7D2">
    <w:name w:val="BAC4CCB5824740888045A8A44998EB7D2"/>
    <w:rsid w:val="0012016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EACD3A12AE14949BD2A7E33AD5FD1B42">
    <w:name w:val="7EACD3A12AE14949BD2A7E33AD5FD1B42"/>
    <w:rsid w:val="0012016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7A40F609FD43859859AAEAC9EDC9382">
    <w:name w:val="127A40F609FD43859859AAEAC9EDC9382"/>
    <w:rsid w:val="0012016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39C6CC6BB8E4DF68E09C98C483C30B22">
    <w:name w:val="F39C6CC6BB8E4DF68E09C98C483C30B22"/>
    <w:rsid w:val="0012016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4954688814946BFB462DB0DC9E361632">
    <w:name w:val="74954688814946BFB462DB0DC9E361632"/>
    <w:rsid w:val="0012016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8C17EE0A2614FEF97546AA061F787781">
    <w:name w:val="F8C17EE0A2614FEF97546AA061F787781"/>
    <w:rsid w:val="0012016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3B3DBABB9B343718BACD265CA3628731">
    <w:name w:val="13B3DBABB9B343718BACD265CA3628731"/>
    <w:rsid w:val="0012016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B14BEBB74A547D1A391860D4FA4B6E91">
    <w:name w:val="2B14BEBB74A547D1A391860D4FA4B6E91"/>
    <w:rsid w:val="0012016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AA07D81D62D42E99567AF7F5F8784E01">
    <w:name w:val="EAA07D81D62D42E99567AF7F5F8784E01"/>
    <w:rsid w:val="0012016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D5CE396714A41F4A3D0B1FB5467DCBE1">
    <w:name w:val="4D5CE396714A41F4A3D0B1FB5467DCBE1"/>
    <w:rsid w:val="0012016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1FC8ED18BCF4E10BFE44AAEB5D9CB181">
    <w:name w:val="B1FC8ED18BCF4E10BFE44AAEB5D9CB181"/>
    <w:rsid w:val="0012016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7F5BA5993FC4E6AA764974FB83E4CA627">
    <w:name w:val="77F5BA5993FC4E6AA764974FB83E4CA627"/>
    <w:rsid w:val="0012016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D887C591964A46B94D32D97D1B62A543">
    <w:name w:val="3DD887C591964A46B94D32D97D1B62A543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2A78B2102ED479E8F70065D46F4388A42">
    <w:name w:val="E2A78B2102ED479E8F70065D46F4388A42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B7C0D4E19B42FD8BCBF197FE41879642">
    <w:name w:val="4CB7C0D4E19B42FD8BCBF197FE41879642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C2582C1C4849F6A8655E4C443AD9B142">
    <w:name w:val="07C2582C1C4849F6A8655E4C443AD9B142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F1AB5A5034491ABC909191219BB3F141">
    <w:name w:val="5DF1AB5A5034491ABC909191219BB3F141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8A20EEB6F834B6BAE8275749BBAD26441">
    <w:name w:val="E8A20EEB6F834B6BAE8275749BBAD26441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25DEE2DEB64B3D9BAF663AE8E1CC5341">
    <w:name w:val="3025DEE2DEB64B3D9BAF663AE8E1CC5341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331B0A684E4FDCBB2F05262779C27841">
    <w:name w:val="34331B0A684E4FDCBB2F05262779C27841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C7D550F025F4A839484342C3F66DB9540">
    <w:name w:val="3C7D550F025F4A839484342C3F66DB9540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863B71FE2A4BBCA89AB190F865BC6B40">
    <w:name w:val="A3863B71FE2A4BBCA89AB190F865BC6B40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263D2ADD8D4B6092D848AD16ECB65B40">
    <w:name w:val="CB263D2ADD8D4B6092D848AD16ECB65B40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1E36EF5835B47428DAF8532F77600D740">
    <w:name w:val="01E36EF5835B47428DAF8532F77600D740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7DB5ADA68E401DA7E0A7FB08527EFC38">
    <w:name w:val="AC7DB5ADA68E401DA7E0A7FB08527EFC38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575C9DB0751447BAC0B8F048BECF1898">
    <w:name w:val="4575C9DB0751447BAC0B8F048BECF1898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CFC5E717F2442EB88763588C11DB58739">
    <w:name w:val="6CFC5E717F2442EB88763588C11DB58739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1152F6E03F474FB0AA7D0567B637E539">
    <w:name w:val="A81152F6E03F474FB0AA7D0567B637E539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2BF1018C2F4324B339E5AF0DDEFC8139">
    <w:name w:val="582BF1018C2F4324B339E5AF0DDEFC8139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BCC5B19365D4A348FF5CDD02069EF8438">
    <w:name w:val="8BCC5B19365D4A348FF5CDD02069EF8438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3FB1A931A4464FA135885DE3D65E3738">
    <w:name w:val="3E3FB1A931A4464FA135885DE3D65E3738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0ADFB5C0EF4B57BBAD597FEEEB6F3D38">
    <w:name w:val="DF0ADFB5C0EF4B57BBAD597FEEEB6F3D38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DA0A2418C04D69B079D03BD85C769C38">
    <w:name w:val="DDDA0A2418C04D69B079D03BD85C769C38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6AD156B91340C5B61E3F6B8208960236">
    <w:name w:val="436AD156B91340C5B61E3F6B8208960236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7F17C6537E949C5A28F20737FC5264736">
    <w:name w:val="A7F17C6537E949C5A28F20737FC5264736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298658584034D0C8C525954BEB952EA36">
    <w:name w:val="5298658584034D0C8C525954BEB952EA36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DC3BC7CE93C4F98ADD7D4649DD2D5F62">
    <w:name w:val="ADC3BC7CE93C4F98ADD7D4649DD2D5F62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42DC565E1924B9E85A0C1BEC9537B532">
    <w:name w:val="142DC565E1924B9E85A0C1BEC9537B532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219E06B7A94436B871811022AEF56D36">
    <w:name w:val="43219E06B7A94436B871811022AEF56D36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C7E9C78C9D47CFA771B49AECAA5A4A36">
    <w:name w:val="18C7E9C78C9D47CFA771B49AECAA5A4A36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60CAC931A4403BBCFCBAEB7B55E6EC36">
    <w:name w:val="9C60CAC931A4403BBCFCBAEB7B55E6EC36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FA4ED459D74459DBFC5FDC0B7B4D05335">
    <w:name w:val="FFA4ED459D74459DBFC5FDC0B7B4D05335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672B30AC3F341AFB0CDBE695DE0A9DF35">
    <w:name w:val="6672B30AC3F341AFB0CDBE695DE0A9DF35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B1D8E7634254DCC90DDE155376CF3FB35">
    <w:name w:val="FB1D8E7634254DCC90DDE155376CF3FB35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F4C8846C9C54719896C234D67DDEE8535">
    <w:name w:val="CF4C8846C9C54719896C234D67DDEE8535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42DA01A3DD41A09DDC71A88BAA4A3935">
    <w:name w:val="E642DA01A3DD41A09DDC71A88BAA4A3935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92AC8CBBDB48ACB3FCB5308187BE3E35">
    <w:name w:val="1892AC8CBBDB48ACB3FCB5308187BE3E35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802FBFB66984948840F5F82E0B9136235">
    <w:name w:val="0802FBFB66984948840F5F82E0B9136235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965B9CAD86E46179B2496A8B12973BE33">
    <w:name w:val="3965B9CAD86E46179B2496A8B12973BE33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041DFB416FB41F7BFE3F56F6CBBBC2413">
    <w:name w:val="0041DFB416FB41F7BFE3F56F6CBBBC2413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AC4CCB5824740888045A8A44998EB7D3">
    <w:name w:val="BAC4CCB5824740888045A8A44998EB7D3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EACD3A12AE14949BD2A7E33AD5FD1B43">
    <w:name w:val="7EACD3A12AE14949BD2A7E33AD5FD1B43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7A40F609FD43859859AAEAC9EDC9383">
    <w:name w:val="127A40F609FD43859859AAEAC9EDC9383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39C6CC6BB8E4DF68E09C98C483C30B23">
    <w:name w:val="F39C6CC6BB8E4DF68E09C98C483C30B23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4954688814946BFB462DB0DC9E361633">
    <w:name w:val="74954688814946BFB462DB0DC9E361633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8C17EE0A2614FEF97546AA061F787782">
    <w:name w:val="F8C17EE0A2614FEF97546AA061F787782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3B3DBABB9B343718BACD265CA3628732">
    <w:name w:val="13B3DBABB9B343718BACD265CA3628732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B14BEBB74A547D1A391860D4FA4B6E92">
    <w:name w:val="2B14BEBB74A547D1A391860D4FA4B6E92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AA07D81D62D42E99567AF7F5F8784E02">
    <w:name w:val="EAA07D81D62D42E99567AF7F5F8784E02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D5CE396714A41F4A3D0B1FB5467DCBE2">
    <w:name w:val="4D5CE396714A41F4A3D0B1FB5467DCBE2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1FC8ED18BCF4E10BFE44AAEB5D9CB182">
    <w:name w:val="B1FC8ED18BCF4E10BFE44AAEB5D9CB182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7F5BA5993FC4E6AA764974FB83E4CA628">
    <w:name w:val="77F5BA5993FC4E6AA764974FB83E4CA628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D887C591964A46B94D32D97D1B62A544">
    <w:name w:val="3DD887C591964A46B94D32D97D1B62A544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2A78B2102ED479E8F70065D46F4388A43">
    <w:name w:val="E2A78B2102ED479E8F70065D46F4388A43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B7C0D4E19B42FD8BCBF197FE41879643">
    <w:name w:val="4CB7C0D4E19B42FD8BCBF197FE41879643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C2582C1C4849F6A8655E4C443AD9B143">
    <w:name w:val="07C2582C1C4849F6A8655E4C443AD9B143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F1AB5A5034491ABC909191219BB3F142">
    <w:name w:val="5DF1AB5A5034491ABC909191219BB3F142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8A20EEB6F834B6BAE8275749BBAD26442">
    <w:name w:val="E8A20EEB6F834B6BAE8275749BBAD26442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25DEE2DEB64B3D9BAF663AE8E1CC5342">
    <w:name w:val="3025DEE2DEB64B3D9BAF663AE8E1CC5342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331B0A684E4FDCBB2F05262779C27842">
    <w:name w:val="34331B0A684E4FDCBB2F05262779C27842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C7D550F025F4A839484342C3F66DB9541">
    <w:name w:val="3C7D550F025F4A839484342C3F66DB9541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863B71FE2A4BBCA89AB190F865BC6B41">
    <w:name w:val="A3863B71FE2A4BBCA89AB190F865BC6B41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263D2ADD8D4B6092D848AD16ECB65B41">
    <w:name w:val="CB263D2ADD8D4B6092D848AD16ECB65B41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1E36EF5835B47428DAF8532F77600D741">
    <w:name w:val="01E36EF5835B47428DAF8532F77600D741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7DB5ADA68E401DA7E0A7FB08527EFC39">
    <w:name w:val="AC7DB5ADA68E401DA7E0A7FB08527EFC39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575C9DB0751447BAC0B8F048BECF1899">
    <w:name w:val="4575C9DB0751447BAC0B8F048BECF1899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CFC5E717F2442EB88763588C11DB58740">
    <w:name w:val="6CFC5E717F2442EB88763588C11DB58740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1152F6E03F474FB0AA7D0567B637E540">
    <w:name w:val="A81152F6E03F474FB0AA7D0567B637E540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2BF1018C2F4324B339E5AF0DDEFC8140">
    <w:name w:val="582BF1018C2F4324B339E5AF0DDEFC8140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BCC5B19365D4A348FF5CDD02069EF8439">
    <w:name w:val="8BCC5B19365D4A348FF5CDD02069EF8439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3FB1A931A4464FA135885DE3D65E3739">
    <w:name w:val="3E3FB1A931A4464FA135885DE3D65E3739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0ADFB5C0EF4B57BBAD597FEEEB6F3D39">
    <w:name w:val="DF0ADFB5C0EF4B57BBAD597FEEEB6F3D39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DA0A2418C04D69B079D03BD85C769C39">
    <w:name w:val="DDDA0A2418C04D69B079D03BD85C769C39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6AD156B91340C5B61E3F6B8208960237">
    <w:name w:val="436AD156B91340C5B61E3F6B8208960237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7F17C6537E949C5A28F20737FC5264737">
    <w:name w:val="A7F17C6537E949C5A28F20737FC5264737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298658584034D0C8C525954BEB952EA37">
    <w:name w:val="5298658584034D0C8C525954BEB952EA37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DC3BC7CE93C4F98ADD7D4649DD2D5F63">
    <w:name w:val="ADC3BC7CE93C4F98ADD7D4649DD2D5F63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42DC565E1924B9E85A0C1BEC9537B533">
    <w:name w:val="142DC565E1924B9E85A0C1BEC9537B533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219E06B7A94436B871811022AEF56D37">
    <w:name w:val="43219E06B7A94436B871811022AEF56D37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C7E9C78C9D47CFA771B49AECAA5A4A37">
    <w:name w:val="18C7E9C78C9D47CFA771B49AECAA5A4A37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60CAC931A4403BBCFCBAEB7B55E6EC37">
    <w:name w:val="9C60CAC931A4403BBCFCBAEB7B55E6EC37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FA4ED459D74459DBFC5FDC0B7B4D05336">
    <w:name w:val="FFA4ED459D74459DBFC5FDC0B7B4D05336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672B30AC3F341AFB0CDBE695DE0A9DF36">
    <w:name w:val="6672B30AC3F341AFB0CDBE695DE0A9DF36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B1D8E7634254DCC90DDE155376CF3FB36">
    <w:name w:val="FB1D8E7634254DCC90DDE155376CF3FB36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F4C8846C9C54719896C234D67DDEE8536">
    <w:name w:val="CF4C8846C9C54719896C234D67DDEE8536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42DA01A3DD41A09DDC71A88BAA4A3936">
    <w:name w:val="E642DA01A3DD41A09DDC71A88BAA4A3936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92AC8CBBDB48ACB3FCB5308187BE3E36">
    <w:name w:val="1892AC8CBBDB48ACB3FCB5308187BE3E36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802FBFB66984948840F5F82E0B9136236">
    <w:name w:val="0802FBFB66984948840F5F82E0B9136236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965B9CAD86E46179B2496A8B12973BE34">
    <w:name w:val="3965B9CAD86E46179B2496A8B12973BE34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041DFB416FB41F7BFE3F56F6CBBBC2414">
    <w:name w:val="0041DFB416FB41F7BFE3F56F6CBBBC2414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AC4CCB5824740888045A8A44998EB7D4">
    <w:name w:val="BAC4CCB5824740888045A8A44998EB7D4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EACD3A12AE14949BD2A7E33AD5FD1B44">
    <w:name w:val="7EACD3A12AE14949BD2A7E33AD5FD1B44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7A40F609FD43859859AAEAC9EDC9384">
    <w:name w:val="127A40F609FD43859859AAEAC9EDC9384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39C6CC6BB8E4DF68E09C98C483C30B24">
    <w:name w:val="F39C6CC6BB8E4DF68E09C98C483C30B24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4954688814946BFB462DB0DC9E361634">
    <w:name w:val="74954688814946BFB462DB0DC9E361634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8C17EE0A2614FEF97546AA061F787783">
    <w:name w:val="F8C17EE0A2614FEF97546AA061F787783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3B3DBABB9B343718BACD265CA3628733">
    <w:name w:val="13B3DBABB9B343718BACD265CA3628733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B14BEBB74A547D1A391860D4FA4B6E93">
    <w:name w:val="2B14BEBB74A547D1A391860D4FA4B6E93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AA07D81D62D42E99567AF7F5F8784E03">
    <w:name w:val="EAA07D81D62D42E99567AF7F5F8784E03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D5CE396714A41F4A3D0B1FB5467DCBE3">
    <w:name w:val="4D5CE396714A41F4A3D0B1FB5467DCBE3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1FC8ED18BCF4E10BFE44AAEB5D9CB183">
    <w:name w:val="B1FC8ED18BCF4E10BFE44AAEB5D9CB183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7F5BA5993FC4E6AA764974FB83E4CA629">
    <w:name w:val="77F5BA5993FC4E6AA764974FB83E4CA629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D887C591964A46B94D32D97D1B62A545">
    <w:name w:val="3DD887C591964A46B94D32D97D1B62A545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2A78B2102ED479E8F70065D46F4388A44">
    <w:name w:val="E2A78B2102ED479E8F70065D46F4388A44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B7C0D4E19B42FD8BCBF197FE41879644">
    <w:name w:val="4CB7C0D4E19B42FD8BCBF197FE41879644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C2582C1C4849F6A8655E4C443AD9B144">
    <w:name w:val="07C2582C1C4849F6A8655E4C443AD9B144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F1AB5A5034491ABC909191219BB3F143">
    <w:name w:val="5DF1AB5A5034491ABC909191219BB3F143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8A20EEB6F834B6BAE8275749BBAD26443">
    <w:name w:val="E8A20EEB6F834B6BAE8275749BBAD26443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25DEE2DEB64B3D9BAF663AE8E1CC5343">
    <w:name w:val="3025DEE2DEB64B3D9BAF663AE8E1CC5343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331B0A684E4FDCBB2F05262779C27843">
    <w:name w:val="34331B0A684E4FDCBB2F05262779C27843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C7D550F025F4A839484342C3F66DB9542">
    <w:name w:val="3C7D550F025F4A839484342C3F66DB9542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863B71FE2A4BBCA89AB190F865BC6B42">
    <w:name w:val="A3863B71FE2A4BBCA89AB190F865BC6B42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263D2ADD8D4B6092D848AD16ECB65B42">
    <w:name w:val="CB263D2ADD8D4B6092D848AD16ECB65B42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1E36EF5835B47428DAF8532F77600D742">
    <w:name w:val="01E36EF5835B47428DAF8532F77600D742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7DB5ADA68E401DA7E0A7FB08527EFC40">
    <w:name w:val="AC7DB5ADA68E401DA7E0A7FB08527EFC40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575C9DB0751447BAC0B8F048BECF18910">
    <w:name w:val="4575C9DB0751447BAC0B8F048BECF18910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CFC5E717F2442EB88763588C11DB58741">
    <w:name w:val="6CFC5E717F2442EB88763588C11DB58741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1152F6E03F474FB0AA7D0567B637E541">
    <w:name w:val="A81152F6E03F474FB0AA7D0567B637E541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2BF1018C2F4324B339E5AF0DDEFC8141">
    <w:name w:val="582BF1018C2F4324B339E5AF0DDEFC8141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BCC5B19365D4A348FF5CDD02069EF8440">
    <w:name w:val="8BCC5B19365D4A348FF5CDD02069EF8440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3FB1A931A4464FA135885DE3D65E3740">
    <w:name w:val="3E3FB1A931A4464FA135885DE3D65E3740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0ADFB5C0EF4B57BBAD597FEEEB6F3D40">
    <w:name w:val="DF0ADFB5C0EF4B57BBAD597FEEEB6F3D40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DA0A2418C04D69B079D03BD85C769C40">
    <w:name w:val="DDDA0A2418C04D69B079D03BD85C769C40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6AD156B91340C5B61E3F6B8208960238">
    <w:name w:val="436AD156B91340C5B61E3F6B8208960238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7F17C6537E949C5A28F20737FC5264738">
    <w:name w:val="A7F17C6537E949C5A28F20737FC5264738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298658584034D0C8C525954BEB952EA38">
    <w:name w:val="5298658584034D0C8C525954BEB952EA38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DC3BC7CE93C4F98ADD7D4649DD2D5F64">
    <w:name w:val="ADC3BC7CE93C4F98ADD7D4649DD2D5F64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42DC565E1924B9E85A0C1BEC9537B534">
    <w:name w:val="142DC565E1924B9E85A0C1BEC9537B534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219E06B7A94436B871811022AEF56D38">
    <w:name w:val="43219E06B7A94436B871811022AEF56D38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C7E9C78C9D47CFA771B49AECAA5A4A38">
    <w:name w:val="18C7E9C78C9D47CFA771B49AECAA5A4A38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60CAC931A4403BBCFCBAEB7B55E6EC38">
    <w:name w:val="9C60CAC931A4403BBCFCBAEB7B55E6EC38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FA4ED459D74459DBFC5FDC0B7B4D05337">
    <w:name w:val="FFA4ED459D74459DBFC5FDC0B7B4D05337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672B30AC3F341AFB0CDBE695DE0A9DF37">
    <w:name w:val="6672B30AC3F341AFB0CDBE695DE0A9DF37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B1D8E7634254DCC90DDE155376CF3FB37">
    <w:name w:val="FB1D8E7634254DCC90DDE155376CF3FB37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F4C8846C9C54719896C234D67DDEE8537">
    <w:name w:val="CF4C8846C9C54719896C234D67DDEE8537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42DA01A3DD41A09DDC71A88BAA4A3937">
    <w:name w:val="E642DA01A3DD41A09DDC71A88BAA4A3937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92AC8CBBDB48ACB3FCB5308187BE3E37">
    <w:name w:val="1892AC8CBBDB48ACB3FCB5308187BE3E37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802FBFB66984948840F5F82E0B9136237">
    <w:name w:val="0802FBFB66984948840F5F82E0B9136237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965B9CAD86E46179B2496A8B12973BE35">
    <w:name w:val="3965B9CAD86E46179B2496A8B12973BE35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041DFB416FB41F7BFE3F56F6CBBBC2415">
    <w:name w:val="0041DFB416FB41F7BFE3F56F6CBBBC2415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AC4CCB5824740888045A8A44998EB7D5">
    <w:name w:val="BAC4CCB5824740888045A8A44998EB7D5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EACD3A12AE14949BD2A7E33AD5FD1B45">
    <w:name w:val="7EACD3A12AE14949BD2A7E33AD5FD1B45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7A40F609FD43859859AAEAC9EDC9385">
    <w:name w:val="127A40F609FD43859859AAEAC9EDC9385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39C6CC6BB8E4DF68E09C98C483C30B25">
    <w:name w:val="F39C6CC6BB8E4DF68E09C98C483C30B25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4954688814946BFB462DB0DC9E361635">
    <w:name w:val="74954688814946BFB462DB0DC9E361635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8C17EE0A2614FEF97546AA061F787784">
    <w:name w:val="F8C17EE0A2614FEF97546AA061F787784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3B3DBABB9B343718BACD265CA3628734">
    <w:name w:val="13B3DBABB9B343718BACD265CA3628734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B14BEBB74A547D1A391860D4FA4B6E94">
    <w:name w:val="2B14BEBB74A547D1A391860D4FA4B6E94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AA07D81D62D42E99567AF7F5F8784E04">
    <w:name w:val="EAA07D81D62D42E99567AF7F5F8784E04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D5CE396714A41F4A3D0B1FB5467DCBE4">
    <w:name w:val="4D5CE396714A41F4A3D0B1FB5467DCBE4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1FC8ED18BCF4E10BFE44AAEB5D9CB184">
    <w:name w:val="B1FC8ED18BCF4E10BFE44AAEB5D9CB184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7F5BA5993FC4E6AA764974FB83E4CA630">
    <w:name w:val="77F5BA5993FC4E6AA764974FB83E4CA630"/>
    <w:rsid w:val="002305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A88EBD0C5684F8D8ACC54856DA0096A">
    <w:name w:val="6A88EBD0C5684F8D8ACC54856DA0096A"/>
    <w:rsid w:val="00A15D1E"/>
  </w:style>
  <w:style w:type="paragraph" w:customStyle="1" w:styleId="868D3130A4B14B09A3B405AD3370B535">
    <w:name w:val="868D3130A4B14B09A3B405AD3370B535"/>
    <w:rsid w:val="00A15D1E"/>
  </w:style>
  <w:style w:type="paragraph" w:customStyle="1" w:styleId="CD5F5FB7C2BC46E88C7739CAC2B5BAD4">
    <w:name w:val="CD5F5FB7C2BC46E88C7739CAC2B5BAD4"/>
    <w:rsid w:val="00A15D1E"/>
  </w:style>
  <w:style w:type="paragraph" w:customStyle="1" w:styleId="39A69FC43D7C44C785C5D08F8228B810">
    <w:name w:val="39A69FC43D7C44C785C5D08F8228B810"/>
    <w:rsid w:val="00A15D1E"/>
  </w:style>
  <w:style w:type="paragraph" w:customStyle="1" w:styleId="3D215C6D6EA4444DA8094157C0807815">
    <w:name w:val="3D215C6D6EA4444DA8094157C0807815"/>
    <w:rsid w:val="00A15D1E"/>
  </w:style>
  <w:style w:type="paragraph" w:customStyle="1" w:styleId="C9E98952A30E4376870D0DA1A8B74CE7">
    <w:name w:val="C9E98952A30E4376870D0DA1A8B74CE7"/>
    <w:rsid w:val="00A15D1E"/>
  </w:style>
  <w:style w:type="paragraph" w:customStyle="1" w:styleId="3DD887C591964A46B94D32D97D1B62A546">
    <w:name w:val="3DD887C591964A46B94D32D97D1B62A546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2A78B2102ED479E8F70065D46F4388A45">
    <w:name w:val="E2A78B2102ED479E8F70065D46F4388A45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B7C0D4E19B42FD8BCBF197FE41879645">
    <w:name w:val="4CB7C0D4E19B42FD8BCBF197FE41879645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C2582C1C4849F6A8655E4C443AD9B145">
    <w:name w:val="07C2582C1C4849F6A8655E4C443AD9B145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F1AB5A5034491ABC909191219BB3F144">
    <w:name w:val="5DF1AB5A5034491ABC909191219BB3F144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8A20EEB6F834B6BAE8275749BBAD26444">
    <w:name w:val="E8A20EEB6F834B6BAE8275749BBAD26444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25DEE2DEB64B3D9BAF663AE8E1CC5344">
    <w:name w:val="3025DEE2DEB64B3D9BAF663AE8E1CC5344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331B0A684E4FDCBB2F05262779C27844">
    <w:name w:val="34331B0A684E4FDCBB2F05262779C27844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C7D550F025F4A839484342C3F66DB9543">
    <w:name w:val="3C7D550F025F4A839484342C3F66DB9543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863B71FE2A4BBCA89AB190F865BC6B43">
    <w:name w:val="A3863B71FE2A4BBCA89AB190F865BC6B43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263D2ADD8D4B6092D848AD16ECB65B43">
    <w:name w:val="CB263D2ADD8D4B6092D848AD16ECB65B43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7DB5ADA68E401DA7E0A7FB08527EFC41">
    <w:name w:val="AC7DB5ADA68E401DA7E0A7FB08527EFC41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575C9DB0751447BAC0B8F048BECF18911">
    <w:name w:val="4575C9DB0751447BAC0B8F048BECF18911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CFC5E717F2442EB88763588C11DB58742">
    <w:name w:val="6CFC5E717F2442EB88763588C11DB58742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1152F6E03F474FB0AA7D0567B637E542">
    <w:name w:val="A81152F6E03F474FB0AA7D0567B637E542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2BF1018C2F4324B339E5AF0DDEFC8142">
    <w:name w:val="582BF1018C2F4324B339E5AF0DDEFC8142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BCC5B19365D4A348FF5CDD02069EF8441">
    <w:name w:val="8BCC5B19365D4A348FF5CDD02069EF8441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3FB1A931A4464FA135885DE3D65E3741">
    <w:name w:val="3E3FB1A931A4464FA135885DE3D65E3741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0ADFB5C0EF4B57BBAD597FEEEB6F3D41">
    <w:name w:val="DF0ADFB5C0EF4B57BBAD597FEEEB6F3D41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DA0A2418C04D69B079D03BD85C769C41">
    <w:name w:val="DDDA0A2418C04D69B079D03BD85C769C41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6AD156B91340C5B61E3F6B8208960239">
    <w:name w:val="436AD156B91340C5B61E3F6B8208960239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7F17C6537E949C5A28F20737FC5264739">
    <w:name w:val="A7F17C6537E949C5A28F20737FC5264739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298658584034D0C8C525954BEB952EA39">
    <w:name w:val="5298658584034D0C8C525954BEB952EA39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DC3BC7CE93C4F98ADD7D4649DD2D5F65">
    <w:name w:val="ADC3BC7CE93C4F98ADD7D4649DD2D5F65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42DC565E1924B9E85A0C1BEC9537B535">
    <w:name w:val="142DC565E1924B9E85A0C1BEC9537B535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219E06B7A94436B871811022AEF56D39">
    <w:name w:val="43219E06B7A94436B871811022AEF56D39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C7E9C78C9D47CFA771B49AECAA5A4A39">
    <w:name w:val="18C7E9C78C9D47CFA771B49AECAA5A4A39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60CAC931A4403BBCFCBAEB7B55E6EC39">
    <w:name w:val="9C60CAC931A4403BBCFCBAEB7B55E6EC39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FA4ED459D74459DBFC5FDC0B7B4D05338">
    <w:name w:val="FFA4ED459D74459DBFC5FDC0B7B4D05338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672B30AC3F341AFB0CDBE695DE0A9DF38">
    <w:name w:val="6672B30AC3F341AFB0CDBE695DE0A9DF38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B1D8E7634254DCC90DDE155376CF3FB38">
    <w:name w:val="FB1D8E7634254DCC90DDE155376CF3FB38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F4C8846C9C54719896C234D67DDEE8538">
    <w:name w:val="CF4C8846C9C54719896C234D67DDEE8538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42DA01A3DD41A09DDC71A88BAA4A3938">
    <w:name w:val="E642DA01A3DD41A09DDC71A88BAA4A3938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92AC8CBBDB48ACB3FCB5308187BE3E38">
    <w:name w:val="1892AC8CBBDB48ACB3FCB5308187BE3E38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802FBFB66984948840F5F82E0B9136238">
    <w:name w:val="0802FBFB66984948840F5F82E0B9136238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965B9CAD86E46179B2496A8B12973BE36">
    <w:name w:val="3965B9CAD86E46179B2496A8B12973BE36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041DFB416FB41F7BFE3F56F6CBBBC2416">
    <w:name w:val="0041DFB416FB41F7BFE3F56F6CBBBC2416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A88EBD0C5684F8D8ACC54856DA0096A1">
    <w:name w:val="6A88EBD0C5684F8D8ACC54856DA0096A1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8D3130A4B14B09A3B405AD3370B5351">
    <w:name w:val="868D3130A4B14B09A3B405AD3370B5351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D5F5FB7C2BC46E88C7739CAC2B5BAD41">
    <w:name w:val="CD5F5FB7C2BC46E88C7739CAC2B5BAD41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9A69FC43D7C44C785C5D08F8228B8101">
    <w:name w:val="39A69FC43D7C44C785C5D08F8228B8101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215C6D6EA4444DA8094157C08078151">
    <w:name w:val="3D215C6D6EA4444DA8094157C08078151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9E98952A30E4376870D0DA1A8B74CE71">
    <w:name w:val="C9E98952A30E4376870D0DA1A8B74CE71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8C17EE0A2614FEF97546AA061F787785">
    <w:name w:val="F8C17EE0A2614FEF97546AA061F787785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3B3DBABB9B343718BACD265CA3628735">
    <w:name w:val="13B3DBABB9B343718BACD265CA3628735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B14BEBB74A547D1A391860D4FA4B6E95">
    <w:name w:val="2B14BEBB74A547D1A391860D4FA4B6E95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AA07D81D62D42E99567AF7F5F8784E05">
    <w:name w:val="EAA07D81D62D42E99567AF7F5F8784E05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D5CE396714A41F4A3D0B1FB5467DCBE5">
    <w:name w:val="4D5CE396714A41F4A3D0B1FB5467DCBE5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1FC8ED18BCF4E10BFE44AAEB5D9CB185">
    <w:name w:val="B1FC8ED18BCF4E10BFE44AAEB5D9CB185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7F5BA5993FC4E6AA764974FB83E4CA631">
    <w:name w:val="77F5BA5993FC4E6AA764974FB83E4CA631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DBD92D907C2404DAB62D801582B5D5C">
    <w:name w:val="7DBD92D907C2404DAB62D801582B5D5C"/>
    <w:rsid w:val="00A15D1E"/>
  </w:style>
  <w:style w:type="paragraph" w:customStyle="1" w:styleId="AAF768173D5042B7B35F09DF9E4686E1">
    <w:name w:val="AAF768173D5042B7B35F09DF9E4686E1"/>
    <w:rsid w:val="00A15D1E"/>
  </w:style>
  <w:style w:type="paragraph" w:customStyle="1" w:styleId="788B1B4356C54E5E9C814AC34233525E">
    <w:name w:val="788B1B4356C54E5E9C814AC34233525E"/>
    <w:rsid w:val="00A15D1E"/>
  </w:style>
  <w:style w:type="paragraph" w:customStyle="1" w:styleId="B1B4094F34DC49078E8B4EEC04737872">
    <w:name w:val="B1B4094F34DC49078E8B4EEC04737872"/>
    <w:rsid w:val="00A15D1E"/>
  </w:style>
  <w:style w:type="paragraph" w:customStyle="1" w:styleId="42B67F15A5FE4070910AF12C11A3F636">
    <w:name w:val="42B67F15A5FE4070910AF12C11A3F636"/>
    <w:rsid w:val="00A15D1E"/>
  </w:style>
  <w:style w:type="paragraph" w:customStyle="1" w:styleId="5D6A8EA179434B6CA8216168121DBD05">
    <w:name w:val="5D6A8EA179434B6CA8216168121DBD05"/>
    <w:rsid w:val="00A15D1E"/>
  </w:style>
  <w:style w:type="paragraph" w:customStyle="1" w:styleId="6D3DF80038E74032812D12EB7EE84981">
    <w:name w:val="6D3DF80038E74032812D12EB7EE84981"/>
    <w:rsid w:val="00A15D1E"/>
  </w:style>
  <w:style w:type="paragraph" w:customStyle="1" w:styleId="B87EFCB9645E479EAE63335A8688B9AD">
    <w:name w:val="B87EFCB9645E479EAE63335A8688B9AD"/>
    <w:rsid w:val="00A15D1E"/>
  </w:style>
  <w:style w:type="paragraph" w:customStyle="1" w:styleId="D841082049E148D6B182A0FB4EDAA6B3">
    <w:name w:val="D841082049E148D6B182A0FB4EDAA6B3"/>
    <w:rsid w:val="00A15D1E"/>
  </w:style>
  <w:style w:type="paragraph" w:customStyle="1" w:styleId="79E88D3745F04C549195B69BA222182E">
    <w:name w:val="79E88D3745F04C549195B69BA222182E"/>
    <w:rsid w:val="00A15D1E"/>
  </w:style>
  <w:style w:type="paragraph" w:customStyle="1" w:styleId="40336A5B6E074A4C89B99854135DBD4B">
    <w:name w:val="40336A5B6E074A4C89B99854135DBD4B"/>
    <w:rsid w:val="00A15D1E"/>
  </w:style>
  <w:style w:type="paragraph" w:customStyle="1" w:styleId="65BA1F23E2BA497DBDCF74620A1533A4">
    <w:name w:val="65BA1F23E2BA497DBDCF74620A1533A4"/>
    <w:rsid w:val="00A15D1E"/>
  </w:style>
  <w:style w:type="paragraph" w:customStyle="1" w:styleId="44B9602A3A4C40A78B007722A6105393">
    <w:name w:val="44B9602A3A4C40A78B007722A6105393"/>
    <w:rsid w:val="00A15D1E"/>
  </w:style>
  <w:style w:type="paragraph" w:customStyle="1" w:styleId="73262102C534460E9D7F5C9963009685">
    <w:name w:val="73262102C534460E9D7F5C9963009685"/>
    <w:rsid w:val="00A15D1E"/>
  </w:style>
  <w:style w:type="paragraph" w:customStyle="1" w:styleId="D59018D2793A4334B3FD78549392A1C3">
    <w:name w:val="D59018D2793A4334B3FD78549392A1C3"/>
    <w:rsid w:val="00A15D1E"/>
  </w:style>
  <w:style w:type="paragraph" w:customStyle="1" w:styleId="8880F750E5AE486890F554B068A2A684">
    <w:name w:val="8880F750E5AE486890F554B068A2A684"/>
    <w:rsid w:val="00A15D1E"/>
  </w:style>
  <w:style w:type="paragraph" w:customStyle="1" w:styleId="B1104EAEEDAD4E988BAFC67932B4AB49">
    <w:name w:val="B1104EAEEDAD4E988BAFC67932B4AB49"/>
    <w:rsid w:val="00A15D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26647-0E73-46F3-9BF4-9BBD9F9BC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1F5E7E4B.dot</Template>
  <TotalTime>115</TotalTime>
  <Pages>6</Pages>
  <Words>913</Words>
  <Characters>6154</Characters>
  <Application>Microsoft Office Word</Application>
  <DocSecurity>0</DocSecurity>
  <Lines>51</Lines>
  <Paragraphs>14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Vägledning för förnyad konkurrensutsättning på ramavtalet Storköksutrustning 2012</vt:lpstr>
    </vt:vector>
  </TitlesOfParts>
  <Company>SKL Kommentus Inköpscentral</Company>
  <LinksUpToDate>false</LinksUpToDate>
  <CharactersWithSpaces>7053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Vägledning för förnyad konkurrensutsättning på ramavtalet Storköksutrustning 2012</dc:title>
  <dc:subject>Vägledning för förnyad konkurrensutsättning på ramavtalet Storköksutrustning 2012</dc:subject>
  <dc:creator>SKL Kommentus Inköpscentral</dc:creator>
  <cp:lastModifiedBy>Ellung Henrik</cp:lastModifiedBy>
  <cp:revision>13</cp:revision>
  <cp:lastPrinted>2019-10-11T08:42:00Z</cp:lastPrinted>
  <dcterms:created xsi:type="dcterms:W3CDTF">2021-05-17T11:34:00Z</dcterms:created>
  <dcterms:modified xsi:type="dcterms:W3CDTF">2021-05-28T11:00:00Z</dcterms:modified>
</cp:coreProperties>
</file>